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25"/>
        <w:gridCol w:w="158"/>
        <w:gridCol w:w="66"/>
        <w:gridCol w:w="828"/>
        <w:gridCol w:w="1504"/>
        <w:gridCol w:w="62"/>
        <w:gridCol w:w="5056"/>
      </w:tblGrid>
      <w:tr w:rsidR="002B2216" w:rsidRPr="0042338F" w14:paraId="7A6F63DC" w14:textId="77777777" w:rsidTr="5ACECA77">
        <w:tc>
          <w:tcPr>
            <w:tcW w:w="1570" w:type="pct"/>
            <w:gridSpan w:val="5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shd w:val="clear" w:color="auto" w:fill="auto"/>
            <w:vAlign w:val="center"/>
          </w:tcPr>
          <w:p w14:paraId="147F8072" w14:textId="77C66B59" w:rsidR="002B2216" w:rsidRPr="002B2216" w:rsidRDefault="00780ADB" w:rsidP="6809BCFB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 xml:space="preserve">Be You </w:t>
            </w:r>
            <w:r w:rsidRPr="00744888">
              <w:rPr>
                <w:rFonts w:asciiTheme="minorHAnsi" w:hAnsiTheme="minorHAnsi" w:cstheme="minorBidi"/>
                <w:b/>
              </w:rPr>
              <w:t xml:space="preserve">Marketing Content </w:t>
            </w:r>
            <w:r w:rsidR="00405102" w:rsidRPr="00744888">
              <w:rPr>
                <w:rFonts w:asciiTheme="minorHAnsi" w:hAnsiTheme="minorHAnsi" w:cstheme="minorBidi"/>
                <w:b/>
              </w:rPr>
              <w:t>Producer</w:t>
            </w:r>
          </w:p>
        </w:tc>
      </w:tr>
      <w:tr w:rsidR="002B2216" w:rsidRPr="00685927" w14:paraId="128E50CB" w14:textId="77777777" w:rsidTr="5ACECA77">
        <w:tc>
          <w:tcPr>
            <w:tcW w:w="1570" w:type="pct"/>
            <w:gridSpan w:val="5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21EEE97C" w:rsidR="002B2216" w:rsidRPr="002B2216" w:rsidRDefault="00365C5A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Be You Marketing</w:t>
            </w:r>
            <w:r w:rsidR="00FE3D15">
              <w:rPr>
                <w:rFonts w:asciiTheme="minorHAnsi" w:hAnsiTheme="minorHAnsi" w:cstheme="minorHAnsi"/>
                <w:szCs w:val="22"/>
              </w:rPr>
              <w:t xml:space="preserve"> Team</w:t>
            </w:r>
            <w:r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A16803">
              <w:rPr>
                <w:rFonts w:asciiTheme="minorHAnsi" w:hAnsiTheme="minorHAnsi" w:cstheme="minorHAnsi"/>
                <w:szCs w:val="22"/>
              </w:rPr>
              <w:t>Education &amp; Be You</w:t>
            </w:r>
            <w:r>
              <w:rPr>
                <w:rFonts w:asciiTheme="minorHAnsi" w:hAnsiTheme="minorHAnsi" w:cstheme="minorHAnsi"/>
                <w:szCs w:val="22"/>
              </w:rPr>
              <w:t xml:space="preserve"> Group </w:t>
            </w:r>
          </w:p>
        </w:tc>
      </w:tr>
      <w:tr w:rsidR="002B2216" w:rsidRPr="00685927" w14:paraId="3CCE4CDB" w14:textId="77777777" w:rsidTr="5ACECA77">
        <w:tc>
          <w:tcPr>
            <w:tcW w:w="1570" w:type="pct"/>
            <w:gridSpan w:val="5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185741F5" w:rsidR="002B2216" w:rsidRPr="002B2216" w:rsidRDefault="00545A89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2B2216" w:rsidRPr="00685927" w14:paraId="1DBF3100" w14:textId="77777777" w:rsidTr="5ACECA77">
        <w:tc>
          <w:tcPr>
            <w:tcW w:w="1570" w:type="pct"/>
            <w:gridSpan w:val="5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1DC34716" w:rsidR="002B2216" w:rsidRPr="002B2216" w:rsidRDefault="00891AD3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Marketing Lead, Be You</w:t>
            </w:r>
          </w:p>
        </w:tc>
      </w:tr>
      <w:tr w:rsidR="002B2216" w:rsidRPr="00685927" w14:paraId="3C421CDC" w14:textId="77777777" w:rsidTr="5ACECA77">
        <w:tc>
          <w:tcPr>
            <w:tcW w:w="1570" w:type="pct"/>
            <w:gridSpan w:val="5"/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vAlign w:val="center"/>
          </w:tcPr>
          <w:p w14:paraId="653EFB78" w14:textId="33E3F8C1" w:rsidR="002B2216" w:rsidRPr="002B2216" w:rsidRDefault="30080B39" w:rsidP="6809BCFB">
            <w:pPr>
              <w:spacing w:before="120" w:after="120"/>
            </w:pPr>
            <w:r w:rsidRPr="5ACECA77">
              <w:rPr>
                <w:rFonts w:ascii="Calibri" w:hAnsi="Calibri" w:cs="Calibri"/>
                <w:color w:val="000000" w:themeColor="text1"/>
              </w:rPr>
              <w:t>Full-time, fixed-term contract</w:t>
            </w:r>
            <w:r w:rsidR="00D46D3F" w:rsidRPr="5ACECA77">
              <w:rPr>
                <w:rFonts w:ascii="Calibri" w:hAnsi="Calibri" w:cs="Calibri"/>
                <w:color w:val="000000" w:themeColor="text1"/>
              </w:rPr>
              <w:t xml:space="preserve"> to </w:t>
            </w:r>
            <w:r w:rsidRPr="5ACECA77">
              <w:rPr>
                <w:rFonts w:ascii="Calibri" w:hAnsi="Calibri" w:cs="Calibri"/>
                <w:color w:val="000000" w:themeColor="text1"/>
              </w:rPr>
              <w:t>30 June 202</w:t>
            </w:r>
            <w:r w:rsidR="3A73AC1B" w:rsidRPr="5ACECA77">
              <w:rPr>
                <w:rFonts w:ascii="Calibri" w:hAnsi="Calibri" w:cs="Calibri"/>
                <w:color w:val="000000" w:themeColor="text1"/>
              </w:rPr>
              <w:t>3</w:t>
            </w:r>
            <w:r w:rsidRPr="5ACECA77">
              <w:rPr>
                <w:rFonts w:ascii="Calibri" w:hAnsi="Calibri" w:cs="Calibri"/>
                <w:color w:val="000000" w:themeColor="text1"/>
              </w:rPr>
              <w:t>.</w:t>
            </w:r>
          </w:p>
        </w:tc>
      </w:tr>
      <w:tr w:rsidR="00363C4B" w14:paraId="4A6BD362" w14:textId="77777777" w:rsidTr="5ACECA77">
        <w:tc>
          <w:tcPr>
            <w:tcW w:w="5000" w:type="pct"/>
            <w:gridSpan w:val="8"/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52691E" w14:paraId="3F2F0ED1" w14:textId="77777777" w:rsidTr="5ACECA77">
        <w:tc>
          <w:tcPr>
            <w:tcW w:w="960" w:type="pct"/>
          </w:tcPr>
          <w:p w14:paraId="25992BDF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47" w:type="pct"/>
            <w:gridSpan w:val="2"/>
          </w:tcPr>
          <w:p w14:paraId="0034D89E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5"/>
          </w:tcPr>
          <w:p w14:paraId="3C979EDD" w14:textId="77777777" w:rsidR="001160F8" w:rsidRPr="0052691E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52691E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2810F641" w:rsidR="00EE06F0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Being a trusted source of information, </w:t>
            </w:r>
            <w:r w:rsidR="004E0892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advice,</w:t>
            </w: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212EB3E5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52691E">
              <w:rPr>
                <w:rFonts w:ascii="Calibri" w:hAnsi="Calibri" w:cs="Calibri"/>
                <w:sz w:val="22"/>
                <w:szCs w:val="22"/>
              </w:rPr>
              <w:t>’</w:t>
            </w:r>
            <w:r w:rsidRPr="0052691E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52691E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r w:rsidR="004E0892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Innovation,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363C4B" w:rsidRPr="0052691E" w14:paraId="54733654" w14:textId="77777777" w:rsidTr="5ACECA77">
        <w:tc>
          <w:tcPr>
            <w:tcW w:w="960" w:type="pct"/>
          </w:tcPr>
          <w:p w14:paraId="0B583584" w14:textId="77777777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gridSpan w:val="2"/>
          </w:tcPr>
          <w:p w14:paraId="5209D2FB" w14:textId="77777777" w:rsidR="00363C4B" w:rsidRPr="00744888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5"/>
          </w:tcPr>
          <w:p w14:paraId="6E667638" w14:textId="77777777" w:rsidR="00365C5A" w:rsidRPr="00744888" w:rsidRDefault="00365C5A" w:rsidP="00365C5A">
            <w:pPr>
              <w:spacing w:before="120" w:after="12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bookmarkStart w:id="0" w:name="_Hlk85527798"/>
            <w:r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Beyond Blue delivers the national mental health in education initiative, Be You.</w:t>
            </w:r>
          </w:p>
          <w:p w14:paraId="77EEB90A" w14:textId="4233D8AD" w:rsidR="00365C5A" w:rsidRPr="00744888" w:rsidRDefault="00365C5A" w:rsidP="00C34A60">
            <w:pPr>
              <w:spacing w:before="120" w:after="12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 You aims to empower every learning community in Australia to be their most mentally healthy, </w:t>
            </w:r>
            <w:r w:rsidR="004E0892"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positive,</w:t>
            </w:r>
            <w:r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inclusive – in ways that work for them, at a time that works for them, an</w:t>
            </w:r>
            <w:r w:rsidR="00CA552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d</w:t>
            </w:r>
            <w:r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all free of charge. Be You equips educators to support the mental health and wellbeing of children and young people from birth to 18 years. The initiative provides an end-to-end approach for early learning services, school age care services, primary schools, and secondary schools across Australia and is delivered by Beyond Blue in collaboration with </w:t>
            </w:r>
            <w:r w:rsidR="00A16803"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Early Childhood Australia</w:t>
            </w:r>
            <w:r w:rsidRPr="0074488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headspace.</w:t>
            </w:r>
          </w:p>
          <w:p w14:paraId="2D1D5961" w14:textId="0EF5F45C" w:rsidR="00A16803" w:rsidRPr="00744888" w:rsidRDefault="00FE7120" w:rsidP="00B33AC2">
            <w:pPr>
              <w:spacing w:before="120" w:after="120"/>
              <w:rPr>
                <w:rFonts w:asciiTheme="minorHAnsi" w:eastAsia="Times New Roman" w:hAnsiTheme="minorHAnsi" w:cstheme="minorHAnsi"/>
                <w:sz w:val="22"/>
                <w:lang w:val="en-AU"/>
              </w:rPr>
            </w:pPr>
            <w:r w:rsidRPr="00744888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The Be You Marketing Team works closely with the Be </w:t>
            </w:r>
            <w:proofErr w:type="gramStart"/>
            <w:r w:rsidRPr="00744888">
              <w:rPr>
                <w:rFonts w:asciiTheme="minorHAnsi" w:eastAsia="Times New Roman" w:hAnsiTheme="minorHAnsi" w:cstheme="minorHAnsi"/>
                <w:sz w:val="22"/>
                <w:lang w:val="en-AU"/>
              </w:rPr>
              <w:t>You</w:t>
            </w:r>
            <w:proofErr w:type="gramEnd"/>
            <w:r w:rsidRPr="00744888">
              <w:rPr>
                <w:rFonts w:asciiTheme="minorHAnsi" w:eastAsia="Times New Roman" w:hAnsiTheme="minorHAnsi" w:cstheme="minorHAnsi"/>
                <w:sz w:val="22"/>
                <w:lang w:val="en-AU"/>
              </w:rPr>
              <w:t xml:space="preserve"> delivery partners to help educators become aware of, understand, trust, engage with and champion the Be You initiative.   </w:t>
            </w:r>
          </w:p>
          <w:p w14:paraId="5DEFD2B4" w14:textId="64BE7ABA" w:rsidR="00F67C87" w:rsidRPr="00744888" w:rsidRDefault="00670D47" w:rsidP="00365C5A">
            <w:pPr>
              <w:spacing w:after="160" w:line="256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8224A7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Be You Marketing Content Producer </w:t>
            </w:r>
            <w:r w:rsidR="00E20232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is responsible for </w:t>
            </w:r>
            <w:r w:rsidR="006E59C1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producing</w:t>
            </w:r>
            <w:r w:rsidR="00C74353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tailored</w:t>
            </w:r>
            <w:r w:rsidR="005F0B3D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 audience-focused</w:t>
            </w:r>
            <w:r w:rsidR="006E59C1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3C0612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content across all areas of </w:t>
            </w:r>
            <w:r w:rsidR="00AA6129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Be </w:t>
            </w:r>
            <w:proofErr w:type="spellStart"/>
            <w:r w:rsidR="00AA6129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You’s</w:t>
            </w:r>
            <w:proofErr w:type="spellEnd"/>
            <w:r w:rsidR="003C0612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print and online environments</w:t>
            </w:r>
            <w:r w:rsidR="00C74353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 including videos, photography, inf</w:t>
            </w:r>
            <w:r w:rsidR="00C6688F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ographics, web pages</w:t>
            </w:r>
            <w:r w:rsidR="008224A7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, animations,</w:t>
            </w:r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</w:t>
            </w:r>
            <w:r w:rsidR="00C6688F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illustrations. </w:t>
            </w:r>
            <w:r w:rsidR="009A3FA7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Producer will work in close collaboration with </w:t>
            </w:r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CA552A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Education and </w:t>
            </w:r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Be You </w:t>
            </w:r>
            <w:r w:rsidR="00594D40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Units </w:t>
            </w:r>
            <w:r w:rsidR="00594D40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and</w:t>
            </w:r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delivery partners </w:t>
            </w:r>
            <w:r w:rsidR="00214016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to deliver content that engages our audience</w:t>
            </w:r>
            <w:r w:rsidR="005F0B3D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 w:rsidR="00214016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achieves </w:t>
            </w:r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Be </w:t>
            </w:r>
            <w:proofErr w:type="spellStart"/>
            <w:r w:rsidR="00551674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You’s</w:t>
            </w:r>
            <w:proofErr w:type="spellEnd"/>
            <w:r w:rsidR="00214016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objectives</w:t>
            </w:r>
            <w:bookmarkEnd w:id="0"/>
            <w:r w:rsidR="00214016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FB3786" w:rsidRPr="00744888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</w:tr>
      <w:tr w:rsidR="00A16B29" w:rsidRPr="0052691E" w14:paraId="2C50E649" w14:textId="77777777" w:rsidTr="5ACECA77">
        <w:trPr>
          <w:trHeight w:val="99"/>
        </w:trPr>
        <w:tc>
          <w:tcPr>
            <w:tcW w:w="1025" w:type="pct"/>
            <w:gridSpan w:val="2"/>
            <w:vMerge w:val="restart"/>
          </w:tcPr>
          <w:p w14:paraId="62F826C8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dimensions</w:t>
            </w:r>
          </w:p>
        </w:tc>
        <w:tc>
          <w:tcPr>
            <w:tcW w:w="116" w:type="pct"/>
            <w:gridSpan w:val="2"/>
            <w:vMerge w:val="restart"/>
          </w:tcPr>
          <w:p w14:paraId="64F4A091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</w:tcPr>
          <w:p w14:paraId="17C0D9AF" w14:textId="77777777" w:rsidR="00A16B29" w:rsidRPr="0052691E" w:rsidRDefault="00A16B29" w:rsidP="008224A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9" w:type="pct"/>
          </w:tcPr>
          <w:p w14:paraId="5C6BBD7A" w14:textId="2D7224E3" w:rsidR="00A16B29" w:rsidRPr="0052691E" w:rsidRDefault="004C3950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None</w:t>
            </w:r>
          </w:p>
        </w:tc>
      </w:tr>
      <w:tr w:rsidR="00A16B29" w:rsidRPr="0052691E" w14:paraId="18D2C219" w14:textId="77777777" w:rsidTr="5ACECA77">
        <w:trPr>
          <w:trHeight w:val="94"/>
        </w:trPr>
        <w:tc>
          <w:tcPr>
            <w:tcW w:w="1025" w:type="pct"/>
            <w:gridSpan w:val="2"/>
            <w:vMerge/>
          </w:tcPr>
          <w:p w14:paraId="369F46C0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176A117D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</w:tcPr>
          <w:p w14:paraId="5B2DA4CD" w14:textId="77777777" w:rsidR="00A16B29" w:rsidRPr="0052691E" w:rsidRDefault="00A16B29" w:rsidP="008224A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9" w:type="pct"/>
          </w:tcPr>
          <w:p w14:paraId="011835C0" w14:textId="2100F0ED" w:rsidR="002F5ACE" w:rsidRPr="0052691E" w:rsidRDefault="00F700C6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 You Marketing Lead; Be You Marketing Manager; Be You Marketing Advisor, Be You Social Media Advisor; Be You Marketing Content Producer; Be You Marketing Content Editor.</w:t>
            </w:r>
          </w:p>
        </w:tc>
      </w:tr>
      <w:tr w:rsidR="00A16B29" w:rsidRPr="0052691E" w14:paraId="1BB1480F" w14:textId="77777777" w:rsidTr="5ACECA77">
        <w:trPr>
          <w:trHeight w:val="94"/>
        </w:trPr>
        <w:tc>
          <w:tcPr>
            <w:tcW w:w="1025" w:type="pct"/>
            <w:gridSpan w:val="2"/>
            <w:vMerge/>
          </w:tcPr>
          <w:p w14:paraId="686CE729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34ED106F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</w:tcPr>
          <w:p w14:paraId="059C5023" w14:textId="77777777" w:rsidR="00A16B29" w:rsidRPr="0052691E" w:rsidRDefault="00D4139C" w:rsidP="008224A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9" w:type="pct"/>
          </w:tcPr>
          <w:p w14:paraId="58BB1213" w14:textId="1AFC4375" w:rsidR="00A16B29" w:rsidRPr="0052691E" w:rsidRDefault="18D687EB" w:rsidP="5385314B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5385314B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363C4B" w:rsidRPr="0052691E" w14:paraId="3B166089" w14:textId="77777777" w:rsidTr="5ACECA77">
        <w:tc>
          <w:tcPr>
            <w:tcW w:w="1025" w:type="pct"/>
            <w:gridSpan w:val="2"/>
          </w:tcPr>
          <w:p w14:paraId="7B26232A" w14:textId="671CDAD5" w:rsidR="00363C4B" w:rsidRPr="0052691E" w:rsidRDefault="00C60A96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accountabilities</w:t>
            </w:r>
          </w:p>
        </w:tc>
        <w:tc>
          <w:tcPr>
            <w:tcW w:w="116" w:type="pct"/>
            <w:gridSpan w:val="2"/>
          </w:tcPr>
          <w:p w14:paraId="011FF98C" w14:textId="77777777" w:rsidR="00363C4B" w:rsidRPr="0052691E" w:rsidRDefault="00363C4B" w:rsidP="004670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859" w:type="pct"/>
            <w:gridSpan w:val="4"/>
          </w:tcPr>
          <w:p w14:paraId="0A7A42CD" w14:textId="7F8829ED" w:rsidR="00F65F32" w:rsidRPr="004670C9" w:rsidRDefault="00C5168C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Production</w:t>
            </w:r>
            <w:r w:rsidR="006355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management</w:t>
            </w:r>
          </w:p>
          <w:p w14:paraId="25E31989" w14:textId="75301306" w:rsidR="00184DF7" w:rsidRDefault="00854775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bookmarkStart w:id="1" w:name="_Hlk85527903"/>
            <w:r w:rsidRPr="741C5736">
              <w:rPr>
                <w:rFonts w:asciiTheme="minorHAnsi" w:hAnsiTheme="minorHAnsi" w:cstheme="minorBidi"/>
                <w:sz w:val="22"/>
                <w:szCs w:val="22"/>
              </w:rPr>
              <w:t>Manage the production o</w:t>
            </w:r>
            <w:r w:rsidR="008F6283" w:rsidRPr="741C5736">
              <w:rPr>
                <w:rFonts w:asciiTheme="minorHAnsi" w:hAnsiTheme="minorHAnsi" w:cstheme="minorBidi"/>
                <w:sz w:val="22"/>
                <w:szCs w:val="22"/>
              </w:rPr>
              <w:t xml:space="preserve">f a range of </w:t>
            </w:r>
            <w:r w:rsidR="00184DF7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content</w:t>
            </w:r>
            <w:r w:rsidR="001F222B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formats</w:t>
            </w:r>
            <w:r w:rsidR="00184DF7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across all areas of </w:t>
            </w:r>
            <w:r w:rsidR="00551674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Be </w:t>
            </w:r>
            <w:proofErr w:type="spellStart"/>
            <w:r w:rsidR="00551674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You’s</w:t>
            </w:r>
            <w:proofErr w:type="spellEnd"/>
            <w:r w:rsidR="00184DF7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print and online environments, including videos, photography, infographics, web </w:t>
            </w:r>
            <w:r w:rsidR="00891AD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content</w:t>
            </w:r>
            <w:r w:rsidR="00CE37E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, animations,</w:t>
            </w:r>
            <w:r w:rsidR="00551674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</w:t>
            </w:r>
            <w:r w:rsidR="00184DF7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illustrations</w:t>
            </w:r>
            <w:bookmarkEnd w:id="1"/>
            <w:r w:rsidR="00551674" w:rsidRPr="741C5736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</w:p>
          <w:p w14:paraId="7046E9BA" w14:textId="727C9359" w:rsidR="00A06222" w:rsidRPr="00F10466" w:rsidRDefault="00054849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Coordinate</w:t>
            </w:r>
            <w:r w:rsidR="00A06222">
              <w:rPr>
                <w:rFonts w:asciiTheme="minorHAnsi" w:hAnsiTheme="minorHAnsi" w:cstheme="minorHAnsi"/>
                <w:sz w:val="22"/>
                <w:szCs w:val="22"/>
              </w:rPr>
              <w:t xml:space="preserve"> production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scheduling, including timelines, budg</w:t>
            </w:r>
            <w:r w:rsidR="00B9252A">
              <w:rPr>
                <w:rFonts w:asciiTheme="minorHAnsi" w:hAnsiTheme="minorHAnsi" w:cstheme="minorHAnsi"/>
                <w:sz w:val="22"/>
                <w:szCs w:val="22"/>
              </w:rPr>
              <w:t xml:space="preserve">ets, supplier </w:t>
            </w:r>
            <w:r w:rsidR="00B9252A" w:rsidRPr="00F1046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management, </w:t>
            </w:r>
            <w:r w:rsidR="007B3542" w:rsidRPr="00F1046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talent management, location scouting, call sheet creation and editing</w:t>
            </w:r>
          </w:p>
          <w:p w14:paraId="302DB91D" w14:textId="5F3CD824" w:rsidR="00F10466" w:rsidRPr="00013895" w:rsidRDefault="00F10466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A7AF8">
              <w:rPr>
                <w:rFonts w:asciiTheme="minorHAnsi" w:hAnsiTheme="minorHAnsi" w:cstheme="minorHAnsi"/>
                <w:sz w:val="22"/>
                <w:szCs w:val="22"/>
              </w:rPr>
              <w:t>Manage the cr</w:t>
            </w: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eation of visual materials including mock-ups, concepts, storyboards, wireframes, </w:t>
            </w:r>
            <w:r w:rsidR="004E0892" w:rsidRPr="00013895">
              <w:rPr>
                <w:rFonts w:asciiTheme="minorHAnsi" w:hAnsiTheme="minorHAnsi" w:cstheme="minorHAnsi"/>
                <w:sz w:val="22"/>
                <w:szCs w:val="22"/>
              </w:rPr>
              <w:t>prototypes,</w:t>
            </w: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 and designs </w:t>
            </w:r>
          </w:p>
          <w:p w14:paraId="40E91F8C" w14:textId="4206F3A0" w:rsidR="004371AE" w:rsidRPr="00013895" w:rsidRDefault="00891AD3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Collaborate with the </w:t>
            </w:r>
            <w:r w:rsidR="00062573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Marketing</w:t>
            </w:r>
            <w:r w:rsidR="00184DF7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Manager</w:t>
            </w:r>
            <w:r w:rsidR="009E5E5E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062573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Marketing</w:t>
            </w:r>
            <w:r w:rsidR="009E5E5E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Lead</w:t>
            </w:r>
            <w:r w:rsidR="00184DF7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to</w:t>
            </w:r>
            <w:r w:rsidR="006D79B9"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013895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ensure activity aligns </w:t>
            </w:r>
            <w:r w:rsidR="0036407E" w:rsidRPr="00013895">
              <w:rPr>
                <w:rFonts w:asciiTheme="minorHAnsi" w:hAnsiTheme="minorHAnsi" w:cstheme="minorHAnsi"/>
                <w:sz w:val="22"/>
                <w:szCs w:val="22"/>
              </w:rPr>
              <w:t>with project and organisational</w:t>
            </w:r>
            <w:r w:rsidR="00693099"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D79B9" w:rsidRPr="00013895">
              <w:rPr>
                <w:rFonts w:asciiTheme="minorHAnsi" w:hAnsiTheme="minorHAnsi" w:cstheme="minorHAnsi"/>
                <w:sz w:val="22"/>
                <w:szCs w:val="22"/>
              </w:rPr>
              <w:t>objectives</w:t>
            </w:r>
          </w:p>
          <w:p w14:paraId="02A27EF6" w14:textId="5D3D5B56" w:rsidR="0036407E" w:rsidRPr="00013895" w:rsidRDefault="00160F41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Assist with updating and maintaining content across </w:t>
            </w:r>
            <w:r w:rsidR="002B3DF1"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proofErr w:type="gramStart"/>
            <w:r w:rsidR="002B3DF1" w:rsidRPr="00013895"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proofErr w:type="gramEnd"/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 websites and apps</w:t>
            </w:r>
            <w:r w:rsidR="00891AD3" w:rsidRPr="0001389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5E5D081" w14:textId="068D1C92" w:rsidR="0012495B" w:rsidRPr="00013895" w:rsidRDefault="0012495B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>Maintain the Digital Asset Management System (Brand Hub) a</w:t>
            </w:r>
            <w:r w:rsidR="0013356C"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nd communicate updates and improvements with key stakeholders regularly. </w:t>
            </w:r>
          </w:p>
          <w:p w14:paraId="6E8DAEE7" w14:textId="26FDACAE" w:rsidR="0013356C" w:rsidRPr="00013895" w:rsidRDefault="0013356C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Produce and maintain the Be You Brand and Style Guide, ensuring the guide is up to date and all relevant stakeholders have access, acting as a brand guardian and </w:t>
            </w:r>
            <w:r w:rsidR="00D53501"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proofing Be You content for visual brand consistency. </w:t>
            </w:r>
          </w:p>
          <w:p w14:paraId="6CD66766" w14:textId="127550F5" w:rsidR="0080635A" w:rsidRPr="00013895" w:rsidRDefault="0080635A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</w:rPr>
              <w:t>Regularly participate in Beyond Blue’s Marketing Community of Practice to stay abreast of emerging trends, and proactively maintain linkages to the Centre of Excellence group and Brand and Marketing unit.</w:t>
            </w:r>
          </w:p>
          <w:p w14:paraId="5F3EA324" w14:textId="77777777" w:rsidR="00A06222" w:rsidRPr="004670C9" w:rsidRDefault="00A06222" w:rsidP="00A0622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management</w:t>
            </w:r>
          </w:p>
          <w:p w14:paraId="0AC7A3A6" w14:textId="6A0F9415" w:rsidR="00BE06DF" w:rsidRPr="00013895" w:rsidRDefault="00BE06DF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Lead the </w:t>
            </w:r>
            <w:r w:rsidR="00650EFD"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management of various projects, </w:t>
            </w:r>
            <w:r w:rsidRPr="00013895">
              <w:rPr>
                <w:rFonts w:asciiTheme="minorHAnsi" w:hAnsiTheme="minorHAnsi" w:cstheme="minorHAnsi"/>
                <w:sz w:val="22"/>
                <w:szCs w:val="22"/>
              </w:rPr>
              <w:t xml:space="preserve">as directed by the Be You Marketing Lead, using appropriate project management tools and processes to coordinate production, regularly reporting on progress, recognising barriers, and finding effective solutions. </w:t>
            </w:r>
          </w:p>
          <w:p w14:paraId="0105976A" w14:textId="35464011" w:rsidR="00A06222" w:rsidRPr="0052691E" w:rsidRDefault="00776F88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Take a lead production role</w:t>
            </w:r>
            <w:r w:rsidR="00A06222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in cross-functional project teams to effectively deliver </w:t>
            </w:r>
            <w:r w:rsidR="00A06222">
              <w:rPr>
                <w:rFonts w:asciiTheme="minorHAnsi" w:hAnsiTheme="minorHAnsi" w:cstheme="minorHAnsi"/>
                <w:sz w:val="22"/>
                <w:szCs w:val="22"/>
              </w:rPr>
              <w:t>content</w:t>
            </w:r>
            <w:r w:rsidR="00A06222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for</w:t>
            </w:r>
            <w:r w:rsidR="002B3DF1">
              <w:rPr>
                <w:rFonts w:asciiTheme="minorHAnsi" w:hAnsiTheme="minorHAnsi" w:cstheme="minorHAnsi"/>
                <w:sz w:val="22"/>
                <w:szCs w:val="22"/>
              </w:rPr>
              <w:t xml:space="preserve"> Be </w:t>
            </w:r>
            <w:proofErr w:type="gramStart"/>
            <w:r w:rsidR="002B3DF1"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proofErr w:type="gramEnd"/>
            <w:r w:rsidR="00A06222"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projects, within agreed timeframes, budgets and resourcing. </w:t>
            </w:r>
          </w:p>
          <w:p w14:paraId="4B2C52BA" w14:textId="01CBC603" w:rsidR="00A06222" w:rsidRPr="0052691E" w:rsidRDefault="00A06222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Manage constructive and productive relationships with external suppliers such as creative, graphic design, print, digital and direct marketing agencies to ensure delivery of activities within agreed time and budget parameters. </w:t>
            </w:r>
          </w:p>
          <w:p w14:paraId="7D90B825" w14:textId="52E5F283" w:rsidR="00F65F32" w:rsidRPr="00C5168C" w:rsidRDefault="00F65F32" w:rsidP="00C5168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5168C">
              <w:rPr>
                <w:rFonts w:asciiTheme="minorHAnsi" w:hAnsiTheme="minorHAnsi" w:cstheme="minorHAnsi"/>
                <w:b/>
                <w:bCs/>
                <w:sz w:val="22"/>
              </w:rPr>
              <w:t xml:space="preserve">Relationship management </w:t>
            </w:r>
          </w:p>
          <w:p w14:paraId="19201E8D" w14:textId="7E075706" w:rsidR="004D0815" w:rsidRDefault="00F65F32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2" w:name="_Hlk85528001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Build strong and effective relationships</w:t>
            </w:r>
            <w:r w:rsidR="00672FB7">
              <w:rPr>
                <w:rFonts w:asciiTheme="minorHAnsi" w:hAnsiTheme="minorHAnsi" w:cstheme="minorHAnsi"/>
                <w:sz w:val="22"/>
                <w:szCs w:val="22"/>
              </w:rPr>
              <w:t xml:space="preserve"> across the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72FB7">
              <w:rPr>
                <w:rFonts w:asciiTheme="minorHAnsi" w:hAnsiTheme="minorHAnsi" w:cstheme="minorHAnsi"/>
                <w:sz w:val="22"/>
                <w:szCs w:val="22"/>
              </w:rPr>
              <w:t xml:space="preserve">Education and </w:t>
            </w:r>
            <w:r w:rsidR="002B3DF1">
              <w:rPr>
                <w:rFonts w:asciiTheme="minorHAnsi" w:hAnsiTheme="minorHAnsi" w:cstheme="minorHAnsi"/>
                <w:sz w:val="22"/>
                <w:szCs w:val="22"/>
              </w:rPr>
              <w:t xml:space="preserve">Be You </w:t>
            </w:r>
            <w:r w:rsidR="002B3DF1" w:rsidRPr="00AB68BC">
              <w:rPr>
                <w:rFonts w:asciiTheme="minorHAnsi" w:hAnsiTheme="minorHAnsi" w:cstheme="minorHAnsi"/>
                <w:sz w:val="22"/>
                <w:szCs w:val="22"/>
              </w:rPr>
              <w:t>Unit</w:t>
            </w:r>
            <w:r w:rsidR="00672FB7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act as a key point </w:t>
            </w:r>
            <w:r w:rsidRPr="00891AD3">
              <w:rPr>
                <w:rFonts w:asciiTheme="minorHAnsi" w:hAnsiTheme="minorHAnsi" w:cstheme="minorHAnsi"/>
                <w:sz w:val="22"/>
                <w:szCs w:val="22"/>
              </w:rPr>
              <w:t xml:space="preserve">of contact 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for</w:t>
            </w:r>
            <w:r w:rsidR="00A83A71">
              <w:rPr>
                <w:rFonts w:asciiTheme="minorHAnsi" w:hAnsiTheme="minorHAnsi" w:cstheme="minorHAnsi"/>
                <w:sz w:val="22"/>
                <w:szCs w:val="22"/>
              </w:rPr>
              <w:t xml:space="preserve"> Be You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35CF6">
              <w:rPr>
                <w:rFonts w:asciiTheme="minorHAnsi" w:hAnsiTheme="minorHAnsi" w:cstheme="minorHAnsi"/>
                <w:sz w:val="22"/>
                <w:szCs w:val="22"/>
              </w:rPr>
              <w:t xml:space="preserve">marketing </w:t>
            </w:r>
            <w:r w:rsidR="00F640F6">
              <w:rPr>
                <w:rFonts w:asciiTheme="minorHAnsi" w:hAnsiTheme="minorHAnsi" w:cstheme="minorHAnsi"/>
                <w:sz w:val="22"/>
                <w:szCs w:val="22"/>
              </w:rPr>
              <w:t>content production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support and advice</w:t>
            </w:r>
            <w:bookmarkEnd w:id="2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33F56D89" w14:textId="58FB36BD" w:rsidR="00F65F32" w:rsidRPr="004D0815" w:rsidRDefault="004D0815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Work closely with external delivery partners, building strong, constructive </w:t>
            </w:r>
            <w:r w:rsidRPr="00891AD3">
              <w:rPr>
                <w:rFonts w:asciiTheme="minorHAnsi" w:hAnsiTheme="minorHAnsi" w:cstheme="minorHAnsi"/>
                <w:sz w:val="22"/>
                <w:szCs w:val="22"/>
              </w:rPr>
              <w:t>relationships and co-deliver content that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 consistent, accurate and results focused. </w:t>
            </w:r>
            <w:r w:rsidR="00F65F32" w:rsidRPr="004D0815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6977F19D" w14:textId="7AA2899F" w:rsidR="00F65F32" w:rsidRPr="0052691E" w:rsidRDefault="00B44289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Ensure internal and external stakeholders are informed of new or </w:t>
            </w:r>
            <w:r w:rsidR="00EE38D6">
              <w:rPr>
                <w:rFonts w:asciiTheme="minorHAnsi" w:hAnsiTheme="minorHAnsi" w:cstheme="minorHAnsi"/>
                <w:sz w:val="22"/>
                <w:szCs w:val="22"/>
              </w:rPr>
              <w:t>updated resources and content</w:t>
            </w:r>
            <w:r w:rsidR="00A35CF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97D13DD" w14:textId="3B5FF85B" w:rsidR="00F65F32" w:rsidRPr="0052691E" w:rsidRDefault="00F65F32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Proactively look inside and outside the organisation to identify </w:t>
            </w:r>
            <w:r w:rsidR="00EE38D6">
              <w:rPr>
                <w:rFonts w:asciiTheme="minorHAnsi" w:hAnsiTheme="minorHAnsi" w:cstheme="minorHAnsi"/>
                <w:sz w:val="22"/>
                <w:szCs w:val="22"/>
              </w:rPr>
              <w:t>new content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opportunities and to drive, monitor and analyse behaviour change.</w:t>
            </w:r>
          </w:p>
          <w:p w14:paraId="2CEBFFA5" w14:textId="66EC3596" w:rsidR="008A6406" w:rsidRDefault="008A6406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Work closely with the Be You Clinical and Diversity and Inclusion </w:t>
            </w:r>
            <w:r w:rsidR="00366FA9">
              <w:rPr>
                <w:rFonts w:asciiTheme="minorHAnsi" w:hAnsiTheme="minorHAnsi" w:cstheme="minorHAnsi"/>
                <w:sz w:val="22"/>
              </w:rPr>
              <w:t>Adviser</w:t>
            </w:r>
            <w:r>
              <w:rPr>
                <w:rFonts w:asciiTheme="minorHAnsi" w:hAnsiTheme="minorHAnsi" w:cstheme="minorHAnsi"/>
                <w:sz w:val="22"/>
              </w:rPr>
              <w:t xml:space="preserve">s to ensure all content is safe, accurate and clinically sound. </w:t>
            </w:r>
          </w:p>
          <w:p w14:paraId="13851C8B" w14:textId="77777777" w:rsidR="00594D40" w:rsidRDefault="00594D40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F2B9705" w14:textId="77777777" w:rsidR="00594D40" w:rsidRDefault="00594D40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9FBE3AB" w14:textId="77777777" w:rsidR="00594D40" w:rsidRDefault="00594D40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66B6F76" w14:textId="764D9938" w:rsidR="00187536" w:rsidRPr="004670C9" w:rsidRDefault="00187536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Community focus</w:t>
            </w:r>
          </w:p>
          <w:p w14:paraId="3A240BFC" w14:textId="4886901F" w:rsidR="008B245F" w:rsidRDefault="008B245F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_Hlk85528066"/>
            <w:r>
              <w:rPr>
                <w:rFonts w:asciiTheme="minorHAnsi" w:hAnsiTheme="minorHAnsi" w:cstheme="minorHAnsi"/>
                <w:sz w:val="22"/>
                <w:szCs w:val="22"/>
              </w:rPr>
              <w:t>Seek opportunities for input, consultation and codesign with our communities where appropriate to inform our work</w:t>
            </w:r>
            <w:bookmarkEnd w:id="3"/>
            <w:r w:rsidR="00A35CF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7F8DE4B" w14:textId="4458E32F" w:rsidR="004C219B" w:rsidRDefault="00187536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B82E85">
              <w:rPr>
                <w:rFonts w:asciiTheme="minorHAnsi" w:hAnsiTheme="minorHAnsi" w:cstheme="minorHAnsi"/>
                <w:sz w:val="22"/>
                <w:szCs w:val="22"/>
              </w:rPr>
              <w:t xml:space="preserve">Work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closely with the </w:t>
            </w:r>
            <w:r w:rsidR="00055C25">
              <w:rPr>
                <w:rFonts w:asciiTheme="minorHAnsi" w:hAnsiTheme="minorHAnsi" w:cstheme="minorHAnsi"/>
                <w:sz w:val="22"/>
                <w:szCs w:val="22"/>
              </w:rPr>
              <w:t>relevant stakeholders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fully understand </w:t>
            </w:r>
            <w:r w:rsidR="00A95E91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proofErr w:type="spellStart"/>
            <w:r w:rsidR="00A95E91">
              <w:rPr>
                <w:rFonts w:asciiTheme="minorHAnsi" w:hAnsiTheme="minorHAnsi" w:cstheme="minorHAnsi"/>
                <w:sz w:val="22"/>
                <w:szCs w:val="22"/>
              </w:rPr>
              <w:t>You’s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audience and segmentation, and ensure content is community-centric and tailored according to </w:t>
            </w:r>
            <w:r w:rsidR="004C219B">
              <w:rPr>
                <w:rFonts w:asciiTheme="minorHAnsi" w:hAnsiTheme="minorHAnsi" w:cstheme="minorHAnsi"/>
                <w:sz w:val="22"/>
                <w:szCs w:val="22"/>
              </w:rPr>
              <w:t xml:space="preserve">relevant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segments, journeys</w:t>
            </w:r>
            <w:r w:rsidR="00D5140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community insigh</w:t>
            </w:r>
            <w:r w:rsidR="004C219B">
              <w:rPr>
                <w:rFonts w:asciiTheme="minorHAnsi" w:hAnsiTheme="minorHAnsi" w:cstheme="minorHAnsi"/>
                <w:sz w:val="22"/>
                <w:szCs w:val="22"/>
              </w:rPr>
              <w:t>ts</w:t>
            </w:r>
            <w:r w:rsidR="00D514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63F07E9" w14:textId="1193B01A" w:rsidR="00187536" w:rsidRPr="00187536" w:rsidRDefault="00187536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87536">
              <w:rPr>
                <w:rFonts w:asciiTheme="minorHAnsi" w:hAnsiTheme="minorHAnsi" w:cstheme="minorHAnsi"/>
                <w:sz w:val="22"/>
              </w:rPr>
              <w:t xml:space="preserve">In collaboration with other teams and units, use human-centred design principles in the design of all content materials, </w:t>
            </w:r>
            <w:r w:rsidR="00FE3D15" w:rsidRPr="00187536">
              <w:rPr>
                <w:rFonts w:asciiTheme="minorHAnsi" w:hAnsiTheme="minorHAnsi" w:cstheme="minorHAnsi"/>
                <w:sz w:val="22"/>
              </w:rPr>
              <w:t>activities,</w:t>
            </w:r>
            <w:r w:rsidRPr="00187536">
              <w:rPr>
                <w:rFonts w:asciiTheme="minorHAnsi" w:hAnsiTheme="minorHAnsi" w:cstheme="minorHAnsi"/>
                <w:sz w:val="22"/>
              </w:rPr>
              <w:t xml:space="preserve"> and initiatives.</w:t>
            </w:r>
          </w:p>
          <w:p w14:paraId="3AAFB2FE" w14:textId="4A428D99" w:rsidR="00F65F32" w:rsidRPr="004670C9" w:rsidRDefault="00F65F32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Teamwork and leadership</w:t>
            </w:r>
          </w:p>
          <w:p w14:paraId="6338E440" w14:textId="44E0A29A" w:rsidR="007B4E05" w:rsidRPr="00B82E85" w:rsidRDefault="00F65F32" w:rsidP="008A640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B4E05">
              <w:rPr>
                <w:rFonts w:asciiTheme="minorHAnsi" w:hAnsiTheme="minorHAnsi" w:cstheme="minorHAnsi"/>
                <w:sz w:val="22"/>
                <w:szCs w:val="22"/>
              </w:rPr>
              <w:t>Collaborate with other teams and units within the Centre of Excellence</w:t>
            </w:r>
            <w:r w:rsidR="00F17CD3">
              <w:rPr>
                <w:rFonts w:asciiTheme="minorHAnsi" w:hAnsiTheme="minorHAnsi" w:cstheme="minorHAnsi"/>
                <w:sz w:val="22"/>
                <w:szCs w:val="22"/>
              </w:rPr>
              <w:t xml:space="preserve"> and Education and Be You </w:t>
            </w:r>
            <w:r w:rsidR="00672FB7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F17CD3">
              <w:rPr>
                <w:rFonts w:asciiTheme="minorHAnsi" w:hAnsiTheme="minorHAnsi" w:cstheme="minorHAnsi"/>
                <w:sz w:val="22"/>
                <w:szCs w:val="22"/>
              </w:rPr>
              <w:t>nits</w:t>
            </w:r>
            <w:r w:rsidRPr="007B4E05">
              <w:rPr>
                <w:rFonts w:asciiTheme="minorHAnsi" w:hAnsiTheme="minorHAnsi" w:cstheme="minorHAnsi"/>
                <w:sz w:val="22"/>
                <w:szCs w:val="22"/>
              </w:rPr>
              <w:t xml:space="preserve"> to leverage the skills and experience available to successfully </w:t>
            </w:r>
            <w:r w:rsidR="007B4E05" w:rsidRPr="007B4E05">
              <w:rPr>
                <w:rFonts w:asciiTheme="minorHAnsi" w:hAnsiTheme="minorHAnsi" w:cstheme="minorHAnsi"/>
                <w:sz w:val="22"/>
                <w:szCs w:val="22"/>
              </w:rPr>
              <w:t xml:space="preserve">produce </w:t>
            </w:r>
            <w:r w:rsidR="007B4E05">
              <w:rPr>
                <w:rFonts w:asciiTheme="minorHAnsi" w:hAnsiTheme="minorHAnsi" w:cstheme="minorHAnsi"/>
                <w:sz w:val="22"/>
                <w:szCs w:val="22"/>
              </w:rPr>
              <w:t xml:space="preserve">content that meets organisational objectives. </w:t>
            </w:r>
          </w:p>
          <w:p w14:paraId="6437271A" w14:textId="1A6FD456" w:rsidR="00F65F32" w:rsidRPr="007B4E05" w:rsidRDefault="007B4E05" w:rsidP="007B4E05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Inn</w:t>
            </w:r>
            <w:r w:rsidR="00F65F32" w:rsidRPr="007B4E05">
              <w:rPr>
                <w:rFonts w:asciiTheme="minorHAnsi" w:hAnsiTheme="minorHAnsi" w:cstheme="minorHAnsi"/>
                <w:b/>
                <w:bCs/>
                <w:sz w:val="22"/>
              </w:rPr>
              <w:t>ovation and creativity</w:t>
            </w:r>
          </w:p>
          <w:p w14:paraId="089E7FC4" w14:textId="2CC187F4" w:rsidR="00363C4B" w:rsidRDefault="001E74BB" w:rsidP="008A6406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the Business Intelligence </w:t>
            </w:r>
            <w:r w:rsidR="00F17CD3">
              <w:rPr>
                <w:rFonts w:asciiTheme="minorHAnsi" w:hAnsiTheme="minorHAnsi" w:cstheme="minorHAnsi"/>
                <w:sz w:val="22"/>
                <w:szCs w:val="22"/>
              </w:rPr>
              <w:t xml:space="preserve">unit, 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actively monitor and evaluate </w:t>
            </w:r>
            <w:r w:rsidR="006B7A10">
              <w:rPr>
                <w:rFonts w:asciiTheme="minorHAnsi" w:hAnsiTheme="minorHAnsi" w:cstheme="minorHAnsi"/>
                <w:sz w:val="22"/>
                <w:szCs w:val="22"/>
              </w:rPr>
              <w:t xml:space="preserve">content 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>activi</w:t>
            </w:r>
            <w:r w:rsidR="00367A3F">
              <w:rPr>
                <w:rFonts w:asciiTheme="minorHAnsi" w:hAnsiTheme="minorHAnsi" w:cstheme="minorHAnsi"/>
                <w:sz w:val="22"/>
                <w:szCs w:val="22"/>
              </w:rPr>
              <w:t xml:space="preserve">ty using data, </w:t>
            </w:r>
            <w:r w:rsidR="00FE3D15">
              <w:rPr>
                <w:rFonts w:asciiTheme="minorHAnsi" w:hAnsiTheme="minorHAnsi" w:cstheme="minorHAnsi"/>
                <w:sz w:val="22"/>
                <w:szCs w:val="22"/>
              </w:rPr>
              <w:t>analytics,</w:t>
            </w:r>
            <w:r w:rsidR="00367A3F">
              <w:rPr>
                <w:rFonts w:asciiTheme="minorHAnsi" w:hAnsiTheme="minorHAnsi" w:cstheme="minorHAnsi"/>
                <w:sz w:val="22"/>
                <w:szCs w:val="22"/>
              </w:rPr>
              <w:t xml:space="preserve"> and research,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7A10">
              <w:rPr>
                <w:rFonts w:asciiTheme="minorHAnsi" w:hAnsiTheme="minorHAnsi" w:cstheme="minorHAnsi"/>
                <w:sz w:val="22"/>
                <w:szCs w:val="22"/>
              </w:rPr>
              <w:t>proactively generating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recommendations, </w:t>
            </w:r>
            <w:r w:rsidR="00FE3D15" w:rsidRPr="00E95811">
              <w:rPr>
                <w:rFonts w:asciiTheme="minorHAnsi" w:hAnsiTheme="minorHAnsi" w:cstheme="minorHAnsi"/>
                <w:sz w:val="22"/>
                <w:szCs w:val="22"/>
              </w:rPr>
              <w:t>improvements,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and optimisation.</w:t>
            </w:r>
          </w:p>
          <w:p w14:paraId="42B529EE" w14:textId="583F07E3" w:rsidR="00A242F8" w:rsidRPr="004C219B" w:rsidRDefault="00A242F8" w:rsidP="008A6406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13895">
              <w:rPr>
                <w:rFonts w:asciiTheme="minorHAnsi" w:hAnsiTheme="minorHAnsi" w:cstheme="minorHAnsi"/>
                <w:sz w:val="22"/>
              </w:rPr>
              <w:t xml:space="preserve">Regularly identify and share trending and relevant content pieces with the </w:t>
            </w:r>
            <w:r w:rsidR="007940CB" w:rsidRPr="00013895">
              <w:rPr>
                <w:rFonts w:asciiTheme="minorHAnsi" w:hAnsiTheme="minorHAnsi" w:cstheme="minorHAnsi"/>
                <w:sz w:val="22"/>
              </w:rPr>
              <w:t>Be You</w:t>
            </w:r>
            <w:r w:rsidR="00891AD3" w:rsidRPr="00013895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E7307" w:rsidRPr="00013895">
              <w:rPr>
                <w:rFonts w:asciiTheme="minorHAnsi" w:hAnsiTheme="minorHAnsi" w:cstheme="minorHAnsi"/>
                <w:sz w:val="22"/>
              </w:rPr>
              <w:t xml:space="preserve">Marketing unit to strengthen </w:t>
            </w:r>
            <w:r w:rsidR="007940CB" w:rsidRPr="00013895">
              <w:rPr>
                <w:rFonts w:asciiTheme="minorHAnsi" w:hAnsiTheme="minorHAnsi" w:cstheme="minorHAnsi"/>
                <w:sz w:val="22"/>
              </w:rPr>
              <w:t xml:space="preserve">Be </w:t>
            </w:r>
            <w:proofErr w:type="spellStart"/>
            <w:r w:rsidR="007940CB" w:rsidRPr="00013895">
              <w:rPr>
                <w:rFonts w:asciiTheme="minorHAnsi" w:hAnsiTheme="minorHAnsi" w:cstheme="minorHAnsi"/>
                <w:sz w:val="22"/>
              </w:rPr>
              <w:t>You’s</w:t>
            </w:r>
            <w:proofErr w:type="spellEnd"/>
            <w:r w:rsidR="005E7307" w:rsidRPr="00013895">
              <w:rPr>
                <w:rFonts w:asciiTheme="minorHAnsi" w:hAnsiTheme="minorHAnsi" w:cstheme="minorHAnsi"/>
                <w:sz w:val="22"/>
              </w:rPr>
              <w:t xml:space="preserve"> content offering.</w:t>
            </w:r>
            <w:r w:rsidR="005E730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3C268D" w:rsidRPr="0052691E" w14:paraId="052A20B2" w14:textId="77777777" w:rsidTr="5ACECA77">
        <w:tc>
          <w:tcPr>
            <w:tcW w:w="1025" w:type="pct"/>
            <w:gridSpan w:val="2"/>
          </w:tcPr>
          <w:p w14:paraId="1251E628" w14:textId="77777777" w:rsidR="00FE3D15" w:rsidRDefault="00FE3D15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4823B3D" w14:textId="548F2381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behaviours</w:t>
            </w:r>
          </w:p>
        </w:tc>
        <w:tc>
          <w:tcPr>
            <w:tcW w:w="116" w:type="pct"/>
            <w:gridSpan w:val="2"/>
          </w:tcPr>
          <w:p w14:paraId="73277A55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</w:tcPr>
          <w:p w14:paraId="29AA468C" w14:textId="77777777" w:rsidR="00FE3D15" w:rsidRPr="00FE3D15" w:rsidRDefault="00FE3D15" w:rsidP="00FE3D15">
            <w:pPr>
              <w:pStyle w:val="ListParagraph"/>
              <w:spacing w:before="120" w:after="120"/>
              <w:ind w:left="36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CFBA726" w14:textId="6AF73B49" w:rsidR="24D0DBB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community centric and focus on solving problems, </w:t>
            </w:r>
            <w:r w:rsidR="00FE3D15" w:rsidRPr="0052691E">
              <w:rPr>
                <w:rFonts w:asciiTheme="minorHAnsi" w:hAnsiTheme="minorHAnsi" w:cstheme="minorBidi"/>
                <w:sz w:val="22"/>
                <w:szCs w:val="22"/>
              </w:rPr>
              <w:t>listening,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52691E" w14:paraId="2EEABA4D" w14:textId="77777777" w:rsidTr="5ACECA77">
        <w:tc>
          <w:tcPr>
            <w:tcW w:w="1025" w:type="pct"/>
            <w:gridSpan w:val="2"/>
          </w:tcPr>
          <w:p w14:paraId="150DF7D7" w14:textId="77777777" w:rsidR="00FE3D15" w:rsidRDefault="00FE3D15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C350B61" w14:textId="180F110E" w:rsidR="00363C4B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16" w:type="pct"/>
            <w:gridSpan w:val="2"/>
          </w:tcPr>
          <w:p w14:paraId="5A02635A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</w:tcPr>
          <w:p w14:paraId="33039575" w14:textId="77777777" w:rsidR="00FE3D15" w:rsidRDefault="00FE3D15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57538CC0" w14:textId="2B897D0D" w:rsidR="0052691E" w:rsidRPr="00F17CD3" w:rsidRDefault="00FE3D15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br/>
            </w:r>
            <w:r w:rsidR="0052691E" w:rsidRPr="00F17CD3">
              <w:rPr>
                <w:rFonts w:asciiTheme="minorHAnsi" w:hAnsiTheme="minorHAnsi" w:cstheme="minorHAnsi"/>
                <w:b/>
                <w:bCs/>
                <w:sz w:val="22"/>
              </w:rPr>
              <w:t xml:space="preserve">Qualifications and </w:t>
            </w:r>
            <w:r w:rsidR="00264754" w:rsidRPr="00F17CD3">
              <w:rPr>
                <w:rFonts w:asciiTheme="minorHAnsi" w:hAnsiTheme="minorHAnsi" w:cstheme="minorHAnsi"/>
                <w:b/>
                <w:bCs/>
                <w:sz w:val="22"/>
              </w:rPr>
              <w:t>technical skills</w:t>
            </w:r>
          </w:p>
          <w:p w14:paraId="3B4B7FB6" w14:textId="4C9DB9EA" w:rsidR="0052691E" w:rsidRPr="0052691E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Tertiary qualification </w:t>
            </w:r>
            <w:bookmarkStart w:id="4" w:name="_Hlk85527843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="008B245F">
              <w:rPr>
                <w:rFonts w:asciiTheme="minorHAnsi" w:hAnsiTheme="minorHAnsi" w:cstheme="minorHAnsi"/>
                <w:sz w:val="22"/>
                <w:szCs w:val="22"/>
              </w:rPr>
              <w:t xml:space="preserve"> media, production, </w:t>
            </w:r>
            <w:r w:rsidR="00FE3D15">
              <w:rPr>
                <w:rFonts w:asciiTheme="minorHAnsi" w:hAnsiTheme="minorHAnsi" w:cstheme="minorHAnsi"/>
                <w:sz w:val="22"/>
                <w:szCs w:val="22"/>
              </w:rPr>
              <w:t>communications</w:t>
            </w:r>
            <w:bookmarkEnd w:id="4"/>
            <w:r w:rsidR="00FE3D15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or other relevant discipline</w:t>
            </w:r>
          </w:p>
          <w:p w14:paraId="7FAE00DF" w14:textId="5C040ABE" w:rsidR="006558E3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in a similar </w:t>
            </w:r>
            <w:r w:rsidR="008B245F">
              <w:rPr>
                <w:rFonts w:asciiTheme="minorHAnsi" w:hAnsiTheme="minorHAnsi" w:cstheme="minorHAnsi"/>
                <w:sz w:val="22"/>
                <w:szCs w:val="22"/>
              </w:rPr>
              <w:t>production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role</w:t>
            </w:r>
            <w:r w:rsidR="00B20E6A">
              <w:rPr>
                <w:rFonts w:asciiTheme="minorHAnsi" w:hAnsiTheme="minorHAnsi" w:cstheme="minorHAnsi"/>
                <w:sz w:val="22"/>
                <w:szCs w:val="22"/>
              </w:rPr>
              <w:t>, ideally in a community-focused organisation</w:t>
            </w:r>
          </w:p>
          <w:p w14:paraId="7820D16A" w14:textId="655564F6" w:rsidR="0052691E" w:rsidRPr="00264754" w:rsidRDefault="005B6FD4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Technical skills in Adobe Suite (InDesign, Photoshop, Premiere </w:t>
            </w:r>
            <w:r w:rsidR="00FE3D15">
              <w:rPr>
                <w:rFonts w:asciiTheme="minorHAnsi" w:hAnsiTheme="minorHAnsi" w:cstheme="minorHAnsi"/>
                <w:sz w:val="22"/>
                <w:szCs w:val="22"/>
              </w:rPr>
              <w:t>Pro,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Illustrator) </w:t>
            </w:r>
          </w:p>
          <w:p w14:paraId="1E0ED8B4" w14:textId="63F9E36D" w:rsidR="0052691E" w:rsidRPr="00F17CD3" w:rsidRDefault="0093590B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 xml:space="preserve">Production management </w:t>
            </w:r>
          </w:p>
          <w:p w14:paraId="3A9C3B58" w14:textId="36EDEE50" w:rsidR="0052691E" w:rsidRPr="0052691E" w:rsidRDefault="0052691E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Highly developed </w:t>
            </w:r>
            <w:r w:rsidR="00B20E6A">
              <w:rPr>
                <w:rFonts w:asciiTheme="minorHAnsi" w:hAnsiTheme="minorHAnsi" w:cstheme="minorHAnsi"/>
                <w:sz w:val="22"/>
                <w:szCs w:val="22"/>
              </w:rPr>
              <w:t>production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skills, including experience </w:t>
            </w:r>
            <w:r w:rsidR="00B20E6A">
              <w:rPr>
                <w:rFonts w:asciiTheme="minorHAnsi" w:hAnsiTheme="minorHAnsi" w:cstheme="minorHAnsi"/>
                <w:sz w:val="22"/>
                <w:szCs w:val="22"/>
              </w:rPr>
              <w:t xml:space="preserve">producing </w:t>
            </w:r>
            <w:r w:rsidR="00025293">
              <w:rPr>
                <w:rFonts w:asciiTheme="minorHAnsi" w:hAnsiTheme="minorHAnsi" w:cstheme="minorHAnsi"/>
                <w:sz w:val="22"/>
                <w:szCs w:val="22"/>
              </w:rPr>
              <w:t xml:space="preserve">valuable, relevant, consistent content </w:t>
            </w:r>
            <w:r w:rsidR="00266271">
              <w:rPr>
                <w:rFonts w:asciiTheme="minorHAnsi" w:hAnsiTheme="minorHAnsi" w:cstheme="minorHAnsi"/>
                <w:sz w:val="22"/>
                <w:szCs w:val="22"/>
              </w:rPr>
              <w:t xml:space="preserve">for a </w:t>
            </w:r>
            <w:r w:rsidR="00EB58F6">
              <w:rPr>
                <w:rFonts w:asciiTheme="minorHAnsi" w:hAnsiTheme="minorHAnsi" w:cstheme="minorHAnsi"/>
                <w:sz w:val="22"/>
                <w:szCs w:val="22"/>
              </w:rPr>
              <w:t>clearly defined</w:t>
            </w:r>
            <w:r w:rsidR="00266271">
              <w:rPr>
                <w:rFonts w:asciiTheme="minorHAnsi" w:hAnsiTheme="minorHAnsi" w:cstheme="minorHAnsi"/>
                <w:sz w:val="22"/>
                <w:szCs w:val="22"/>
              </w:rPr>
              <w:t xml:space="preserve"> audience, across a range of print and online environments</w:t>
            </w:r>
            <w:r w:rsidR="00B20E6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BE01CA3" w14:textId="11539FF2" w:rsidR="0052691E" w:rsidRPr="00264754" w:rsidRDefault="0052691E" w:rsidP="0052691E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developing and delivering tailored </w:t>
            </w:r>
            <w:r w:rsidR="001420CE">
              <w:rPr>
                <w:rFonts w:asciiTheme="minorHAnsi" w:hAnsiTheme="minorHAnsi" w:cstheme="minorHAnsi"/>
                <w:sz w:val="22"/>
                <w:szCs w:val="22"/>
              </w:rPr>
              <w:t>content strategies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materials for a range of purposes and audiences</w:t>
            </w:r>
          </w:p>
          <w:p w14:paraId="0FB78677" w14:textId="49FCE268" w:rsidR="0052691E" w:rsidRPr="00F17CD3" w:rsidRDefault="0052691E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>Project management</w:t>
            </w:r>
          </w:p>
          <w:p w14:paraId="0EAE306A" w14:textId="77777777" w:rsidR="0052691E" w:rsidRPr="0052691E" w:rsidRDefault="0052691E" w:rsidP="0052691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Demonstrated experience contributing to multiple projects, including the ability to utilise systems to track progress and see interdependencies</w:t>
            </w:r>
          </w:p>
          <w:p w14:paraId="4B841A4A" w14:textId="77777777" w:rsidR="0052691E" w:rsidRPr="0052691E" w:rsidRDefault="0052691E" w:rsidP="0052691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Highly developed time management,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prioritisation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organisational skills, with the ability to work flexibly and meet tight deadlines</w:t>
            </w:r>
          </w:p>
          <w:p w14:paraId="25F1632C" w14:textId="69EA68D2" w:rsidR="0052691E" w:rsidRPr="00F17CD3" w:rsidRDefault="0052691E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 xml:space="preserve">Relationship management </w:t>
            </w:r>
          </w:p>
          <w:p w14:paraId="3876641B" w14:textId="1114F46D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providing </w:t>
            </w:r>
            <w:r w:rsidR="005F5F87">
              <w:rPr>
                <w:rFonts w:asciiTheme="minorHAnsi" w:hAnsiTheme="minorHAnsi" w:cstheme="minorHAnsi"/>
                <w:sz w:val="22"/>
                <w:szCs w:val="22"/>
              </w:rPr>
              <w:t>content and production advice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support to stakeholders and partners, including understanding their needs, keeping them informed and responding to issues</w:t>
            </w:r>
          </w:p>
          <w:p w14:paraId="30EB2079" w14:textId="77777777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Ability to effectively manage external suppliers, including providing effective briefs,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guidance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feedback </w:t>
            </w:r>
          </w:p>
          <w:p w14:paraId="4749926E" w14:textId="77777777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Ability to constructively investigate issues and recommend options for resolution</w:t>
            </w:r>
          </w:p>
          <w:p w14:paraId="6C8362F2" w14:textId="3AA6D0E2" w:rsidR="0052691E" w:rsidRPr="00F17CD3" w:rsidRDefault="0052691E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 xml:space="preserve">Teamwork and leadership </w:t>
            </w:r>
          </w:p>
          <w:p w14:paraId="0777C7B7" w14:textId="77777777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Experience working as a marketing representative on cross-functional project teams to deliver organisation-wide outcomes </w:t>
            </w:r>
          </w:p>
          <w:p w14:paraId="19357D3E" w14:textId="77777777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Ability to actively seek and positively receive input from others and make changes based on feedback </w:t>
            </w:r>
          </w:p>
          <w:p w14:paraId="34126B1F" w14:textId="5AA9468A" w:rsidR="0052691E" w:rsidRPr="00F17CD3" w:rsidRDefault="0052691E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 xml:space="preserve">Innovation and creativity </w:t>
            </w:r>
          </w:p>
          <w:p w14:paraId="41A4558F" w14:textId="76B056AF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Proven experience developing </w:t>
            </w:r>
            <w:r w:rsidR="00A507EB">
              <w:rPr>
                <w:rFonts w:asciiTheme="minorHAnsi" w:hAnsiTheme="minorHAnsi" w:cstheme="minorHAnsi"/>
                <w:sz w:val="22"/>
                <w:szCs w:val="22"/>
              </w:rPr>
              <w:t>content that is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innovative and creative yet rooted in evidence and a deep understanding of the audience</w:t>
            </w:r>
          </w:p>
          <w:p w14:paraId="58732BDC" w14:textId="77777777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Ability to question current practice and identify improvement opportunities</w:t>
            </w:r>
          </w:p>
          <w:p w14:paraId="556679C0" w14:textId="2E195275" w:rsidR="0052691E" w:rsidRPr="00F17CD3" w:rsidRDefault="0052691E" w:rsidP="00F17CD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17CD3">
              <w:rPr>
                <w:rFonts w:asciiTheme="minorHAnsi" w:hAnsiTheme="minorHAnsi" w:cstheme="minorHAnsi"/>
                <w:b/>
                <w:bCs/>
                <w:sz w:val="22"/>
              </w:rPr>
              <w:t>Community focus</w:t>
            </w:r>
          </w:p>
          <w:p w14:paraId="14DEA2BA" w14:textId="77777777" w:rsidR="000F3F68" w:rsidRDefault="0052691E" w:rsidP="0052691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Understanding of the key principles of human-centred design in developing </w:t>
            </w:r>
            <w:r w:rsidR="00A507EB">
              <w:rPr>
                <w:rFonts w:asciiTheme="minorHAnsi" w:hAnsiTheme="minorHAnsi" w:cstheme="minorHAnsi"/>
                <w:sz w:val="22"/>
                <w:szCs w:val="22"/>
              </w:rPr>
              <w:t>content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materials, and experience tailoring </w:t>
            </w:r>
            <w:r w:rsidR="00A507EB">
              <w:rPr>
                <w:rFonts w:asciiTheme="minorHAnsi" w:hAnsiTheme="minorHAnsi" w:cstheme="minorHAnsi"/>
                <w:sz w:val="22"/>
                <w:szCs w:val="22"/>
              </w:rPr>
              <w:t>content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to the needs of the audience</w:t>
            </w:r>
          </w:p>
          <w:p w14:paraId="7366196F" w14:textId="74496AA0" w:rsidR="00F40E62" w:rsidRPr="0052691E" w:rsidRDefault="00F40E62" w:rsidP="0052691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Working knowledge of UX principles and their application to content production. </w:t>
            </w:r>
          </w:p>
        </w:tc>
      </w:tr>
      <w:tr w:rsidR="0099690D" w:rsidRPr="0052691E" w14:paraId="0C3B8AA7" w14:textId="77777777" w:rsidTr="5ACECA77">
        <w:tc>
          <w:tcPr>
            <w:tcW w:w="1025" w:type="pct"/>
            <w:gridSpan w:val="2"/>
          </w:tcPr>
          <w:p w14:paraId="0F83C053" w14:textId="77777777" w:rsidR="00FE3D15" w:rsidRDefault="00FE3D15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4F42385" w14:textId="17897615" w:rsidR="0099690D" w:rsidRPr="0052691E" w:rsidRDefault="00F22831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Core capabilities</w:t>
            </w:r>
          </w:p>
        </w:tc>
        <w:tc>
          <w:tcPr>
            <w:tcW w:w="116" w:type="pct"/>
            <w:gridSpan w:val="2"/>
          </w:tcPr>
          <w:p w14:paraId="65038EA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6268209F" w14:textId="77777777" w:rsidR="00FE3D15" w:rsidRDefault="00FE3D15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</w:p>
          <w:p w14:paraId="6184D408" w14:textId="4C75E893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71B02320" w14:textId="77777777" w:rsidR="00FE3D15" w:rsidRDefault="00FE3D15" w:rsidP="5385314B">
            <w:pPr>
              <w:spacing w:before="240"/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</w:pPr>
          </w:p>
          <w:p w14:paraId="5484F86F" w14:textId="4FB87011" w:rsidR="0099690D" w:rsidRPr="0052691E" w:rsidRDefault="0099690D" w:rsidP="5385314B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work</w:t>
            </w:r>
          </w:p>
        </w:tc>
      </w:tr>
      <w:tr w:rsidR="0099690D" w:rsidRPr="0052691E" w14:paraId="2EDCC143" w14:textId="77777777" w:rsidTr="5ACECA77">
        <w:tc>
          <w:tcPr>
            <w:tcW w:w="1025" w:type="pct"/>
            <w:gridSpan w:val="2"/>
          </w:tcPr>
          <w:p w14:paraId="645A815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7F2190BE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45BABF8F" w14:textId="65EEE35B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2853B894" w14:textId="7E6DD9E1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Shift to a community centric way of operating, with the community and the need for system change informing how we work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4A4752EC" w14:textId="77777777" w:rsidTr="5ACECA77">
        <w:tc>
          <w:tcPr>
            <w:tcW w:w="1025" w:type="pct"/>
            <w:gridSpan w:val="2"/>
          </w:tcPr>
          <w:p w14:paraId="2CC5CFD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3BC2C84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3A89A0C9" w14:textId="2D45104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4CEA0ED1" w14:textId="574C980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3098EEA3" w14:textId="77777777" w:rsidTr="5ACECA77">
        <w:tc>
          <w:tcPr>
            <w:tcW w:w="1025" w:type="pct"/>
            <w:gridSpan w:val="2"/>
          </w:tcPr>
          <w:p w14:paraId="469B97C2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5A19BDE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28961065" w14:textId="76079E55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1FFFBA40" w14:textId="599DF814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</w:t>
            </w:r>
            <w:proofErr w:type="gramStart"/>
            <w:r w:rsidR="00013895"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period</w:t>
            </w:r>
            <w:r w:rsidR="00013895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of time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 and to enable more flexible and adaptable utilisation of resources across the organisation. It also enables us to embed our Ways of Working culture.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07E609B5" w14:textId="77777777" w:rsidTr="5ACECA77">
        <w:tc>
          <w:tcPr>
            <w:tcW w:w="1025" w:type="pct"/>
            <w:gridSpan w:val="2"/>
          </w:tcPr>
          <w:p w14:paraId="6B1EDB1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19C6F338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006D6F4F" w14:textId="1F0F1DD0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0153D383" w14:textId="02843ACA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Develop a sustainable and diverse funding base, that strengthens our culture of philanthropy. We will invest and spend wisely, and plan for the longer term.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F04505" w14:textId="77777777" w:rsidTr="5ACECA77">
        <w:tc>
          <w:tcPr>
            <w:tcW w:w="1025" w:type="pct"/>
            <w:gridSpan w:val="2"/>
          </w:tcPr>
          <w:p w14:paraId="56857AEB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59C9727F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203A45E9" w14:textId="4E94A70F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7698B1F7" w14:textId="27D3E8F0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r w:rsidR="00EB58F6"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philanthropists,</w:t>
            </w: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government supporters.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ABE941" w14:textId="77777777" w:rsidTr="5ACECA77">
        <w:tc>
          <w:tcPr>
            <w:tcW w:w="1025" w:type="pct"/>
            <w:gridSpan w:val="2"/>
          </w:tcPr>
          <w:p w14:paraId="5D54C71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</w:tcPr>
          <w:p w14:paraId="18670B1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</w:tcPr>
          <w:p w14:paraId="442202C5" w14:textId="1020545C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</w:tcPr>
          <w:p w14:paraId="39712945" w14:textId="2A6D11A4" w:rsidR="0099690D" w:rsidRPr="0052691E" w:rsidRDefault="0099690D" w:rsidP="003E6D1E">
            <w:pPr>
              <w:spacing w:before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Work with the community, education, business, philanthropy and across government. Our engagement with partners will be purposeful, inclusive, </w:t>
            </w:r>
            <w:r w:rsidR="00EB58F6"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transparent,</w:t>
            </w: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respectful.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14:paraId="67D111FC" w14:textId="454908A5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​</w:t>
            </w:r>
          </w:p>
        </w:tc>
      </w:tr>
    </w:tbl>
    <w:p w14:paraId="7B5F1BFC" w14:textId="77777777" w:rsidR="00B71712" w:rsidRPr="0052691E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52691E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DAA7" w14:textId="77777777" w:rsidR="00BF3DB7" w:rsidRDefault="00BF3DB7" w:rsidP="002B2216">
      <w:r>
        <w:separator/>
      </w:r>
    </w:p>
  </w:endnote>
  <w:endnote w:type="continuationSeparator" w:id="0">
    <w:p w14:paraId="1FC560EB" w14:textId="77777777" w:rsidR="00BF3DB7" w:rsidRDefault="00BF3DB7" w:rsidP="002B2216">
      <w:r>
        <w:continuationSeparator/>
      </w:r>
    </w:p>
  </w:endnote>
  <w:endnote w:type="continuationNotice" w:id="1">
    <w:p w14:paraId="63B666A8" w14:textId="77777777" w:rsidR="00BF3DB7" w:rsidRDefault="00BF3D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58EA2" w14:textId="77777777" w:rsidR="00BF3DB7" w:rsidRDefault="00BF3DB7" w:rsidP="002B2216">
      <w:r>
        <w:separator/>
      </w:r>
    </w:p>
  </w:footnote>
  <w:footnote w:type="continuationSeparator" w:id="0">
    <w:p w14:paraId="5382E810" w14:textId="77777777" w:rsidR="00BF3DB7" w:rsidRDefault="00BF3DB7" w:rsidP="002B2216">
      <w:r>
        <w:continuationSeparator/>
      </w:r>
    </w:p>
  </w:footnote>
  <w:footnote w:type="continuationNotice" w:id="1">
    <w:p w14:paraId="01424D0B" w14:textId="77777777" w:rsidR="00BF3DB7" w:rsidRDefault="00BF3D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347FA78D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714"/>
    <w:multiLevelType w:val="hybridMultilevel"/>
    <w:tmpl w:val="245A1754"/>
    <w:lvl w:ilvl="0" w:tplc="5CF238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A349F0"/>
    <w:multiLevelType w:val="hybridMultilevel"/>
    <w:tmpl w:val="8B9AFA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D0CC3"/>
    <w:multiLevelType w:val="hybridMultilevel"/>
    <w:tmpl w:val="AF140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A4181"/>
    <w:multiLevelType w:val="hybridMultilevel"/>
    <w:tmpl w:val="6BEE2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740AB"/>
    <w:multiLevelType w:val="hybridMultilevel"/>
    <w:tmpl w:val="8EA62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45C7F"/>
    <w:multiLevelType w:val="hybridMultilevel"/>
    <w:tmpl w:val="588C4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50246"/>
    <w:multiLevelType w:val="hybridMultilevel"/>
    <w:tmpl w:val="B43E20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453D3C"/>
    <w:multiLevelType w:val="hybridMultilevel"/>
    <w:tmpl w:val="B8844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54AB8"/>
    <w:multiLevelType w:val="hybridMultilevel"/>
    <w:tmpl w:val="982EA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77DA9"/>
    <w:multiLevelType w:val="hybridMultilevel"/>
    <w:tmpl w:val="1624D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F362C"/>
    <w:multiLevelType w:val="hybridMultilevel"/>
    <w:tmpl w:val="D092E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A1013"/>
    <w:multiLevelType w:val="hybridMultilevel"/>
    <w:tmpl w:val="A0929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83F76"/>
    <w:multiLevelType w:val="hybridMultilevel"/>
    <w:tmpl w:val="9BACB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37D56"/>
    <w:multiLevelType w:val="hybridMultilevel"/>
    <w:tmpl w:val="4DD2E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847A38"/>
    <w:multiLevelType w:val="hybridMultilevel"/>
    <w:tmpl w:val="F3D61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4669B"/>
    <w:multiLevelType w:val="hybridMultilevel"/>
    <w:tmpl w:val="18220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A09B3"/>
    <w:multiLevelType w:val="hybridMultilevel"/>
    <w:tmpl w:val="B7CEF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190A2D"/>
    <w:multiLevelType w:val="hybridMultilevel"/>
    <w:tmpl w:val="2B5610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E359D8"/>
    <w:multiLevelType w:val="hybridMultilevel"/>
    <w:tmpl w:val="0482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B7A5D"/>
    <w:multiLevelType w:val="hybridMultilevel"/>
    <w:tmpl w:val="72A6A8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30"/>
  </w:num>
  <w:num w:numId="4">
    <w:abstractNumId w:val="26"/>
  </w:num>
  <w:num w:numId="5">
    <w:abstractNumId w:val="27"/>
  </w:num>
  <w:num w:numId="6">
    <w:abstractNumId w:val="32"/>
  </w:num>
  <w:num w:numId="7">
    <w:abstractNumId w:val="2"/>
  </w:num>
  <w:num w:numId="8">
    <w:abstractNumId w:val="28"/>
  </w:num>
  <w:num w:numId="9">
    <w:abstractNumId w:val="1"/>
  </w:num>
  <w:num w:numId="10">
    <w:abstractNumId w:val="17"/>
  </w:num>
  <w:num w:numId="11">
    <w:abstractNumId w:val="11"/>
  </w:num>
  <w:num w:numId="12">
    <w:abstractNumId w:val="41"/>
  </w:num>
  <w:num w:numId="13">
    <w:abstractNumId w:val="38"/>
  </w:num>
  <w:num w:numId="14">
    <w:abstractNumId w:val="43"/>
  </w:num>
  <w:num w:numId="15">
    <w:abstractNumId w:val="13"/>
  </w:num>
  <w:num w:numId="16">
    <w:abstractNumId w:val="44"/>
  </w:num>
  <w:num w:numId="17">
    <w:abstractNumId w:val="25"/>
  </w:num>
  <w:num w:numId="18">
    <w:abstractNumId w:val="15"/>
  </w:num>
  <w:num w:numId="19">
    <w:abstractNumId w:val="33"/>
  </w:num>
  <w:num w:numId="20">
    <w:abstractNumId w:val="21"/>
  </w:num>
  <w:num w:numId="21">
    <w:abstractNumId w:val="14"/>
  </w:num>
  <w:num w:numId="22">
    <w:abstractNumId w:val="31"/>
  </w:num>
  <w:num w:numId="23">
    <w:abstractNumId w:val="19"/>
  </w:num>
  <w:num w:numId="24">
    <w:abstractNumId w:val="29"/>
  </w:num>
  <w:num w:numId="25">
    <w:abstractNumId w:val="20"/>
  </w:num>
  <w:num w:numId="26">
    <w:abstractNumId w:val="4"/>
  </w:num>
  <w:num w:numId="27">
    <w:abstractNumId w:val="35"/>
  </w:num>
  <w:num w:numId="28">
    <w:abstractNumId w:val="5"/>
  </w:num>
  <w:num w:numId="29">
    <w:abstractNumId w:val="6"/>
  </w:num>
  <w:num w:numId="30">
    <w:abstractNumId w:val="24"/>
  </w:num>
  <w:num w:numId="31">
    <w:abstractNumId w:val="7"/>
  </w:num>
  <w:num w:numId="32">
    <w:abstractNumId w:val="12"/>
  </w:num>
  <w:num w:numId="33">
    <w:abstractNumId w:val="37"/>
  </w:num>
  <w:num w:numId="34">
    <w:abstractNumId w:val="18"/>
  </w:num>
  <w:num w:numId="35">
    <w:abstractNumId w:val="39"/>
  </w:num>
  <w:num w:numId="36">
    <w:abstractNumId w:val="10"/>
  </w:num>
  <w:num w:numId="37">
    <w:abstractNumId w:val="36"/>
  </w:num>
  <w:num w:numId="3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"/>
  </w:num>
  <w:num w:numId="40">
    <w:abstractNumId w:val="9"/>
  </w:num>
  <w:num w:numId="41">
    <w:abstractNumId w:val="0"/>
  </w:num>
  <w:num w:numId="42">
    <w:abstractNumId w:val="40"/>
  </w:num>
  <w:num w:numId="43">
    <w:abstractNumId w:val="23"/>
  </w:num>
  <w:num w:numId="44">
    <w:abstractNumId w:val="42"/>
  </w:num>
  <w:num w:numId="45">
    <w:abstractNumId w:val="16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F64"/>
    <w:rsid w:val="000114C0"/>
    <w:rsid w:val="00013895"/>
    <w:rsid w:val="00013AF9"/>
    <w:rsid w:val="0002172B"/>
    <w:rsid w:val="0002351C"/>
    <w:rsid w:val="00024C96"/>
    <w:rsid w:val="00025293"/>
    <w:rsid w:val="00025AC1"/>
    <w:rsid w:val="00031D79"/>
    <w:rsid w:val="000417D7"/>
    <w:rsid w:val="00051DBC"/>
    <w:rsid w:val="00054849"/>
    <w:rsid w:val="000550B5"/>
    <w:rsid w:val="00055C25"/>
    <w:rsid w:val="00057D8C"/>
    <w:rsid w:val="0006162C"/>
    <w:rsid w:val="00062573"/>
    <w:rsid w:val="00083966"/>
    <w:rsid w:val="00083AE3"/>
    <w:rsid w:val="00092EF2"/>
    <w:rsid w:val="000A597D"/>
    <w:rsid w:val="000B5A42"/>
    <w:rsid w:val="000B6BDA"/>
    <w:rsid w:val="000C0959"/>
    <w:rsid w:val="000C18CA"/>
    <w:rsid w:val="000F1F6D"/>
    <w:rsid w:val="000F3F68"/>
    <w:rsid w:val="001160F8"/>
    <w:rsid w:val="0012495B"/>
    <w:rsid w:val="0013356C"/>
    <w:rsid w:val="001401F0"/>
    <w:rsid w:val="001420CE"/>
    <w:rsid w:val="00146695"/>
    <w:rsid w:val="00153458"/>
    <w:rsid w:val="00160F41"/>
    <w:rsid w:val="0016520F"/>
    <w:rsid w:val="001821D8"/>
    <w:rsid w:val="00183E46"/>
    <w:rsid w:val="00184DF7"/>
    <w:rsid w:val="00185497"/>
    <w:rsid w:val="00187536"/>
    <w:rsid w:val="00192818"/>
    <w:rsid w:val="001939CD"/>
    <w:rsid w:val="001978E5"/>
    <w:rsid w:val="001D5780"/>
    <w:rsid w:val="001E74BB"/>
    <w:rsid w:val="001F222B"/>
    <w:rsid w:val="00214016"/>
    <w:rsid w:val="00235E0B"/>
    <w:rsid w:val="0024029A"/>
    <w:rsid w:val="00246CE2"/>
    <w:rsid w:val="002471D0"/>
    <w:rsid w:val="002579FE"/>
    <w:rsid w:val="00261423"/>
    <w:rsid w:val="00264754"/>
    <w:rsid w:val="00266271"/>
    <w:rsid w:val="00266B15"/>
    <w:rsid w:val="002711FA"/>
    <w:rsid w:val="00275A53"/>
    <w:rsid w:val="002A016C"/>
    <w:rsid w:val="002B0FE1"/>
    <w:rsid w:val="002B2216"/>
    <w:rsid w:val="002B3A60"/>
    <w:rsid w:val="002B3DF1"/>
    <w:rsid w:val="002B4D34"/>
    <w:rsid w:val="002C066D"/>
    <w:rsid w:val="002D077E"/>
    <w:rsid w:val="002E1FAC"/>
    <w:rsid w:val="002E256E"/>
    <w:rsid w:val="002F1A01"/>
    <w:rsid w:val="002F5860"/>
    <w:rsid w:val="002F5ACE"/>
    <w:rsid w:val="00300083"/>
    <w:rsid w:val="003122BD"/>
    <w:rsid w:val="003122E9"/>
    <w:rsid w:val="00326F82"/>
    <w:rsid w:val="0035471B"/>
    <w:rsid w:val="00356104"/>
    <w:rsid w:val="00361C84"/>
    <w:rsid w:val="00363C4B"/>
    <w:rsid w:val="0036407E"/>
    <w:rsid w:val="00365C5A"/>
    <w:rsid w:val="00366FA9"/>
    <w:rsid w:val="00367A3F"/>
    <w:rsid w:val="00372D45"/>
    <w:rsid w:val="00376F18"/>
    <w:rsid w:val="00377FFC"/>
    <w:rsid w:val="00383FA7"/>
    <w:rsid w:val="0038473F"/>
    <w:rsid w:val="0039354E"/>
    <w:rsid w:val="003A5BDF"/>
    <w:rsid w:val="003A633F"/>
    <w:rsid w:val="003B530D"/>
    <w:rsid w:val="003C0612"/>
    <w:rsid w:val="003C268D"/>
    <w:rsid w:val="003D199E"/>
    <w:rsid w:val="003E677F"/>
    <w:rsid w:val="003E6D1E"/>
    <w:rsid w:val="003F25A7"/>
    <w:rsid w:val="003F2689"/>
    <w:rsid w:val="003F3471"/>
    <w:rsid w:val="00405102"/>
    <w:rsid w:val="0041695B"/>
    <w:rsid w:val="00422B31"/>
    <w:rsid w:val="004255DE"/>
    <w:rsid w:val="004307CA"/>
    <w:rsid w:val="00434781"/>
    <w:rsid w:val="004371AE"/>
    <w:rsid w:val="0044280D"/>
    <w:rsid w:val="00445062"/>
    <w:rsid w:val="00446942"/>
    <w:rsid w:val="00452E8D"/>
    <w:rsid w:val="00453BF3"/>
    <w:rsid w:val="00454DB4"/>
    <w:rsid w:val="004573A2"/>
    <w:rsid w:val="004626DA"/>
    <w:rsid w:val="004670C9"/>
    <w:rsid w:val="004A0226"/>
    <w:rsid w:val="004A23F6"/>
    <w:rsid w:val="004C219B"/>
    <w:rsid w:val="004C2489"/>
    <w:rsid w:val="004C2616"/>
    <w:rsid w:val="004C32A0"/>
    <w:rsid w:val="004C3950"/>
    <w:rsid w:val="004C43DB"/>
    <w:rsid w:val="004D0815"/>
    <w:rsid w:val="004D715C"/>
    <w:rsid w:val="004E0892"/>
    <w:rsid w:val="004E7B15"/>
    <w:rsid w:val="005028A3"/>
    <w:rsid w:val="0051386E"/>
    <w:rsid w:val="00520625"/>
    <w:rsid w:val="00521754"/>
    <w:rsid w:val="005228A0"/>
    <w:rsid w:val="00526781"/>
    <w:rsid w:val="0052691E"/>
    <w:rsid w:val="00545986"/>
    <w:rsid w:val="00545A89"/>
    <w:rsid w:val="00551674"/>
    <w:rsid w:val="00565630"/>
    <w:rsid w:val="00581488"/>
    <w:rsid w:val="00594D40"/>
    <w:rsid w:val="00596D9E"/>
    <w:rsid w:val="005A30CD"/>
    <w:rsid w:val="005A73C0"/>
    <w:rsid w:val="005B6FD4"/>
    <w:rsid w:val="005C4DAD"/>
    <w:rsid w:val="005C5973"/>
    <w:rsid w:val="005D7E1F"/>
    <w:rsid w:val="005E178E"/>
    <w:rsid w:val="005E7307"/>
    <w:rsid w:val="005E7FD3"/>
    <w:rsid w:val="005F0B3D"/>
    <w:rsid w:val="005F298D"/>
    <w:rsid w:val="005F3DC0"/>
    <w:rsid w:val="005F5F87"/>
    <w:rsid w:val="0060027A"/>
    <w:rsid w:val="006058B6"/>
    <w:rsid w:val="00620B33"/>
    <w:rsid w:val="006257EF"/>
    <w:rsid w:val="006355B0"/>
    <w:rsid w:val="00644570"/>
    <w:rsid w:val="00650EFD"/>
    <w:rsid w:val="006558E3"/>
    <w:rsid w:val="0065703D"/>
    <w:rsid w:val="006627F8"/>
    <w:rsid w:val="00670D47"/>
    <w:rsid w:val="00672FB7"/>
    <w:rsid w:val="00676898"/>
    <w:rsid w:val="00684064"/>
    <w:rsid w:val="00693099"/>
    <w:rsid w:val="00695EDD"/>
    <w:rsid w:val="006A7C6A"/>
    <w:rsid w:val="006B7A10"/>
    <w:rsid w:val="006C45A1"/>
    <w:rsid w:val="006D5C79"/>
    <w:rsid w:val="006D79B9"/>
    <w:rsid w:val="006E1EF5"/>
    <w:rsid w:val="006E45C3"/>
    <w:rsid w:val="006E59C1"/>
    <w:rsid w:val="00700DC0"/>
    <w:rsid w:val="007047D7"/>
    <w:rsid w:val="00712680"/>
    <w:rsid w:val="007165D3"/>
    <w:rsid w:val="00724441"/>
    <w:rsid w:val="007279B1"/>
    <w:rsid w:val="007340FD"/>
    <w:rsid w:val="00741900"/>
    <w:rsid w:val="00744888"/>
    <w:rsid w:val="00751E93"/>
    <w:rsid w:val="00752108"/>
    <w:rsid w:val="00753EC7"/>
    <w:rsid w:val="00763C09"/>
    <w:rsid w:val="00776F88"/>
    <w:rsid w:val="00780ADB"/>
    <w:rsid w:val="007817E4"/>
    <w:rsid w:val="00783F3F"/>
    <w:rsid w:val="00793321"/>
    <w:rsid w:val="007940CB"/>
    <w:rsid w:val="0079503D"/>
    <w:rsid w:val="007B3542"/>
    <w:rsid w:val="007B38A1"/>
    <w:rsid w:val="007B4E05"/>
    <w:rsid w:val="007B78BF"/>
    <w:rsid w:val="007D4E52"/>
    <w:rsid w:val="007E687F"/>
    <w:rsid w:val="007E7AFE"/>
    <w:rsid w:val="007F47A5"/>
    <w:rsid w:val="007F4E8D"/>
    <w:rsid w:val="007F5267"/>
    <w:rsid w:val="0080635A"/>
    <w:rsid w:val="00815F03"/>
    <w:rsid w:val="00817E43"/>
    <w:rsid w:val="00820F49"/>
    <w:rsid w:val="008224A7"/>
    <w:rsid w:val="00836FE6"/>
    <w:rsid w:val="00841AFB"/>
    <w:rsid w:val="00854775"/>
    <w:rsid w:val="0085732F"/>
    <w:rsid w:val="0086333F"/>
    <w:rsid w:val="0088424D"/>
    <w:rsid w:val="00891AD3"/>
    <w:rsid w:val="008A5682"/>
    <w:rsid w:val="008A6406"/>
    <w:rsid w:val="008A6E0B"/>
    <w:rsid w:val="008B245F"/>
    <w:rsid w:val="008C6CA3"/>
    <w:rsid w:val="008C7DA9"/>
    <w:rsid w:val="008D4B60"/>
    <w:rsid w:val="008F6283"/>
    <w:rsid w:val="00916025"/>
    <w:rsid w:val="00917799"/>
    <w:rsid w:val="0092123B"/>
    <w:rsid w:val="00932E4D"/>
    <w:rsid w:val="0093590B"/>
    <w:rsid w:val="00943AB6"/>
    <w:rsid w:val="009517F4"/>
    <w:rsid w:val="009520D9"/>
    <w:rsid w:val="00962D36"/>
    <w:rsid w:val="00990A39"/>
    <w:rsid w:val="00991FD0"/>
    <w:rsid w:val="009939ED"/>
    <w:rsid w:val="0099690D"/>
    <w:rsid w:val="009A2AE2"/>
    <w:rsid w:val="009A31E6"/>
    <w:rsid w:val="009A3DCB"/>
    <w:rsid w:val="009A3FA7"/>
    <w:rsid w:val="009B0E8B"/>
    <w:rsid w:val="009C0888"/>
    <w:rsid w:val="009D08D6"/>
    <w:rsid w:val="009DE32F"/>
    <w:rsid w:val="009E0A4A"/>
    <w:rsid w:val="009E347E"/>
    <w:rsid w:val="009E5E5E"/>
    <w:rsid w:val="009E71FD"/>
    <w:rsid w:val="009F32F5"/>
    <w:rsid w:val="00A06222"/>
    <w:rsid w:val="00A07BC9"/>
    <w:rsid w:val="00A11550"/>
    <w:rsid w:val="00A1446D"/>
    <w:rsid w:val="00A16803"/>
    <w:rsid w:val="00A16B29"/>
    <w:rsid w:val="00A23FEF"/>
    <w:rsid w:val="00A242F8"/>
    <w:rsid w:val="00A35CF6"/>
    <w:rsid w:val="00A42AE1"/>
    <w:rsid w:val="00A42E8D"/>
    <w:rsid w:val="00A442EC"/>
    <w:rsid w:val="00A507EB"/>
    <w:rsid w:val="00A61635"/>
    <w:rsid w:val="00A6732E"/>
    <w:rsid w:val="00A738F8"/>
    <w:rsid w:val="00A770B6"/>
    <w:rsid w:val="00A8046D"/>
    <w:rsid w:val="00A83A71"/>
    <w:rsid w:val="00A9166A"/>
    <w:rsid w:val="00A9357E"/>
    <w:rsid w:val="00A93E21"/>
    <w:rsid w:val="00A95E91"/>
    <w:rsid w:val="00AA317C"/>
    <w:rsid w:val="00AA6129"/>
    <w:rsid w:val="00AA72A0"/>
    <w:rsid w:val="00AB68BC"/>
    <w:rsid w:val="00AC60D9"/>
    <w:rsid w:val="00AD00F2"/>
    <w:rsid w:val="00AD0FFB"/>
    <w:rsid w:val="00AD1E05"/>
    <w:rsid w:val="00AE6407"/>
    <w:rsid w:val="00AF06FA"/>
    <w:rsid w:val="00AF19FA"/>
    <w:rsid w:val="00B20E6A"/>
    <w:rsid w:val="00B27DA9"/>
    <w:rsid w:val="00B32741"/>
    <w:rsid w:val="00B33AC2"/>
    <w:rsid w:val="00B37D73"/>
    <w:rsid w:val="00B44289"/>
    <w:rsid w:val="00B47DEA"/>
    <w:rsid w:val="00B71712"/>
    <w:rsid w:val="00B82E85"/>
    <w:rsid w:val="00B83F95"/>
    <w:rsid w:val="00B875D9"/>
    <w:rsid w:val="00B9252A"/>
    <w:rsid w:val="00BA0340"/>
    <w:rsid w:val="00BA08F5"/>
    <w:rsid w:val="00BB2095"/>
    <w:rsid w:val="00BB5037"/>
    <w:rsid w:val="00BC0044"/>
    <w:rsid w:val="00BC0512"/>
    <w:rsid w:val="00BC0C4E"/>
    <w:rsid w:val="00BC38E5"/>
    <w:rsid w:val="00BE06DF"/>
    <w:rsid w:val="00BE28DE"/>
    <w:rsid w:val="00BF2607"/>
    <w:rsid w:val="00BF2B0E"/>
    <w:rsid w:val="00BF3DB7"/>
    <w:rsid w:val="00C06DBB"/>
    <w:rsid w:val="00C07C85"/>
    <w:rsid w:val="00C240F5"/>
    <w:rsid w:val="00C34A60"/>
    <w:rsid w:val="00C353F1"/>
    <w:rsid w:val="00C408D4"/>
    <w:rsid w:val="00C42CD6"/>
    <w:rsid w:val="00C4543A"/>
    <w:rsid w:val="00C5168C"/>
    <w:rsid w:val="00C52A8E"/>
    <w:rsid w:val="00C60A96"/>
    <w:rsid w:val="00C6688F"/>
    <w:rsid w:val="00C74353"/>
    <w:rsid w:val="00C753DC"/>
    <w:rsid w:val="00C8140B"/>
    <w:rsid w:val="00C872BE"/>
    <w:rsid w:val="00C87473"/>
    <w:rsid w:val="00C94CCD"/>
    <w:rsid w:val="00C96D47"/>
    <w:rsid w:val="00CA46C9"/>
    <w:rsid w:val="00CA552A"/>
    <w:rsid w:val="00CA7AF8"/>
    <w:rsid w:val="00CC50E0"/>
    <w:rsid w:val="00CC77D2"/>
    <w:rsid w:val="00CD657F"/>
    <w:rsid w:val="00CD791B"/>
    <w:rsid w:val="00CD7CD3"/>
    <w:rsid w:val="00CE144A"/>
    <w:rsid w:val="00CE37EE"/>
    <w:rsid w:val="00CF41C1"/>
    <w:rsid w:val="00D07D9B"/>
    <w:rsid w:val="00D12017"/>
    <w:rsid w:val="00D15C44"/>
    <w:rsid w:val="00D206DB"/>
    <w:rsid w:val="00D25D98"/>
    <w:rsid w:val="00D30394"/>
    <w:rsid w:val="00D31C94"/>
    <w:rsid w:val="00D4139C"/>
    <w:rsid w:val="00D41419"/>
    <w:rsid w:val="00D46D3F"/>
    <w:rsid w:val="00D51406"/>
    <w:rsid w:val="00D53501"/>
    <w:rsid w:val="00D624BD"/>
    <w:rsid w:val="00D874FE"/>
    <w:rsid w:val="00D97F72"/>
    <w:rsid w:val="00DB49B5"/>
    <w:rsid w:val="00DC3C12"/>
    <w:rsid w:val="00DD0983"/>
    <w:rsid w:val="00DD7628"/>
    <w:rsid w:val="00DD7742"/>
    <w:rsid w:val="00E1348E"/>
    <w:rsid w:val="00E1349F"/>
    <w:rsid w:val="00E139F6"/>
    <w:rsid w:val="00E13CD9"/>
    <w:rsid w:val="00E20232"/>
    <w:rsid w:val="00E24C34"/>
    <w:rsid w:val="00E4293E"/>
    <w:rsid w:val="00E50679"/>
    <w:rsid w:val="00E55A0A"/>
    <w:rsid w:val="00E60286"/>
    <w:rsid w:val="00E7687F"/>
    <w:rsid w:val="00E83A61"/>
    <w:rsid w:val="00E94135"/>
    <w:rsid w:val="00E94E9E"/>
    <w:rsid w:val="00EB0DAF"/>
    <w:rsid w:val="00EB58F6"/>
    <w:rsid w:val="00EC6676"/>
    <w:rsid w:val="00EC68A0"/>
    <w:rsid w:val="00EE06F0"/>
    <w:rsid w:val="00EE38D6"/>
    <w:rsid w:val="00EF3DEF"/>
    <w:rsid w:val="00EF48A1"/>
    <w:rsid w:val="00F04408"/>
    <w:rsid w:val="00F10466"/>
    <w:rsid w:val="00F15CDE"/>
    <w:rsid w:val="00F177BB"/>
    <w:rsid w:val="00F17CD3"/>
    <w:rsid w:val="00F20E12"/>
    <w:rsid w:val="00F22831"/>
    <w:rsid w:val="00F2660B"/>
    <w:rsid w:val="00F26CBE"/>
    <w:rsid w:val="00F40E62"/>
    <w:rsid w:val="00F42AD6"/>
    <w:rsid w:val="00F47B36"/>
    <w:rsid w:val="00F61330"/>
    <w:rsid w:val="00F640F6"/>
    <w:rsid w:val="00F64915"/>
    <w:rsid w:val="00F65F32"/>
    <w:rsid w:val="00F67C87"/>
    <w:rsid w:val="00F700C6"/>
    <w:rsid w:val="00F80AB2"/>
    <w:rsid w:val="00F81254"/>
    <w:rsid w:val="00F82804"/>
    <w:rsid w:val="00F92201"/>
    <w:rsid w:val="00F9452D"/>
    <w:rsid w:val="00FB3786"/>
    <w:rsid w:val="00FB56F7"/>
    <w:rsid w:val="00FB60AA"/>
    <w:rsid w:val="00FD36D0"/>
    <w:rsid w:val="00FE3D15"/>
    <w:rsid w:val="00FE7120"/>
    <w:rsid w:val="00FF5228"/>
    <w:rsid w:val="00FF6ABC"/>
    <w:rsid w:val="0D27928E"/>
    <w:rsid w:val="1461DD10"/>
    <w:rsid w:val="18D687EB"/>
    <w:rsid w:val="1F123CBD"/>
    <w:rsid w:val="1F977E49"/>
    <w:rsid w:val="224CD239"/>
    <w:rsid w:val="24D0DBBD"/>
    <w:rsid w:val="2ECFD340"/>
    <w:rsid w:val="2F94ADAC"/>
    <w:rsid w:val="30080B39"/>
    <w:rsid w:val="31A4D690"/>
    <w:rsid w:val="34FAEEB2"/>
    <w:rsid w:val="3A73AC1B"/>
    <w:rsid w:val="4239B30A"/>
    <w:rsid w:val="44E5D44F"/>
    <w:rsid w:val="493FA33E"/>
    <w:rsid w:val="526D7ED9"/>
    <w:rsid w:val="5385314B"/>
    <w:rsid w:val="546E48D7"/>
    <w:rsid w:val="5758872D"/>
    <w:rsid w:val="583C7B2D"/>
    <w:rsid w:val="5ACECA77"/>
    <w:rsid w:val="5F4EB022"/>
    <w:rsid w:val="63EED8D1"/>
    <w:rsid w:val="66026934"/>
    <w:rsid w:val="6761FC4A"/>
    <w:rsid w:val="6773F8D1"/>
    <w:rsid w:val="6809BCFB"/>
    <w:rsid w:val="689B4ECB"/>
    <w:rsid w:val="695F0586"/>
    <w:rsid w:val="6A0C3DCB"/>
    <w:rsid w:val="741C5736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A901F"/>
  <w15:chartTrackingRefBased/>
  <w15:docId w15:val="{5A6E4970-30EE-46CC-8FD1-4988B9F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CC50E0"/>
  </w:style>
  <w:style w:type="character" w:customStyle="1" w:styleId="eop">
    <w:name w:val="eop"/>
    <w:basedOn w:val="DefaultParagraphFont"/>
    <w:rsid w:val="00CC50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8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8BC"/>
    <w:rPr>
      <w:rFonts w:ascii="Arial Narrow" w:eastAsia="Calibri" w:hAnsi="Arial Narrow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0" ma:contentTypeDescription="Create a new document." ma:contentTypeScope="" ma:versionID="4e247a3793e8e3510421f83f7b7fdf49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0f6de6bf759bd384db83fd64a52abc09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93262F-D241-44C2-939E-04684C8C0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1</TotalTime>
  <Pages>5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2020-10-20T06:25:00Z</cp:lastPrinted>
  <dcterms:created xsi:type="dcterms:W3CDTF">2021-10-19T00:14:00Z</dcterms:created>
  <dcterms:modified xsi:type="dcterms:W3CDTF">2021-10-19T00:14:00Z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</Properties>
</file>