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pPr w:leftFromText="180" w:rightFromText="180" w:vertAnchor="text" w:tblpXSpec="right" w:tblpY="1"/>
        <w:tblOverlap w:val="never"/>
        <w:tblW w:w="5008" w:type="pct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838"/>
        <w:gridCol w:w="284"/>
        <w:gridCol w:w="15"/>
        <w:gridCol w:w="891"/>
        <w:gridCol w:w="1080"/>
        <w:gridCol w:w="484"/>
        <w:gridCol w:w="5051"/>
      </w:tblGrid>
      <w:tr w:rsidR="002B2216" w:rsidRPr="0042338F" w14:paraId="7A6F63DC" w14:textId="77777777" w:rsidTr="00D62B35">
        <w:tc>
          <w:tcPr>
            <w:tcW w:w="157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F1"/>
            <w:vAlign w:val="center"/>
          </w:tcPr>
          <w:p w14:paraId="7BBCC932" w14:textId="77777777" w:rsidR="002B2216" w:rsidRPr="00363C4B" w:rsidRDefault="002B2216" w:rsidP="004C2489">
            <w:pPr>
              <w:spacing w:before="120" w:after="120"/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</w:pPr>
            <w:r w:rsidRPr="00363C4B"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  <w:t>Position title</w:t>
            </w:r>
          </w:p>
        </w:tc>
        <w:tc>
          <w:tcPr>
            <w:tcW w:w="343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F8072" w14:textId="5414DCB1" w:rsidR="002B2216" w:rsidRPr="002B2216" w:rsidRDefault="00856FA9" w:rsidP="4C4D07B3">
            <w:pPr>
              <w:spacing w:before="120" w:after="120"/>
              <w:rPr>
                <w:rFonts w:asciiTheme="minorHAnsi" w:hAnsiTheme="minorHAnsi" w:cstheme="minorBidi"/>
                <w:b/>
                <w:bCs/>
              </w:rPr>
            </w:pPr>
            <w:r>
              <w:rPr>
                <w:rFonts w:asciiTheme="minorHAnsi" w:hAnsiTheme="minorHAnsi" w:cstheme="minorBidi"/>
                <w:b/>
                <w:bCs/>
              </w:rPr>
              <w:t>Business Analyst</w:t>
            </w:r>
            <w:r w:rsidR="00EE099D">
              <w:rPr>
                <w:rFonts w:asciiTheme="minorHAnsi" w:hAnsiTheme="minorHAnsi" w:cstheme="minorBidi"/>
                <w:b/>
                <w:bCs/>
              </w:rPr>
              <w:t xml:space="preserve"> Salesforce</w:t>
            </w:r>
          </w:p>
        </w:tc>
      </w:tr>
      <w:tr w:rsidR="002B2216" w:rsidRPr="00685927" w14:paraId="128E50CB" w14:textId="77777777" w:rsidTr="00D62B35">
        <w:tc>
          <w:tcPr>
            <w:tcW w:w="157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F1"/>
            <w:vAlign w:val="center"/>
          </w:tcPr>
          <w:p w14:paraId="1E56F5F2" w14:textId="77777777" w:rsidR="002B2216" w:rsidRPr="00363C4B" w:rsidRDefault="002B2216" w:rsidP="004C2489">
            <w:pPr>
              <w:spacing w:before="120" w:after="120"/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</w:pPr>
            <w:r w:rsidRPr="00363C4B"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  <w:t>Team/Group</w:t>
            </w:r>
          </w:p>
        </w:tc>
        <w:tc>
          <w:tcPr>
            <w:tcW w:w="343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604AF" w14:textId="5EE29BC1" w:rsidR="002B2216" w:rsidRPr="002B2216" w:rsidRDefault="00856FA9" w:rsidP="4C4D07B3">
            <w:pPr>
              <w:spacing w:before="120" w:after="120"/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 xml:space="preserve">CRM Team/Community </w:t>
            </w:r>
          </w:p>
        </w:tc>
      </w:tr>
      <w:tr w:rsidR="002B2216" w:rsidRPr="00685927" w14:paraId="3CCE4CDB" w14:textId="77777777" w:rsidTr="00D62B35">
        <w:tc>
          <w:tcPr>
            <w:tcW w:w="157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F1"/>
            <w:vAlign w:val="center"/>
          </w:tcPr>
          <w:p w14:paraId="78BE3D74" w14:textId="77777777" w:rsidR="002B2216" w:rsidRPr="00363C4B" w:rsidRDefault="002B2216" w:rsidP="004C2489">
            <w:pPr>
              <w:spacing w:before="120" w:after="120"/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</w:pPr>
            <w:r w:rsidRPr="00363C4B"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  <w:t>Work level</w:t>
            </w:r>
          </w:p>
        </w:tc>
        <w:tc>
          <w:tcPr>
            <w:tcW w:w="343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896CF" w14:textId="14508C72" w:rsidR="006558D4" w:rsidRPr="002B2216" w:rsidRDefault="006558D4" w:rsidP="4C4D07B3">
            <w:pPr>
              <w:spacing w:before="120" w:after="120"/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3</w:t>
            </w:r>
          </w:p>
        </w:tc>
      </w:tr>
      <w:tr w:rsidR="002B2216" w:rsidRPr="00685927" w14:paraId="1DBF3100" w14:textId="77777777" w:rsidTr="00D62B35">
        <w:tc>
          <w:tcPr>
            <w:tcW w:w="157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F1"/>
            <w:vAlign w:val="center"/>
          </w:tcPr>
          <w:p w14:paraId="5167363D" w14:textId="77777777" w:rsidR="002B2216" w:rsidRPr="00363C4B" w:rsidRDefault="002B2216" w:rsidP="004C2489">
            <w:pPr>
              <w:spacing w:before="120" w:after="120"/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</w:pPr>
            <w:r w:rsidRPr="00363C4B"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  <w:t>Position reporting to</w:t>
            </w:r>
          </w:p>
        </w:tc>
        <w:tc>
          <w:tcPr>
            <w:tcW w:w="343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8A357" w14:textId="13C71C76" w:rsidR="002B2216" w:rsidRPr="002B2216" w:rsidRDefault="00B71362" w:rsidP="4C4D07B3">
            <w:pPr>
              <w:spacing w:before="120" w:after="120"/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Product Owner</w:t>
            </w:r>
          </w:p>
        </w:tc>
      </w:tr>
      <w:tr w:rsidR="002B2216" w:rsidRPr="00685927" w14:paraId="3C421CDC" w14:textId="77777777" w:rsidTr="00D62B35">
        <w:tc>
          <w:tcPr>
            <w:tcW w:w="157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F1"/>
            <w:vAlign w:val="center"/>
          </w:tcPr>
          <w:p w14:paraId="4AC79229" w14:textId="77777777" w:rsidR="002B2216" w:rsidRPr="00363C4B" w:rsidRDefault="002B2216" w:rsidP="004C2489">
            <w:pPr>
              <w:spacing w:before="120" w:after="120"/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</w:pPr>
            <w:r w:rsidRPr="00363C4B"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  <w:t>Employment Type</w:t>
            </w:r>
          </w:p>
        </w:tc>
        <w:tc>
          <w:tcPr>
            <w:tcW w:w="343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EFB78" w14:textId="623451A0" w:rsidR="002B2216" w:rsidRPr="002B2216" w:rsidRDefault="00135195" w:rsidP="004C2489">
            <w:pPr>
              <w:spacing w:before="120" w:after="120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 xml:space="preserve">Fixed Term Contract – </w:t>
            </w:r>
            <w:r w:rsidR="00E70074">
              <w:rPr>
                <w:rFonts w:asciiTheme="minorHAnsi" w:hAnsiTheme="minorHAnsi" w:cstheme="minorHAnsi"/>
                <w:szCs w:val="22"/>
              </w:rPr>
              <w:t>12</w:t>
            </w:r>
            <w:r>
              <w:rPr>
                <w:rFonts w:asciiTheme="minorHAnsi" w:hAnsiTheme="minorHAnsi" w:cstheme="minorHAnsi"/>
                <w:szCs w:val="22"/>
              </w:rPr>
              <w:t xml:space="preserve"> Months </w:t>
            </w:r>
          </w:p>
        </w:tc>
      </w:tr>
      <w:tr w:rsidR="00363C4B" w14:paraId="4A6BD362" w14:textId="77777777" w:rsidTr="00D62B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000" w:type="pct"/>
            <w:gridSpan w:val="7"/>
            <w:tcBorders>
              <w:top w:val="single" w:sz="4" w:space="0" w:color="auto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  <w:shd w:val="clear" w:color="auto" w:fill="0070F1"/>
          </w:tcPr>
          <w:p w14:paraId="4F59FDD6" w14:textId="77777777" w:rsidR="00363C4B" w:rsidRDefault="00363C4B" w:rsidP="004C2489">
            <w:pPr>
              <w:spacing w:before="120" w:after="120"/>
              <w:rPr>
                <w:rFonts w:asciiTheme="minorHAnsi" w:hAnsiTheme="minorHAnsi" w:cstheme="minorHAnsi"/>
              </w:rPr>
            </w:pPr>
          </w:p>
        </w:tc>
      </w:tr>
      <w:tr w:rsidR="00363C4B" w:rsidRPr="00C60A96" w14:paraId="3F2F0ED1" w14:textId="77777777" w:rsidTr="00196A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53" w:type="pct"/>
            <w:tcBorders>
              <w:top w:val="single" w:sz="0" w:space="0" w:color="000000" w:themeColor="text1"/>
              <w:left w:val="single" w:sz="0" w:space="0" w:color="000000" w:themeColor="text1"/>
              <w:bottom w:val="single" w:sz="4" w:space="0" w:color="auto"/>
              <w:right w:val="single" w:sz="0" w:space="0" w:color="000000" w:themeColor="text1"/>
            </w:tcBorders>
          </w:tcPr>
          <w:p w14:paraId="25992BDF" w14:textId="77777777" w:rsidR="00363C4B" w:rsidRPr="00C60A96" w:rsidRDefault="00363C4B" w:rsidP="004C2489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C60A9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Vision, mission and values</w:t>
            </w:r>
          </w:p>
        </w:tc>
        <w:tc>
          <w:tcPr>
            <w:tcW w:w="155" w:type="pct"/>
            <w:gridSpan w:val="2"/>
            <w:tcBorders>
              <w:top w:val="single" w:sz="0" w:space="0" w:color="000000" w:themeColor="text1"/>
              <w:left w:val="single" w:sz="0" w:space="0" w:color="000000" w:themeColor="text1"/>
              <w:bottom w:val="single" w:sz="4" w:space="0" w:color="auto"/>
              <w:right w:val="single" w:sz="0" w:space="0" w:color="000000" w:themeColor="text1"/>
            </w:tcBorders>
          </w:tcPr>
          <w:p w14:paraId="0034D89E" w14:textId="77777777" w:rsidR="00363C4B" w:rsidRPr="00C60A96" w:rsidRDefault="00363C4B" w:rsidP="004C2489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892" w:type="pct"/>
            <w:gridSpan w:val="4"/>
            <w:tcBorders>
              <w:top w:val="single" w:sz="0" w:space="0" w:color="000000" w:themeColor="text1"/>
              <w:left w:val="single" w:sz="0" w:space="0" w:color="000000" w:themeColor="text1"/>
              <w:bottom w:val="single" w:sz="4" w:space="0" w:color="auto"/>
              <w:right w:val="single" w:sz="0" w:space="0" w:color="000000" w:themeColor="text1"/>
            </w:tcBorders>
          </w:tcPr>
          <w:p w14:paraId="3C979EDD" w14:textId="77777777" w:rsidR="001160F8" w:rsidRDefault="00C60A96" w:rsidP="004C2489">
            <w:pPr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shd w:val="clear" w:color="auto" w:fill="FFFFFF"/>
                <w:lang w:eastAsia="en-GB"/>
              </w:rPr>
            </w:pPr>
            <w:r w:rsidRPr="00C60A96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shd w:val="clear" w:color="auto" w:fill="FFFFFF"/>
                <w:lang w:eastAsia="en-GB"/>
              </w:rPr>
              <w:t xml:space="preserve">Beyond Blue’s vision is that all people in Australia achieve their best possible mental health. Our mission is to </w:t>
            </w:r>
            <w:r w:rsidR="00990A39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shd w:val="clear" w:color="auto" w:fill="FFFFFF"/>
                <w:lang w:eastAsia="en-GB"/>
              </w:rPr>
              <w:t>work with the community</w:t>
            </w:r>
            <w:r w:rsidR="004C43DB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shd w:val="clear" w:color="auto" w:fill="FFFFFF"/>
                <w:lang w:eastAsia="en-GB"/>
              </w:rPr>
              <w:t xml:space="preserve"> to improve mental health and prevent suicide.</w:t>
            </w:r>
            <w:r w:rsidR="001160F8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shd w:val="clear" w:color="auto" w:fill="FFFFFF"/>
                <w:lang w:eastAsia="en-GB"/>
              </w:rPr>
              <w:t xml:space="preserve"> We aim to achieve this by:</w:t>
            </w:r>
          </w:p>
          <w:p w14:paraId="4CC07626" w14:textId="77777777" w:rsidR="001160F8" w:rsidRDefault="001160F8" w:rsidP="001160F8">
            <w:pPr>
              <w:pStyle w:val="ListParagraph"/>
              <w:numPr>
                <w:ilvl w:val="0"/>
                <w:numId w:val="22"/>
              </w:numPr>
              <w:rPr>
                <w:rFonts w:ascii="Calibri" w:eastAsia="Times New Roman" w:hAnsi="Calibri" w:cs="Calibri"/>
                <w:color w:val="000000" w:themeColor="text1"/>
                <w:sz w:val="22"/>
                <w:shd w:val="clear" w:color="auto" w:fill="FFFFFF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22"/>
                <w:shd w:val="clear" w:color="auto" w:fill="FFFFFF"/>
                <w:lang w:eastAsia="en-GB"/>
              </w:rPr>
              <w:t>Promoting mental health and wellbeing</w:t>
            </w:r>
          </w:p>
          <w:p w14:paraId="0ACABEED" w14:textId="77777777" w:rsidR="00EE06F0" w:rsidRDefault="00EE06F0" w:rsidP="001160F8">
            <w:pPr>
              <w:pStyle w:val="ListParagraph"/>
              <w:numPr>
                <w:ilvl w:val="0"/>
                <w:numId w:val="22"/>
              </w:numPr>
              <w:rPr>
                <w:rFonts w:ascii="Calibri" w:eastAsia="Times New Roman" w:hAnsi="Calibri" w:cs="Calibri"/>
                <w:color w:val="000000" w:themeColor="text1"/>
                <w:sz w:val="22"/>
                <w:shd w:val="clear" w:color="auto" w:fill="FFFFFF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22"/>
                <w:shd w:val="clear" w:color="auto" w:fill="FFFFFF"/>
                <w:lang w:eastAsia="en-GB"/>
              </w:rPr>
              <w:t>Being a trusted source of information, advice and support</w:t>
            </w:r>
          </w:p>
          <w:p w14:paraId="0666C745" w14:textId="63C6FF1A" w:rsidR="00C60A96" w:rsidRPr="001160F8" w:rsidRDefault="00EE06F0" w:rsidP="001160F8">
            <w:pPr>
              <w:pStyle w:val="ListParagraph"/>
              <w:numPr>
                <w:ilvl w:val="0"/>
                <w:numId w:val="22"/>
              </w:numPr>
              <w:rPr>
                <w:rFonts w:ascii="Calibri" w:eastAsia="Times New Roman" w:hAnsi="Calibri" w:cs="Calibri"/>
                <w:color w:val="000000" w:themeColor="text1"/>
                <w:sz w:val="22"/>
                <w:shd w:val="clear" w:color="auto" w:fill="FFFFFF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22"/>
                <w:shd w:val="clear" w:color="auto" w:fill="FFFFFF"/>
                <w:lang w:eastAsia="en-GB"/>
              </w:rPr>
              <w:t>Working together to prevent suicide</w:t>
            </w:r>
            <w:r w:rsidR="00C60A96" w:rsidRPr="001160F8">
              <w:rPr>
                <w:rFonts w:ascii="Calibri" w:eastAsia="Times New Roman" w:hAnsi="Calibri" w:cs="Calibri"/>
                <w:color w:val="000000" w:themeColor="text1"/>
                <w:sz w:val="22"/>
                <w:shd w:val="clear" w:color="auto" w:fill="FFFFFF"/>
                <w:lang w:eastAsia="en-GB"/>
              </w:rPr>
              <w:t xml:space="preserve"> </w:t>
            </w:r>
          </w:p>
          <w:p w14:paraId="2FF75971" w14:textId="7998DADC" w:rsidR="00363C4B" w:rsidRPr="00C60A96" w:rsidRDefault="00C60A96" w:rsidP="004C2489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C60A96">
              <w:rPr>
                <w:rFonts w:ascii="Calibri" w:hAnsi="Calibri" w:cs="Calibri"/>
                <w:sz w:val="22"/>
                <w:szCs w:val="22"/>
              </w:rPr>
              <w:t>Beyond Blue</w:t>
            </w:r>
            <w:r w:rsidR="00EE06F0">
              <w:rPr>
                <w:rFonts w:ascii="Calibri" w:hAnsi="Calibri" w:cs="Calibri"/>
                <w:sz w:val="22"/>
                <w:szCs w:val="22"/>
              </w:rPr>
              <w:t>’</w:t>
            </w:r>
            <w:r w:rsidRPr="00C60A96">
              <w:rPr>
                <w:rFonts w:ascii="Calibri" w:hAnsi="Calibri" w:cs="Calibri"/>
                <w:sz w:val="22"/>
                <w:szCs w:val="22"/>
              </w:rPr>
              <w:t>s</w:t>
            </w:r>
            <w:r w:rsidR="00A16B29">
              <w:rPr>
                <w:rFonts w:ascii="Calibri" w:hAnsi="Calibri" w:cs="Calibri"/>
                <w:sz w:val="22"/>
                <w:szCs w:val="22"/>
              </w:rPr>
              <w:t xml:space="preserve"> values</w:t>
            </w:r>
            <w:r w:rsidRPr="00C60A96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are 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Collaboration, Respect, Enthusiasm, Excellence, Innovation and Integrity.</w:t>
            </w:r>
          </w:p>
        </w:tc>
      </w:tr>
      <w:tr w:rsidR="00363C4B" w:rsidRPr="00C60A96" w14:paraId="54733654" w14:textId="77777777" w:rsidTr="00EE09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94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83584" w14:textId="77777777" w:rsidR="00363C4B" w:rsidRPr="00C60A96" w:rsidRDefault="00C60A96" w:rsidP="004C2489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Position purpose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9D2FB" w14:textId="77777777" w:rsidR="00363C4B" w:rsidRPr="0035471B" w:rsidRDefault="00363C4B" w:rsidP="004C2489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</w:p>
        </w:tc>
        <w:tc>
          <w:tcPr>
            <w:tcW w:w="39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476F6" w14:textId="3709EF1D" w:rsidR="00A55EBE" w:rsidRPr="005A745A" w:rsidRDefault="00A55EBE" w:rsidP="00A55EBE">
            <w:pPr>
              <w:rPr>
                <w:rStyle w:val="normaltextrun"/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</w:pPr>
            <w:r w:rsidRPr="005A745A">
              <w:rPr>
                <w:rStyle w:val="normaltextrun"/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  <w:t>Beyond Blue</w:t>
            </w:r>
            <w:r w:rsidRPr="001061DE">
              <w:rPr>
                <w:rStyle w:val="normaltextrun"/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  <w:t xml:space="preserve"> are in the initial stages of a CRM transformation, and the role of the Business Analyst will be part of a cross functional team focussed on delivering a CRM to enable a shared Beyond Blue view of person and organisation.</w:t>
            </w:r>
            <w:r w:rsidRPr="005A745A">
              <w:rPr>
                <w:rStyle w:val="eop"/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  <w:t> </w:t>
            </w:r>
            <w:r w:rsidRPr="005A745A">
              <w:rPr>
                <w:rStyle w:val="normaltextrun"/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</w:p>
          <w:p w14:paraId="5D95A474" w14:textId="77777777" w:rsidR="00A55EBE" w:rsidRDefault="00A55EBE" w:rsidP="00AB0219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62B5B9E8" w14:textId="77777777" w:rsidR="00AB1BF4" w:rsidRDefault="00AB1BF4" w:rsidP="00AB1BF4">
            <w:pPr>
              <w:rPr>
                <w:rFonts w:ascii="Calibri" w:eastAsia="Times New Roman" w:hAnsi="Calibri" w:cs="Calibri"/>
                <w:sz w:val="22"/>
                <w:lang w:val="en-AU"/>
              </w:rPr>
            </w:pPr>
            <w:r w:rsidRPr="00DB1424">
              <w:rPr>
                <w:rFonts w:ascii="Calibri" w:hAnsi="Calibri" w:cs="Calibri"/>
                <w:sz w:val="22"/>
                <w:szCs w:val="22"/>
              </w:rPr>
              <w:t xml:space="preserve">The </w:t>
            </w:r>
            <w:r>
              <w:rPr>
                <w:rFonts w:ascii="Calibri" w:hAnsi="Calibri" w:cs="Calibri"/>
                <w:sz w:val="22"/>
                <w:szCs w:val="22"/>
              </w:rPr>
              <w:t>role</w:t>
            </w:r>
            <w:r w:rsidRPr="00DB1424">
              <w:rPr>
                <w:rFonts w:ascii="Calibri" w:hAnsi="Calibri" w:cs="Calibri"/>
                <w:sz w:val="22"/>
                <w:szCs w:val="22"/>
              </w:rPr>
              <w:t xml:space="preserve"> is responsible for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the design and requirements for a Salesforce CRM, and </w:t>
            </w:r>
            <w:r w:rsidRPr="001A1392">
              <w:rPr>
                <w:rFonts w:ascii="Calibri" w:eastAsia="Times New Roman" w:hAnsi="Calibri" w:cs="Calibri"/>
                <w:sz w:val="22"/>
                <w:lang w:val="en-AU"/>
              </w:rPr>
              <w:t xml:space="preserve">will be required to work closely with the </w:t>
            </w:r>
            <w:r>
              <w:rPr>
                <w:rFonts w:ascii="Calibri" w:eastAsia="Times New Roman" w:hAnsi="Calibri" w:cs="Calibri"/>
                <w:sz w:val="22"/>
                <w:lang w:val="en-AU"/>
              </w:rPr>
              <w:t xml:space="preserve">Program Team and key stakeholders </w:t>
            </w:r>
            <w:r w:rsidRPr="001A1392">
              <w:rPr>
                <w:rFonts w:ascii="Calibri" w:eastAsia="Times New Roman" w:hAnsi="Calibri" w:cs="Calibri"/>
                <w:sz w:val="22"/>
                <w:lang w:val="en-AU"/>
              </w:rPr>
              <w:t xml:space="preserve">in bridging the gap between business deliverables and technical requirements. </w:t>
            </w:r>
            <w:r>
              <w:rPr>
                <w:rFonts w:ascii="Calibri" w:eastAsia="Times New Roman" w:hAnsi="Calibri" w:cs="Calibri"/>
                <w:sz w:val="22"/>
                <w:lang w:val="en-AU"/>
              </w:rPr>
              <w:t xml:space="preserve"> </w:t>
            </w:r>
          </w:p>
          <w:p w14:paraId="4305E508" w14:textId="77777777" w:rsidR="00AB1BF4" w:rsidRDefault="00AB1BF4" w:rsidP="00AB1BF4">
            <w:pPr>
              <w:rPr>
                <w:rFonts w:ascii="Calibri" w:eastAsia="Times New Roman" w:hAnsi="Calibri" w:cs="Calibri"/>
                <w:sz w:val="22"/>
                <w:lang w:val="en-AU"/>
              </w:rPr>
            </w:pPr>
          </w:p>
          <w:p w14:paraId="7B1B566C" w14:textId="3EC3E077" w:rsidR="00AB1BF4" w:rsidRDefault="00AB1BF4" w:rsidP="00AB1BF4">
            <w:pPr>
              <w:rPr>
                <w:rFonts w:ascii="Calibri" w:eastAsia="Times New Roman" w:hAnsi="Calibri" w:cs="Calibri"/>
                <w:sz w:val="22"/>
                <w:lang w:val="en-AU"/>
              </w:rPr>
            </w:pPr>
            <w:r w:rsidRPr="001A1392">
              <w:rPr>
                <w:rFonts w:ascii="Calibri" w:eastAsia="Times New Roman" w:hAnsi="Calibri" w:cs="Calibri"/>
                <w:sz w:val="22"/>
                <w:lang w:val="en-AU"/>
              </w:rPr>
              <w:t>This role requires a</w:t>
            </w:r>
            <w:r w:rsidR="000C6E8D">
              <w:rPr>
                <w:rFonts w:ascii="Calibri" w:eastAsia="Times New Roman" w:hAnsi="Calibri" w:cs="Calibri"/>
                <w:sz w:val="22"/>
                <w:lang w:val="en-AU"/>
              </w:rPr>
              <w:t xml:space="preserve">n </w:t>
            </w:r>
            <w:r>
              <w:rPr>
                <w:rFonts w:ascii="Calibri" w:eastAsia="Times New Roman" w:hAnsi="Calibri" w:cs="Calibri"/>
                <w:sz w:val="22"/>
                <w:lang w:val="en-AU"/>
              </w:rPr>
              <w:t>experienced and technically minded</w:t>
            </w:r>
            <w:r w:rsidRPr="001A1392">
              <w:rPr>
                <w:rFonts w:ascii="Calibri" w:eastAsia="Times New Roman" w:hAnsi="Calibri" w:cs="Calibri"/>
                <w:sz w:val="22"/>
                <w:lang w:val="en-AU"/>
              </w:rPr>
              <w:t xml:space="preserve"> BA who has an excellent understanding of</w:t>
            </w:r>
            <w:r>
              <w:rPr>
                <w:rFonts w:ascii="Calibri" w:eastAsia="Times New Roman" w:hAnsi="Calibri" w:cs="Calibri"/>
                <w:sz w:val="22"/>
                <w:lang w:val="en-AU"/>
              </w:rPr>
              <w:t xml:space="preserve"> Salesforce</w:t>
            </w:r>
            <w:r w:rsidR="00F56F04">
              <w:rPr>
                <w:rFonts w:ascii="Calibri" w:eastAsia="Times New Roman" w:hAnsi="Calibri" w:cs="Calibri"/>
                <w:sz w:val="22"/>
                <w:lang w:val="en-AU"/>
              </w:rPr>
              <w:t>,</w:t>
            </w:r>
            <w:r>
              <w:rPr>
                <w:rFonts w:ascii="Calibri" w:eastAsia="Times New Roman" w:hAnsi="Calibri" w:cs="Calibri"/>
                <w:sz w:val="22"/>
                <w:lang w:val="en-AU"/>
              </w:rPr>
              <w:t xml:space="preserve"> data model</w:t>
            </w:r>
            <w:r w:rsidR="00F56F04">
              <w:rPr>
                <w:rFonts w:ascii="Calibri" w:eastAsia="Times New Roman" w:hAnsi="Calibri" w:cs="Calibri"/>
                <w:sz w:val="22"/>
                <w:lang w:val="en-AU"/>
              </w:rPr>
              <w:t>ling, and integrations.</w:t>
            </w:r>
          </w:p>
          <w:p w14:paraId="70B07DAD" w14:textId="77777777" w:rsidR="00D913E3" w:rsidRPr="00DB1424" w:rsidRDefault="00D913E3" w:rsidP="00AB0219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5DEFD2B4" w14:textId="13A4108D" w:rsidR="00F67C87" w:rsidRPr="00EE099D" w:rsidRDefault="003359F8" w:rsidP="00EE099D">
            <w:pPr>
              <w:ind w:right="255"/>
              <w:textAlignment w:val="baseline"/>
              <w:rPr>
                <w:rFonts w:ascii="Calibri" w:hAnsi="Calibri" w:cs="Calibri"/>
                <w:sz w:val="22"/>
              </w:rPr>
            </w:pPr>
            <w:r w:rsidRPr="003B5027">
              <w:rPr>
                <w:rFonts w:ascii="Calibri" w:eastAsiaTheme="minorHAnsi" w:hAnsi="Calibri" w:cs="Calibri"/>
                <w:color w:val="000000"/>
                <w:sz w:val="22"/>
                <w:lang w:val="en-AU"/>
              </w:rPr>
              <w:t xml:space="preserve">This role </w:t>
            </w:r>
            <w:r>
              <w:rPr>
                <w:rFonts w:ascii="Calibri" w:eastAsiaTheme="minorHAnsi" w:hAnsi="Calibri" w:cs="Calibri"/>
                <w:color w:val="000000"/>
                <w:sz w:val="22"/>
                <w:lang w:val="en-AU"/>
              </w:rPr>
              <w:t>is seeking someone who will lead with</w:t>
            </w:r>
            <w:r w:rsidRPr="003B5027">
              <w:rPr>
                <w:rFonts w:ascii="Calibri" w:eastAsiaTheme="minorHAnsi" w:hAnsi="Calibri" w:cs="Calibri"/>
                <w:color w:val="000000"/>
                <w:sz w:val="22"/>
                <w:lang w:val="en-AU"/>
              </w:rPr>
              <w:t xml:space="preserve"> a user-centric experience approach to solution development, informed by user’s needs, insights, data, research and analysis</w:t>
            </w:r>
            <w:r>
              <w:rPr>
                <w:rFonts w:ascii="Calibri" w:eastAsiaTheme="minorHAnsi" w:hAnsi="Calibri" w:cs="Calibri"/>
                <w:color w:val="000000"/>
                <w:sz w:val="22"/>
                <w:lang w:val="en-AU"/>
              </w:rPr>
              <w:t>.</w:t>
            </w:r>
            <w:r w:rsidRPr="003B5027">
              <w:rPr>
                <w:rFonts w:ascii="Calibri" w:eastAsiaTheme="minorHAnsi" w:hAnsi="Calibri" w:cs="Calibri"/>
                <w:color w:val="000000"/>
                <w:sz w:val="22"/>
                <w:lang w:val="en-AU"/>
              </w:rPr>
              <w:t xml:space="preserve"> </w:t>
            </w:r>
          </w:p>
        </w:tc>
      </w:tr>
      <w:tr w:rsidR="00E044AD" w:rsidRPr="00C60A96" w14:paraId="2C50E649" w14:textId="77777777" w:rsidTr="00196A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99"/>
        </w:trPr>
        <w:tc>
          <w:tcPr>
            <w:tcW w:w="9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826C8" w14:textId="77777777" w:rsidR="00E044AD" w:rsidRDefault="00E044AD" w:rsidP="00E044AD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Role dimensions</w:t>
            </w:r>
          </w:p>
        </w:tc>
        <w:tc>
          <w:tcPr>
            <w:tcW w:w="1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4A091" w14:textId="77777777" w:rsidR="00E044AD" w:rsidRPr="00C60A96" w:rsidRDefault="00E044AD" w:rsidP="00E044AD">
            <w:pPr>
              <w:spacing w:before="120" w:after="12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0D9AF" w14:textId="77777777" w:rsidR="00E044AD" w:rsidRPr="00A16B29" w:rsidRDefault="00E044AD" w:rsidP="00E044AD">
            <w:pPr>
              <w:spacing w:before="120" w:after="80"/>
              <w:jc w:val="right"/>
              <w:rPr>
                <w:rFonts w:asciiTheme="minorHAnsi" w:hAnsiTheme="minorHAnsi" w:cstheme="minorHAnsi"/>
                <w:b/>
                <w:bCs/>
                <w:sz w:val="22"/>
                <w:szCs w:val="18"/>
              </w:rPr>
            </w:pPr>
            <w:r w:rsidRPr="00A16B29">
              <w:rPr>
                <w:rFonts w:asciiTheme="minorHAnsi" w:hAnsiTheme="minorHAnsi" w:cstheme="minorHAnsi"/>
                <w:b/>
                <w:bCs/>
                <w:sz w:val="22"/>
                <w:szCs w:val="18"/>
              </w:rPr>
              <w:t>Direct Reports</w:t>
            </w:r>
          </w:p>
        </w:tc>
        <w:tc>
          <w:tcPr>
            <w:tcW w:w="2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BBD7A" w14:textId="0EF1D8EE" w:rsidR="00E044AD" w:rsidRPr="00EA279D" w:rsidRDefault="00E044AD" w:rsidP="00E044AD">
            <w:pPr>
              <w:spacing w:before="120" w:after="80"/>
              <w:rPr>
                <w:rFonts w:asciiTheme="minorHAnsi" w:hAnsiTheme="minorHAnsi" w:cstheme="minorHAnsi"/>
                <w:i/>
                <w:iCs/>
                <w:sz w:val="22"/>
              </w:rPr>
            </w:pPr>
            <w:r w:rsidRPr="00EA279D">
              <w:rPr>
                <w:rFonts w:asciiTheme="minorHAnsi" w:hAnsiTheme="minorHAnsi" w:cstheme="minorHAnsi"/>
                <w:i/>
                <w:iCs/>
                <w:sz w:val="22"/>
              </w:rPr>
              <w:t>Nil</w:t>
            </w:r>
          </w:p>
        </w:tc>
      </w:tr>
      <w:tr w:rsidR="00E044AD" w:rsidRPr="00C60A96" w14:paraId="18D2C219" w14:textId="77777777" w:rsidTr="00196A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94"/>
        </w:trPr>
        <w:tc>
          <w:tcPr>
            <w:tcW w:w="9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F46C0" w14:textId="77777777" w:rsidR="00E044AD" w:rsidRDefault="00E044AD" w:rsidP="00E044AD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  <w:tc>
          <w:tcPr>
            <w:tcW w:w="1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A117D" w14:textId="77777777" w:rsidR="00E044AD" w:rsidRPr="00C60A96" w:rsidRDefault="00E044AD" w:rsidP="00E044AD">
            <w:pPr>
              <w:spacing w:before="120" w:after="12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DA4CD" w14:textId="77777777" w:rsidR="00E044AD" w:rsidRPr="00A16B29" w:rsidRDefault="00E044AD" w:rsidP="00E044AD">
            <w:pPr>
              <w:spacing w:before="80" w:after="80"/>
              <w:jc w:val="right"/>
              <w:rPr>
                <w:rFonts w:asciiTheme="minorHAnsi" w:hAnsiTheme="minorHAnsi" w:cstheme="minorHAnsi"/>
                <w:b/>
                <w:bCs/>
                <w:sz w:val="22"/>
                <w:szCs w:val="18"/>
              </w:rPr>
            </w:pPr>
            <w:r w:rsidRPr="00A16B29">
              <w:rPr>
                <w:rFonts w:asciiTheme="minorHAnsi" w:hAnsiTheme="minorHAnsi" w:cstheme="minorHAnsi"/>
                <w:b/>
                <w:bCs/>
                <w:sz w:val="22"/>
                <w:szCs w:val="18"/>
              </w:rPr>
              <w:t>Overall team</w:t>
            </w:r>
          </w:p>
        </w:tc>
        <w:tc>
          <w:tcPr>
            <w:tcW w:w="2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A311B" w14:textId="77777777" w:rsidR="00E044AD" w:rsidRPr="005A745A" w:rsidRDefault="00E044AD" w:rsidP="00E044AD">
            <w:pPr>
              <w:spacing w:before="80" w:after="80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 w:rsidRPr="005A745A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CRM </w:t>
            </w:r>
            <w: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Program </w:t>
            </w:r>
            <w:r w:rsidRPr="005A745A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Team </w:t>
            </w:r>
          </w:p>
          <w:p w14:paraId="4E4A8C95" w14:textId="77777777" w:rsidR="00E044AD" w:rsidRDefault="00E044AD" w:rsidP="00E044AD">
            <w:pPr>
              <w:spacing w:before="80" w:after="80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 w:rsidRPr="005A745A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Information Technology/Business Improvement</w:t>
            </w:r>
          </w:p>
          <w:p w14:paraId="1D001DAD" w14:textId="77777777" w:rsidR="00E044AD" w:rsidRPr="005A745A" w:rsidRDefault="00E044AD" w:rsidP="00E044AD">
            <w:pPr>
              <w:spacing w:before="80" w:after="80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Community Engaged Beyond Blue Employees (Various)</w:t>
            </w:r>
          </w:p>
          <w:p w14:paraId="011835C0" w14:textId="287F3EC1" w:rsidR="00E044AD" w:rsidRPr="00EA279D" w:rsidRDefault="00E044AD" w:rsidP="00E044AD">
            <w:pPr>
              <w:spacing w:before="80" w:after="80"/>
              <w:rPr>
                <w:rFonts w:asciiTheme="minorHAnsi" w:hAnsiTheme="minorHAnsi" w:cstheme="minorBidi"/>
                <w:i/>
                <w:iCs/>
                <w:sz w:val="22"/>
                <w:szCs w:val="22"/>
              </w:rPr>
            </w:pPr>
            <w:r w:rsidRPr="005A745A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External Vendors</w:t>
            </w:r>
            <w: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 (Various)</w:t>
            </w:r>
          </w:p>
        </w:tc>
      </w:tr>
      <w:tr w:rsidR="00E044AD" w:rsidRPr="00C60A96" w14:paraId="1BB1480F" w14:textId="77777777" w:rsidTr="00196A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94"/>
        </w:trPr>
        <w:tc>
          <w:tcPr>
            <w:tcW w:w="9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CE729" w14:textId="77777777" w:rsidR="00E044AD" w:rsidRDefault="00E044AD" w:rsidP="00E044AD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  <w:tc>
          <w:tcPr>
            <w:tcW w:w="1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D106F" w14:textId="77777777" w:rsidR="00E044AD" w:rsidRPr="00C60A96" w:rsidRDefault="00E044AD" w:rsidP="00E044AD">
            <w:pPr>
              <w:spacing w:before="120" w:after="12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C5023" w14:textId="77777777" w:rsidR="00E044AD" w:rsidRPr="00A16B29" w:rsidRDefault="00E044AD" w:rsidP="00E044AD">
            <w:pPr>
              <w:spacing w:before="80" w:after="80"/>
              <w:jc w:val="right"/>
              <w:rPr>
                <w:rFonts w:asciiTheme="minorHAnsi" w:hAnsiTheme="minorHAnsi" w:cstheme="minorHAnsi"/>
                <w:b/>
                <w:bCs/>
                <w:sz w:val="22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18"/>
              </w:rPr>
              <w:t>Financial Delegation</w:t>
            </w:r>
          </w:p>
        </w:tc>
        <w:tc>
          <w:tcPr>
            <w:tcW w:w="2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B1213" w14:textId="29C592C6" w:rsidR="00E044AD" w:rsidRPr="0035471B" w:rsidRDefault="00E044AD" w:rsidP="00E044AD">
            <w:pPr>
              <w:spacing w:before="80" w:after="80"/>
              <w:rPr>
                <w:rFonts w:asciiTheme="minorHAnsi" w:hAnsiTheme="minorHAnsi" w:cstheme="minorBidi"/>
                <w:i/>
                <w:iCs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i/>
                <w:iCs/>
                <w:sz w:val="22"/>
                <w:szCs w:val="22"/>
              </w:rPr>
              <w:t>None</w:t>
            </w:r>
          </w:p>
        </w:tc>
      </w:tr>
      <w:tr w:rsidR="00363C4B" w:rsidRPr="006F2D32" w14:paraId="3B166089" w14:textId="77777777" w:rsidTr="00196A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6232A" w14:textId="671CDAD5" w:rsidR="00363C4B" w:rsidRPr="00C60A96" w:rsidRDefault="00C60A96" w:rsidP="004C2489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Key accountabilities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FF98C" w14:textId="77777777" w:rsidR="00363C4B" w:rsidRPr="00AB0219" w:rsidRDefault="00363C4B" w:rsidP="004C2489">
            <w:pPr>
              <w:spacing w:before="120" w:after="120"/>
              <w:rPr>
                <w:rFonts w:asciiTheme="minorHAnsi" w:hAnsiTheme="minorHAnsi" w:cstheme="minorHAnsi"/>
                <w:sz w:val="22"/>
                <w:lang w:val="en-AU"/>
              </w:rPr>
            </w:pPr>
          </w:p>
        </w:tc>
        <w:tc>
          <w:tcPr>
            <w:tcW w:w="39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EDED0" w14:textId="77777777" w:rsidR="00921157" w:rsidRPr="001E6E12" w:rsidRDefault="00921157" w:rsidP="00B61676">
            <w:pPr>
              <w:numPr>
                <w:ilvl w:val="0"/>
                <w:numId w:val="32"/>
              </w:numPr>
              <w:shd w:val="clear" w:color="auto" w:fill="FFFFFF"/>
              <w:textAlignment w:val="baseline"/>
              <w:rPr>
                <w:rFonts w:asciiTheme="minorHAnsi" w:eastAsia="Times New Roman" w:hAnsiTheme="minorHAnsi" w:cstheme="minorHAnsi"/>
                <w:color w:val="1C1C1C"/>
                <w:sz w:val="22"/>
                <w:szCs w:val="22"/>
                <w:lang w:val="en-AU"/>
              </w:rPr>
            </w:pPr>
            <w:r w:rsidRPr="001E6E12">
              <w:rPr>
                <w:rFonts w:asciiTheme="minorHAnsi" w:eastAsia="Times New Roman" w:hAnsiTheme="minorHAnsi" w:cstheme="minorHAnsi"/>
                <w:color w:val="1C1C1C"/>
                <w:sz w:val="22"/>
                <w:szCs w:val="22"/>
                <w:lang w:val="en-AU"/>
              </w:rPr>
              <w:t>Work with various stakeholders to analyse business requirements and design Salesforce solutions that enable the business to achieve its objectives, improve user experience, and drive system adoption.</w:t>
            </w:r>
          </w:p>
          <w:p w14:paraId="3286839E" w14:textId="77777777" w:rsidR="00921157" w:rsidRPr="001E6E12" w:rsidRDefault="00921157" w:rsidP="00B61676">
            <w:pPr>
              <w:numPr>
                <w:ilvl w:val="0"/>
                <w:numId w:val="32"/>
              </w:numPr>
              <w:shd w:val="clear" w:color="auto" w:fill="FFFFFF"/>
              <w:textAlignment w:val="baseline"/>
              <w:rPr>
                <w:rFonts w:asciiTheme="minorHAnsi" w:eastAsia="Times New Roman" w:hAnsiTheme="minorHAnsi" w:cstheme="minorHAnsi"/>
                <w:color w:val="1C1C1C"/>
                <w:sz w:val="22"/>
                <w:szCs w:val="22"/>
                <w:lang w:val="en-AU"/>
              </w:rPr>
            </w:pPr>
            <w:r w:rsidRPr="001E6E12">
              <w:rPr>
                <w:rFonts w:asciiTheme="minorHAnsi" w:eastAsia="Times New Roman" w:hAnsiTheme="minorHAnsi" w:cstheme="minorHAnsi"/>
                <w:color w:val="1C1C1C"/>
                <w:sz w:val="22"/>
                <w:szCs w:val="22"/>
                <w:lang w:val="en-AU"/>
              </w:rPr>
              <w:t>Complete gap analysis for as-is and to-be processes; translating into functional and technical specifications.</w:t>
            </w:r>
          </w:p>
          <w:p w14:paraId="16E7934F" w14:textId="77777777" w:rsidR="00921157" w:rsidRPr="001E6E12" w:rsidRDefault="00921157" w:rsidP="00B61676">
            <w:pPr>
              <w:numPr>
                <w:ilvl w:val="0"/>
                <w:numId w:val="32"/>
              </w:numPr>
              <w:shd w:val="clear" w:color="auto" w:fill="FFFFFF"/>
              <w:textAlignment w:val="baseline"/>
              <w:rPr>
                <w:rFonts w:asciiTheme="minorHAnsi" w:eastAsia="Times New Roman" w:hAnsiTheme="minorHAnsi" w:cstheme="minorHAnsi"/>
                <w:color w:val="1C1C1C"/>
                <w:sz w:val="22"/>
                <w:szCs w:val="22"/>
                <w:lang w:val="en-AU"/>
              </w:rPr>
            </w:pPr>
            <w:r w:rsidRPr="001E6E12">
              <w:rPr>
                <w:rFonts w:asciiTheme="minorHAnsi" w:eastAsia="Times New Roman" w:hAnsiTheme="minorHAnsi" w:cstheme="minorHAnsi"/>
                <w:color w:val="1C1C1C"/>
                <w:sz w:val="22"/>
                <w:szCs w:val="22"/>
                <w:lang w:val="en-AU"/>
              </w:rPr>
              <w:lastRenderedPageBreak/>
              <w:t xml:space="preserve">Gather and analyse business requirements and break them down to user stories and acceptance criteria, including functional and data </w:t>
            </w:r>
          </w:p>
          <w:p w14:paraId="4D0AED21" w14:textId="77777777" w:rsidR="00921157" w:rsidRPr="001E6E12" w:rsidRDefault="00921157" w:rsidP="00B61676">
            <w:pPr>
              <w:numPr>
                <w:ilvl w:val="0"/>
                <w:numId w:val="32"/>
              </w:numPr>
              <w:shd w:val="clear" w:color="auto" w:fill="FFFFFF"/>
              <w:textAlignment w:val="baseline"/>
              <w:rPr>
                <w:rFonts w:asciiTheme="minorHAnsi" w:eastAsia="Times New Roman" w:hAnsiTheme="minorHAnsi" w:cstheme="minorHAnsi"/>
                <w:color w:val="1C1C1C"/>
                <w:sz w:val="22"/>
                <w:szCs w:val="22"/>
                <w:lang w:val="en-AU"/>
              </w:rPr>
            </w:pPr>
            <w:r w:rsidRPr="001E6E12">
              <w:rPr>
                <w:rFonts w:asciiTheme="minorHAnsi" w:eastAsia="Times New Roman" w:hAnsiTheme="minorHAnsi" w:cstheme="minorHAnsi"/>
                <w:color w:val="1C1C1C"/>
                <w:sz w:val="22"/>
                <w:szCs w:val="22"/>
                <w:lang w:val="en-AU"/>
              </w:rPr>
              <w:t>Maintain a holistic view of all business processes and users in the system to understand cross functional impacts with regard to configuration, process, workflow and reporting</w:t>
            </w:r>
          </w:p>
          <w:p w14:paraId="3737E401" w14:textId="77777777" w:rsidR="00921157" w:rsidRPr="001E6E12" w:rsidRDefault="00921157" w:rsidP="00B61676">
            <w:pPr>
              <w:numPr>
                <w:ilvl w:val="0"/>
                <w:numId w:val="32"/>
              </w:numPr>
              <w:shd w:val="clear" w:color="auto" w:fill="FFFFFF"/>
              <w:textAlignment w:val="baseline"/>
              <w:rPr>
                <w:rFonts w:asciiTheme="minorHAnsi" w:eastAsia="Times New Roman" w:hAnsiTheme="minorHAnsi" w:cstheme="minorHAnsi"/>
                <w:color w:val="1C1C1C"/>
                <w:sz w:val="22"/>
                <w:szCs w:val="22"/>
                <w:lang w:val="en-AU"/>
              </w:rPr>
            </w:pPr>
            <w:r w:rsidRPr="001E6E12">
              <w:rPr>
                <w:rFonts w:asciiTheme="minorHAnsi" w:eastAsia="Times New Roman" w:hAnsiTheme="minorHAnsi" w:cstheme="minorHAnsi"/>
                <w:color w:val="1C1C1C"/>
                <w:sz w:val="22"/>
                <w:szCs w:val="22"/>
                <w:lang w:val="en-AU"/>
              </w:rPr>
              <w:t>Continuously evaluate the optimal solution for the business and identify system deficiencies and processes</w:t>
            </w:r>
          </w:p>
          <w:p w14:paraId="7632CC1B" w14:textId="77777777" w:rsidR="00921157" w:rsidRPr="001E6E12" w:rsidRDefault="00921157" w:rsidP="00B61676">
            <w:pPr>
              <w:numPr>
                <w:ilvl w:val="0"/>
                <w:numId w:val="32"/>
              </w:numPr>
              <w:shd w:val="clear" w:color="auto" w:fill="FFFFFF"/>
              <w:textAlignment w:val="baseline"/>
              <w:rPr>
                <w:rFonts w:asciiTheme="minorHAnsi" w:eastAsia="Times New Roman" w:hAnsiTheme="minorHAnsi" w:cstheme="minorHAnsi"/>
                <w:color w:val="1C1C1C"/>
                <w:sz w:val="22"/>
                <w:szCs w:val="22"/>
                <w:lang w:val="en-AU"/>
              </w:rPr>
            </w:pPr>
            <w:r w:rsidRPr="001E6E12">
              <w:rPr>
                <w:rFonts w:asciiTheme="minorHAnsi" w:eastAsia="Times New Roman" w:hAnsiTheme="minorHAnsi" w:cstheme="minorHAnsi"/>
                <w:color w:val="1C1C1C"/>
                <w:sz w:val="22"/>
                <w:szCs w:val="22"/>
                <w:lang w:val="en-AU"/>
              </w:rPr>
              <w:t>Establish and implement best practices with regards to system maintenance, configuration, development, testing, data integrity, etc.</w:t>
            </w:r>
          </w:p>
          <w:p w14:paraId="15CD2E88" w14:textId="77777777" w:rsidR="00921157" w:rsidRPr="001E6E12" w:rsidRDefault="00921157" w:rsidP="00B61676">
            <w:pPr>
              <w:numPr>
                <w:ilvl w:val="0"/>
                <w:numId w:val="32"/>
              </w:numPr>
              <w:shd w:val="clear" w:color="auto" w:fill="FFFFFF"/>
              <w:textAlignment w:val="baseline"/>
              <w:rPr>
                <w:rFonts w:asciiTheme="minorHAnsi" w:eastAsia="Times New Roman" w:hAnsiTheme="minorHAnsi" w:cstheme="minorHAnsi"/>
                <w:color w:val="1C1C1C"/>
                <w:sz w:val="22"/>
                <w:szCs w:val="22"/>
                <w:lang w:val="en-AU"/>
              </w:rPr>
            </w:pPr>
            <w:r w:rsidRPr="001E6E12">
              <w:rPr>
                <w:rFonts w:asciiTheme="minorHAnsi" w:eastAsia="Times New Roman" w:hAnsiTheme="minorHAnsi" w:cstheme="minorHAnsi"/>
                <w:color w:val="1C1C1C"/>
                <w:sz w:val="22"/>
                <w:szCs w:val="22"/>
                <w:lang w:val="en-AU"/>
              </w:rPr>
              <w:t>Write and maintain solution design documentation and procedures.</w:t>
            </w:r>
          </w:p>
          <w:p w14:paraId="3A0A3E8E" w14:textId="77777777" w:rsidR="005F774D" w:rsidRPr="001E6E12" w:rsidRDefault="005F774D" w:rsidP="00B61676">
            <w:pPr>
              <w:numPr>
                <w:ilvl w:val="0"/>
                <w:numId w:val="32"/>
              </w:numPr>
              <w:shd w:val="clear" w:color="auto" w:fill="FFFFFF"/>
              <w:textAlignment w:val="baseline"/>
              <w:rPr>
                <w:rFonts w:asciiTheme="minorHAnsi" w:eastAsia="Times New Roman" w:hAnsiTheme="minorHAnsi" w:cstheme="minorHAnsi"/>
                <w:color w:val="1C1C1C"/>
                <w:sz w:val="22"/>
                <w:szCs w:val="22"/>
                <w:lang w:val="en-AU"/>
              </w:rPr>
            </w:pPr>
            <w:r w:rsidRPr="001E6E12">
              <w:rPr>
                <w:rFonts w:asciiTheme="minorHAnsi" w:eastAsia="Times New Roman" w:hAnsiTheme="minorHAnsi" w:cstheme="minorHAnsi"/>
                <w:color w:val="1C1C1C"/>
                <w:sz w:val="22"/>
                <w:szCs w:val="22"/>
                <w:lang w:val="en-AU"/>
              </w:rPr>
              <w:t>Performing in-depth analysis, helping to define and validate requirements and carrying out process/experience mapping.</w:t>
            </w:r>
          </w:p>
          <w:p w14:paraId="67CD19B6" w14:textId="77777777" w:rsidR="005F774D" w:rsidRPr="001E6E12" w:rsidRDefault="005F774D" w:rsidP="00B61676">
            <w:pPr>
              <w:numPr>
                <w:ilvl w:val="0"/>
                <w:numId w:val="32"/>
              </w:numPr>
              <w:shd w:val="clear" w:color="auto" w:fill="FFFFFF"/>
              <w:textAlignment w:val="baseline"/>
              <w:rPr>
                <w:rFonts w:asciiTheme="minorHAnsi" w:eastAsia="Times New Roman" w:hAnsiTheme="minorHAnsi" w:cstheme="minorHAnsi"/>
                <w:color w:val="1C1C1C"/>
                <w:sz w:val="22"/>
                <w:szCs w:val="22"/>
                <w:lang w:val="en-AU"/>
              </w:rPr>
            </w:pPr>
            <w:r w:rsidRPr="001E6E12">
              <w:rPr>
                <w:rFonts w:asciiTheme="minorHAnsi" w:eastAsia="Times New Roman" w:hAnsiTheme="minorHAnsi" w:cstheme="minorHAnsi"/>
                <w:color w:val="1C1C1C"/>
                <w:sz w:val="22"/>
                <w:szCs w:val="22"/>
                <w:lang w:val="en-AU"/>
              </w:rPr>
              <w:t>Carry out detailed user testing, coordinating outcomes with the Product Owner in both UAT and production environments to ensure product requirements are met and the customer user experience is optimised.</w:t>
            </w:r>
          </w:p>
          <w:p w14:paraId="426051CE" w14:textId="77777777" w:rsidR="005F774D" w:rsidRPr="001E6E12" w:rsidRDefault="005F774D" w:rsidP="00B61676">
            <w:pPr>
              <w:numPr>
                <w:ilvl w:val="0"/>
                <w:numId w:val="32"/>
              </w:numPr>
              <w:shd w:val="clear" w:color="auto" w:fill="FFFFFF"/>
              <w:textAlignment w:val="baseline"/>
              <w:rPr>
                <w:rFonts w:asciiTheme="minorHAnsi" w:eastAsia="Times New Roman" w:hAnsiTheme="minorHAnsi" w:cstheme="minorHAnsi"/>
                <w:color w:val="1C1C1C"/>
                <w:sz w:val="22"/>
                <w:szCs w:val="22"/>
                <w:lang w:val="en-AU"/>
              </w:rPr>
            </w:pPr>
            <w:r w:rsidRPr="001E6E12">
              <w:rPr>
                <w:rFonts w:asciiTheme="minorHAnsi" w:eastAsia="Times New Roman" w:hAnsiTheme="minorHAnsi" w:cstheme="minorHAnsi"/>
                <w:color w:val="1C1C1C"/>
                <w:sz w:val="22"/>
                <w:szCs w:val="22"/>
                <w:lang w:val="en-AU"/>
              </w:rPr>
              <w:t>Taking business level requirements and translating them into user stories and tasks for development teams.</w:t>
            </w:r>
          </w:p>
          <w:p w14:paraId="66B81457" w14:textId="77777777" w:rsidR="00B61676" w:rsidRPr="001E6E12" w:rsidRDefault="00B61676" w:rsidP="00B61676">
            <w:pPr>
              <w:pStyle w:val="Default"/>
              <w:numPr>
                <w:ilvl w:val="0"/>
                <w:numId w:val="3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E6E12">
              <w:rPr>
                <w:rFonts w:asciiTheme="minorHAnsi" w:hAnsiTheme="minorHAnsi" w:cstheme="minorHAnsi"/>
                <w:sz w:val="22"/>
                <w:szCs w:val="22"/>
              </w:rPr>
              <w:t>Work collaboratively with all team members and other teams within Beyond Blue to achieve overall objectives</w:t>
            </w:r>
          </w:p>
          <w:p w14:paraId="331278FB" w14:textId="1D0AC6BA" w:rsidR="00B61676" w:rsidRPr="001E6E12" w:rsidRDefault="00B61676" w:rsidP="001E6E12">
            <w:pPr>
              <w:pStyle w:val="ListParagraph"/>
              <w:numPr>
                <w:ilvl w:val="0"/>
                <w:numId w:val="32"/>
              </w:numPr>
              <w:shd w:val="clear" w:color="auto" w:fill="FFFFFF"/>
              <w:textAlignment w:val="baseline"/>
              <w:rPr>
                <w:rFonts w:asciiTheme="minorHAnsi" w:eastAsia="Times New Roman" w:hAnsiTheme="minorHAnsi" w:cstheme="minorHAnsi"/>
                <w:color w:val="1C1C1C"/>
                <w:sz w:val="22"/>
                <w:szCs w:val="22"/>
                <w:lang w:val="en-AU"/>
              </w:rPr>
            </w:pPr>
            <w:r w:rsidRPr="001E6E12">
              <w:rPr>
                <w:rFonts w:asciiTheme="minorHAnsi" w:hAnsiTheme="minorHAnsi" w:cstheme="minorHAnsi"/>
                <w:sz w:val="22"/>
                <w:szCs w:val="22"/>
              </w:rPr>
              <w:t>Willingness to commit to and work in line with the Beyond Blue Values</w:t>
            </w:r>
          </w:p>
          <w:p w14:paraId="42B529EE" w14:textId="326A7741" w:rsidR="008D7EC5" w:rsidRPr="006F2D32" w:rsidRDefault="008D7EC5" w:rsidP="00C404C8">
            <w:pPr>
              <w:shd w:val="clear" w:color="auto" w:fill="FFFFFF"/>
              <w:ind w:left="720"/>
              <w:textAlignment w:val="baseline"/>
              <w:rPr>
                <w:rFonts w:asciiTheme="minorHAnsi" w:hAnsiTheme="minorHAnsi" w:cstheme="minorHAnsi"/>
                <w:sz w:val="22"/>
                <w:szCs w:val="22"/>
                <w:lang w:val="en-AU"/>
              </w:rPr>
            </w:pPr>
          </w:p>
        </w:tc>
      </w:tr>
      <w:tr w:rsidR="003C268D" w:rsidRPr="00C60A96" w14:paraId="052A20B2" w14:textId="77777777" w:rsidTr="4C4D07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53" w:type="pct"/>
            <w:tcBorders>
              <w:top w:val="single" w:sz="4" w:space="0" w:color="auto"/>
              <w:left w:val="single" w:sz="0" w:space="0" w:color="000000" w:themeColor="text1"/>
              <w:bottom w:val="single" w:sz="4" w:space="0" w:color="auto"/>
              <w:right w:val="single" w:sz="0" w:space="0" w:color="000000" w:themeColor="text1"/>
            </w:tcBorders>
          </w:tcPr>
          <w:p w14:paraId="64823B3D" w14:textId="77777777" w:rsidR="003C268D" w:rsidRDefault="003C268D" w:rsidP="004C2489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lastRenderedPageBreak/>
              <w:t>Key behaviours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0" w:space="0" w:color="000000" w:themeColor="text1"/>
              <w:bottom w:val="single" w:sz="4" w:space="0" w:color="auto"/>
              <w:right w:val="single" w:sz="0" w:space="0" w:color="000000" w:themeColor="text1"/>
            </w:tcBorders>
          </w:tcPr>
          <w:p w14:paraId="73277A55" w14:textId="77777777" w:rsidR="003C268D" w:rsidRPr="00C60A96" w:rsidRDefault="003C268D" w:rsidP="004C2489">
            <w:pPr>
              <w:spacing w:before="120" w:after="12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900" w:type="pct"/>
            <w:gridSpan w:val="5"/>
            <w:tcBorders>
              <w:top w:val="single" w:sz="4" w:space="0" w:color="auto"/>
              <w:left w:val="single" w:sz="0" w:space="0" w:color="000000" w:themeColor="text1"/>
              <w:bottom w:val="single" w:sz="4" w:space="0" w:color="auto"/>
              <w:right w:val="single" w:sz="0" w:space="0" w:color="000000" w:themeColor="text1"/>
            </w:tcBorders>
          </w:tcPr>
          <w:p w14:paraId="6A41F561" w14:textId="2FB9612E" w:rsidR="526D7ED9" w:rsidRDefault="526D7ED9" w:rsidP="7BF53023">
            <w:pPr>
              <w:ind w:hanging="360"/>
              <w:rPr>
                <w:rFonts w:asciiTheme="minorHAnsi" w:hAnsiTheme="minorHAnsi" w:cstheme="minorBidi"/>
                <w:sz w:val="22"/>
                <w:szCs w:val="22"/>
              </w:rPr>
            </w:pPr>
            <w:r w:rsidRPr="7BF53023">
              <w:rPr>
                <w:rFonts w:asciiTheme="minorHAnsi" w:eastAsiaTheme="minorEastAsia" w:hAnsiTheme="minorHAnsi" w:cstheme="minorBidi"/>
                <w:i/>
                <w:iCs/>
                <w:sz w:val="22"/>
                <w:szCs w:val="22"/>
                <w:lang w:eastAsia="en-US"/>
              </w:rPr>
              <w:t xml:space="preserve">       Based on our new ways of working, consider which of the following are relevant to the role</w:t>
            </w:r>
            <w:r w:rsidR="002F5860">
              <w:rPr>
                <w:rFonts w:asciiTheme="minorHAnsi" w:eastAsiaTheme="minorEastAsia" w:hAnsiTheme="minorHAnsi" w:cstheme="minorBidi"/>
                <w:i/>
                <w:iCs/>
                <w:sz w:val="22"/>
                <w:szCs w:val="22"/>
                <w:lang w:eastAsia="en-US"/>
              </w:rPr>
              <w:t>:</w:t>
            </w:r>
            <w:r w:rsidRPr="7BF53023">
              <w:rPr>
                <w:rFonts w:asciiTheme="minorHAnsi" w:hAnsiTheme="minorHAnsi" w:cstheme="minorBidi"/>
                <w:sz w:val="22"/>
                <w:szCs w:val="22"/>
              </w:rPr>
              <w:t xml:space="preserve"> </w:t>
            </w:r>
          </w:p>
          <w:p w14:paraId="1D1222FC" w14:textId="16DA0318" w:rsidR="007F5267" w:rsidRPr="00C52A8E" w:rsidRDefault="00D15C44" w:rsidP="7BF53023">
            <w:pPr>
              <w:pStyle w:val="ListParagraph"/>
              <w:numPr>
                <w:ilvl w:val="0"/>
                <w:numId w:val="14"/>
              </w:numPr>
              <w:spacing w:before="120"/>
              <w:rPr>
                <w:rFonts w:asciiTheme="minorHAnsi" w:hAnsiTheme="minorHAnsi" w:cstheme="minorBidi"/>
                <w:sz w:val="22"/>
                <w:szCs w:val="22"/>
                <w:lang w:val="en-AU"/>
              </w:rPr>
            </w:pPr>
            <w:r>
              <w:rPr>
                <w:rFonts w:asciiTheme="minorHAnsi" w:hAnsiTheme="minorHAnsi" w:cstheme="minorBidi"/>
                <w:sz w:val="22"/>
                <w:szCs w:val="22"/>
                <w:lang w:val="en-AU"/>
              </w:rPr>
              <w:t>We c</w:t>
            </w:r>
            <w:r w:rsidR="007F5267" w:rsidRPr="7BF53023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reate a sense of fun and light-heartedness, </w:t>
            </w:r>
            <w:r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and </w:t>
            </w:r>
            <w:r w:rsidR="007F5267" w:rsidRPr="7BF53023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>channel our energy and enthusiasm into meaningful work </w:t>
            </w:r>
          </w:p>
          <w:p w14:paraId="4B36F606" w14:textId="3359BB4E" w:rsidR="00C52A8E" w:rsidRPr="00C52A8E" w:rsidRDefault="00D15C44" w:rsidP="7BF53023">
            <w:pPr>
              <w:pStyle w:val="ListParagraph"/>
              <w:numPr>
                <w:ilvl w:val="0"/>
                <w:numId w:val="14"/>
              </w:numPr>
              <w:spacing w:before="120"/>
              <w:rPr>
                <w:rFonts w:asciiTheme="minorHAnsi" w:hAnsiTheme="minorHAnsi" w:cstheme="minorBidi"/>
                <w:sz w:val="22"/>
                <w:szCs w:val="22"/>
                <w:lang w:val="en-AU"/>
              </w:rPr>
            </w:pPr>
            <w:r>
              <w:rPr>
                <w:rFonts w:asciiTheme="minorHAnsi" w:hAnsiTheme="minorHAnsi" w:cstheme="minorBidi"/>
                <w:sz w:val="22"/>
                <w:szCs w:val="22"/>
                <w:lang w:val="en-AU"/>
              </w:rPr>
              <w:t>We collaborate to p</w:t>
            </w:r>
            <w:r w:rsidR="00C52A8E" w:rsidRPr="7BF53023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>rovid</w:t>
            </w:r>
            <w:r w:rsidR="004255DE" w:rsidRPr="7BF53023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>e</w:t>
            </w:r>
            <w:r w:rsidR="00C52A8E" w:rsidRPr="7BF53023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 solutions and options for feedback </w:t>
            </w:r>
          </w:p>
          <w:p w14:paraId="4C8D13A7" w14:textId="2718166C" w:rsidR="003C268D" w:rsidRPr="00D15C44" w:rsidRDefault="00D15C44" w:rsidP="00E429F3">
            <w:pPr>
              <w:pStyle w:val="ListParagraph"/>
              <w:numPr>
                <w:ilvl w:val="0"/>
                <w:numId w:val="14"/>
              </w:numPr>
              <w:spacing w:before="120"/>
              <w:rPr>
                <w:rFonts w:asciiTheme="minorHAnsi" w:hAnsiTheme="minorHAnsi" w:cstheme="minorBidi"/>
                <w:sz w:val="22"/>
                <w:szCs w:val="22"/>
              </w:rPr>
            </w:pPr>
            <w:r w:rsidRPr="00D15C44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>We a</w:t>
            </w:r>
            <w:r w:rsidR="00C872BE" w:rsidRPr="00D15C44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ctively listen, </w:t>
            </w:r>
            <w:r>
              <w:rPr>
                <w:rFonts w:asciiTheme="minorHAnsi" w:hAnsiTheme="minorHAnsi" w:cstheme="minorBidi"/>
                <w:sz w:val="22"/>
                <w:szCs w:val="22"/>
                <w:lang w:val="en-AU"/>
              </w:rPr>
              <w:t>and communicate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 xml:space="preserve"> </w:t>
            </w:r>
            <w:r w:rsidR="003C268D" w:rsidRPr="00D15C44">
              <w:rPr>
                <w:rFonts w:asciiTheme="minorHAnsi" w:hAnsiTheme="minorHAnsi" w:cstheme="minorBidi"/>
                <w:sz w:val="22"/>
                <w:szCs w:val="22"/>
              </w:rPr>
              <w:t xml:space="preserve">openly and transparently </w:t>
            </w:r>
          </w:p>
          <w:p w14:paraId="0732F23C" w14:textId="0A2BDD35" w:rsidR="00D30394" w:rsidRPr="00943AB6" w:rsidRDefault="00D15C44" w:rsidP="7BF53023">
            <w:pPr>
              <w:pStyle w:val="ListParagraph"/>
              <w:numPr>
                <w:ilvl w:val="0"/>
                <w:numId w:val="14"/>
              </w:numPr>
              <w:spacing w:after="120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We b</w:t>
            </w:r>
            <w:r w:rsidR="003C268D" w:rsidRPr="7BF53023">
              <w:rPr>
                <w:rFonts w:asciiTheme="minorHAnsi" w:hAnsiTheme="minorHAnsi" w:cstheme="minorBidi"/>
                <w:sz w:val="22"/>
                <w:szCs w:val="22"/>
              </w:rPr>
              <w:t>uild relationships</w:t>
            </w:r>
            <w:r w:rsidR="00E50679" w:rsidRPr="7BF53023">
              <w:rPr>
                <w:rFonts w:asciiTheme="minorHAnsi" w:hAnsiTheme="minorHAnsi" w:cstheme="minorBidi"/>
                <w:sz w:val="22"/>
                <w:szCs w:val="22"/>
              </w:rPr>
              <w:t xml:space="preserve"> </w:t>
            </w:r>
            <w:r w:rsidR="004255DE" w:rsidRPr="7BF53023">
              <w:rPr>
                <w:rFonts w:asciiTheme="minorHAnsi" w:hAnsiTheme="minorHAnsi" w:cstheme="minorBidi"/>
                <w:sz w:val="22"/>
                <w:szCs w:val="22"/>
              </w:rPr>
              <w:t>internally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 xml:space="preserve"> and </w:t>
            </w:r>
            <w:r w:rsidR="003C268D" w:rsidRPr="7BF53023">
              <w:rPr>
                <w:rFonts w:asciiTheme="minorHAnsi" w:hAnsiTheme="minorHAnsi" w:cstheme="minorBidi"/>
                <w:sz w:val="22"/>
                <w:szCs w:val="22"/>
              </w:rPr>
              <w:t>partner with the whole organisation</w:t>
            </w:r>
            <w:r w:rsidR="007F5267" w:rsidRPr="7BF53023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 on shared goals, </w:t>
            </w:r>
            <w:r w:rsidRPr="7BF53023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>problems,</w:t>
            </w:r>
            <w:r w:rsidR="007F5267" w:rsidRPr="7BF53023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 and solutions</w:t>
            </w:r>
          </w:p>
          <w:p w14:paraId="7B16C78A" w14:textId="062A6CD6" w:rsidR="00D30394" w:rsidRPr="00943AB6" w:rsidRDefault="00D15C44" w:rsidP="7BF53023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We build relationships externally and partner with</w:t>
            </w:r>
            <w:r w:rsidR="00D30394" w:rsidRPr="7BF53023">
              <w:rPr>
                <w:rFonts w:asciiTheme="minorHAnsi" w:hAnsiTheme="minorHAnsi" w:cstheme="minorBidi"/>
                <w:sz w:val="22"/>
                <w:szCs w:val="22"/>
              </w:rPr>
              <w:t xml:space="preserve"> </w:t>
            </w:r>
            <w:r w:rsidR="00943AB6" w:rsidRPr="7BF53023">
              <w:rPr>
                <w:rFonts w:asciiTheme="minorHAnsi" w:hAnsiTheme="minorHAnsi" w:cstheme="minorBidi"/>
                <w:sz w:val="22"/>
                <w:szCs w:val="22"/>
              </w:rPr>
              <w:t xml:space="preserve">key external </w:t>
            </w:r>
            <w:r w:rsidR="00D30394" w:rsidRPr="7BF53023">
              <w:rPr>
                <w:rFonts w:asciiTheme="minorHAnsi" w:hAnsiTheme="minorHAnsi" w:cstheme="minorBidi"/>
                <w:sz w:val="22"/>
                <w:szCs w:val="22"/>
              </w:rPr>
              <w:t>stakeholder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 xml:space="preserve">s </w:t>
            </w:r>
            <w:r w:rsidR="00943AB6" w:rsidRPr="7BF53023">
              <w:rPr>
                <w:rFonts w:asciiTheme="minorHAnsi" w:hAnsiTheme="minorHAnsi" w:cstheme="minorBidi"/>
                <w:sz w:val="22"/>
                <w:szCs w:val="22"/>
              </w:rPr>
              <w:t>for the benefit of the community</w:t>
            </w:r>
          </w:p>
          <w:p w14:paraId="5B37C269" w14:textId="285FECBA" w:rsidR="00D30394" w:rsidRPr="00943AB6" w:rsidRDefault="00D15C44" w:rsidP="7BF53023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We</w:t>
            </w:r>
            <w:r w:rsidR="00E50679" w:rsidRPr="7BF53023">
              <w:rPr>
                <w:rFonts w:asciiTheme="minorHAnsi" w:hAnsiTheme="minorHAnsi" w:cstheme="minorBidi"/>
                <w:sz w:val="22"/>
                <w:szCs w:val="22"/>
              </w:rPr>
              <w:t xml:space="preserve"> adapt, flex and </w:t>
            </w:r>
            <w:r w:rsidR="00A6732E">
              <w:rPr>
                <w:rFonts w:asciiTheme="minorHAnsi" w:hAnsiTheme="minorHAnsi" w:cstheme="minorBidi"/>
                <w:sz w:val="22"/>
                <w:szCs w:val="22"/>
              </w:rPr>
              <w:t xml:space="preserve">take an agile approach to </w:t>
            </w:r>
            <w:r w:rsidR="00E50679" w:rsidRPr="7BF53023">
              <w:rPr>
                <w:rFonts w:asciiTheme="minorHAnsi" w:hAnsiTheme="minorHAnsi" w:cstheme="minorBidi"/>
                <w:sz w:val="22"/>
                <w:szCs w:val="22"/>
              </w:rPr>
              <w:t>plans to meet community need</w:t>
            </w:r>
          </w:p>
        </w:tc>
      </w:tr>
      <w:tr w:rsidR="00363C4B" w:rsidRPr="00C60A96" w14:paraId="2EEABA4D" w14:textId="77777777" w:rsidTr="00196A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53" w:type="pct"/>
            <w:tcBorders>
              <w:top w:val="single" w:sz="4" w:space="0" w:color="auto"/>
              <w:left w:val="single" w:sz="0" w:space="0" w:color="000000" w:themeColor="text1"/>
              <w:bottom w:val="single" w:sz="4" w:space="0" w:color="auto"/>
              <w:right w:val="single" w:sz="0" w:space="0" w:color="000000" w:themeColor="text1"/>
            </w:tcBorders>
          </w:tcPr>
          <w:p w14:paraId="3C350B61" w14:textId="77777777" w:rsidR="00363C4B" w:rsidRPr="00C60A96" w:rsidRDefault="00A16B29" w:rsidP="004C2489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Qualifications and k</w:t>
            </w:r>
            <w:r w:rsidR="00C60A96" w:rsidRPr="00C60A9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ey selection criteria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0" w:space="0" w:color="000000" w:themeColor="text1"/>
              <w:bottom w:val="single" w:sz="4" w:space="0" w:color="auto"/>
              <w:right w:val="single" w:sz="0" w:space="0" w:color="000000" w:themeColor="text1"/>
            </w:tcBorders>
          </w:tcPr>
          <w:p w14:paraId="5A02635A" w14:textId="77777777" w:rsidR="00363C4B" w:rsidRPr="0035471B" w:rsidRDefault="00363C4B" w:rsidP="004C2489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900" w:type="pct"/>
            <w:gridSpan w:val="5"/>
            <w:tcBorders>
              <w:top w:val="single" w:sz="4" w:space="0" w:color="auto"/>
              <w:left w:val="single" w:sz="0" w:space="0" w:color="000000" w:themeColor="text1"/>
              <w:bottom w:val="single" w:sz="4" w:space="0" w:color="auto"/>
              <w:right w:val="single" w:sz="0" w:space="0" w:color="000000" w:themeColor="text1"/>
            </w:tcBorders>
          </w:tcPr>
          <w:p w14:paraId="088B72E6" w14:textId="77777777" w:rsidR="00B61676" w:rsidRPr="001E6E12" w:rsidRDefault="00B61676" w:rsidP="001E6E12">
            <w:pPr>
              <w:shd w:val="clear" w:color="auto" w:fill="FFFFFF"/>
              <w:textAlignment w:val="baseline"/>
              <w:rPr>
                <w:rFonts w:asciiTheme="minorHAnsi" w:eastAsia="Times New Roman" w:hAnsiTheme="minorHAnsi" w:cstheme="minorHAnsi"/>
                <w:b/>
                <w:bCs/>
                <w:color w:val="1C1C1C"/>
                <w:sz w:val="22"/>
                <w:szCs w:val="22"/>
                <w:u w:val="single"/>
                <w:lang w:val="en-AU"/>
              </w:rPr>
            </w:pPr>
            <w:r w:rsidRPr="001E6E12">
              <w:rPr>
                <w:rFonts w:asciiTheme="minorHAnsi" w:eastAsia="Times New Roman" w:hAnsiTheme="minorHAnsi" w:cstheme="minorHAnsi"/>
                <w:b/>
                <w:bCs/>
                <w:color w:val="1C1C1C"/>
                <w:sz w:val="22"/>
                <w:szCs w:val="22"/>
                <w:u w:val="single"/>
                <w:lang w:val="en-AU"/>
              </w:rPr>
              <w:t>Essential</w:t>
            </w:r>
          </w:p>
          <w:p w14:paraId="0976A71D" w14:textId="3E4048B8" w:rsidR="00B61676" w:rsidRPr="001E6E12" w:rsidRDefault="00B61676" w:rsidP="001E6E12">
            <w:pPr>
              <w:pStyle w:val="ListParagraph"/>
              <w:widowControl w:val="0"/>
              <w:numPr>
                <w:ilvl w:val="0"/>
                <w:numId w:val="36"/>
              </w:numPr>
              <w:tabs>
                <w:tab w:val="left" w:pos="588"/>
                <w:tab w:val="left" w:pos="589"/>
              </w:tabs>
              <w:autoSpaceDE w:val="0"/>
              <w:autoSpaceDN w:val="0"/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1E6E12">
              <w:rPr>
                <w:rFonts w:asciiTheme="minorHAnsi" w:hAnsiTheme="minorHAnsi" w:cstheme="minorHAnsi"/>
                <w:sz w:val="22"/>
                <w:szCs w:val="22"/>
              </w:rPr>
              <w:t>Minimum</w:t>
            </w:r>
            <w:r w:rsidRPr="001E6E12">
              <w:rPr>
                <w:rFonts w:asciiTheme="minorHAnsi" w:hAnsiTheme="minorHAnsi" w:cstheme="minorHAnsi"/>
                <w:spacing w:val="-3"/>
                <w:sz w:val="22"/>
                <w:szCs w:val="22"/>
              </w:rPr>
              <w:t xml:space="preserve"> </w:t>
            </w:r>
            <w:r w:rsidRPr="001E6E12">
              <w:rPr>
                <w:rFonts w:asciiTheme="minorHAnsi" w:hAnsiTheme="minorHAnsi" w:cstheme="minorHAnsi"/>
                <w:sz w:val="22"/>
                <w:szCs w:val="22"/>
              </w:rPr>
              <w:t>of</w:t>
            </w:r>
            <w:r w:rsidRPr="001E6E12">
              <w:rPr>
                <w:rFonts w:asciiTheme="minorHAnsi" w:hAnsiTheme="minorHAnsi" w:cstheme="minorHAnsi"/>
                <w:spacing w:val="-3"/>
                <w:sz w:val="22"/>
                <w:szCs w:val="22"/>
              </w:rPr>
              <w:t xml:space="preserve"> 5</w:t>
            </w:r>
            <w:r w:rsidRPr="001E6E12">
              <w:rPr>
                <w:rFonts w:asciiTheme="minorHAnsi" w:hAnsiTheme="minorHAnsi" w:cstheme="minorHAnsi"/>
                <w:sz w:val="22"/>
                <w:szCs w:val="22"/>
              </w:rPr>
              <w:t xml:space="preserve"> Years</w:t>
            </w:r>
            <w:r w:rsidRPr="001E6E12">
              <w:rPr>
                <w:rFonts w:asciiTheme="minorHAnsi" w:hAnsiTheme="minorHAnsi" w:cstheme="minorHAnsi"/>
                <w:spacing w:val="-3"/>
                <w:sz w:val="22"/>
                <w:szCs w:val="22"/>
              </w:rPr>
              <w:t xml:space="preserve"> </w:t>
            </w:r>
            <w:r w:rsidRPr="001E6E12">
              <w:rPr>
                <w:rFonts w:asciiTheme="minorHAnsi" w:hAnsiTheme="minorHAnsi" w:cstheme="minorHAnsi"/>
                <w:sz w:val="22"/>
                <w:szCs w:val="22"/>
              </w:rPr>
              <w:t>of</w:t>
            </w:r>
            <w:r w:rsidRPr="001E6E12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 xml:space="preserve"> </w:t>
            </w:r>
            <w:r w:rsidRPr="001E6E12">
              <w:rPr>
                <w:rFonts w:asciiTheme="minorHAnsi" w:hAnsiTheme="minorHAnsi" w:cstheme="minorHAnsi"/>
                <w:sz w:val="22"/>
                <w:szCs w:val="22"/>
              </w:rPr>
              <w:t>Business Systems Analyst</w:t>
            </w:r>
            <w:r w:rsidRPr="001E6E12">
              <w:rPr>
                <w:rFonts w:asciiTheme="minorHAnsi" w:hAnsiTheme="minorHAnsi" w:cstheme="minorHAnsi"/>
                <w:spacing w:val="-3"/>
                <w:sz w:val="22"/>
                <w:szCs w:val="22"/>
              </w:rPr>
              <w:t xml:space="preserve"> </w:t>
            </w:r>
            <w:r w:rsidRPr="001E6E12">
              <w:rPr>
                <w:rFonts w:asciiTheme="minorHAnsi" w:hAnsiTheme="minorHAnsi" w:cstheme="minorHAnsi"/>
                <w:sz w:val="22"/>
                <w:szCs w:val="22"/>
              </w:rPr>
              <w:t>/</w:t>
            </w:r>
            <w:r w:rsidRPr="001E6E12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 xml:space="preserve"> </w:t>
            </w:r>
            <w:r w:rsidRPr="001E6E12">
              <w:rPr>
                <w:rFonts w:asciiTheme="minorHAnsi" w:hAnsiTheme="minorHAnsi" w:cstheme="minorHAnsi"/>
                <w:sz w:val="22"/>
                <w:szCs w:val="22"/>
              </w:rPr>
              <w:t>IT</w:t>
            </w:r>
            <w:r w:rsidRPr="001E6E12">
              <w:rPr>
                <w:rFonts w:asciiTheme="minorHAnsi" w:hAnsiTheme="minorHAnsi" w:cstheme="minorHAnsi"/>
                <w:spacing w:val="-3"/>
                <w:sz w:val="22"/>
                <w:szCs w:val="22"/>
              </w:rPr>
              <w:t xml:space="preserve"> </w:t>
            </w:r>
            <w:r w:rsidRPr="001E6E12">
              <w:rPr>
                <w:rFonts w:asciiTheme="minorHAnsi" w:hAnsiTheme="minorHAnsi" w:cstheme="minorHAnsi"/>
                <w:sz w:val="22"/>
                <w:szCs w:val="22"/>
              </w:rPr>
              <w:t>Business Analyst</w:t>
            </w:r>
            <w:r w:rsidRPr="001E6E12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 xml:space="preserve"> </w:t>
            </w:r>
            <w:r w:rsidRPr="001E6E12">
              <w:rPr>
                <w:rFonts w:asciiTheme="minorHAnsi" w:hAnsiTheme="minorHAnsi" w:cstheme="minorHAnsi"/>
                <w:sz w:val="22"/>
                <w:szCs w:val="22"/>
              </w:rPr>
              <w:t>experience in</w:t>
            </w:r>
            <w:r w:rsidRPr="001E6E12">
              <w:rPr>
                <w:rFonts w:asciiTheme="minorHAnsi" w:hAnsiTheme="minorHAnsi" w:cstheme="minorHAnsi"/>
                <w:spacing w:val="-2"/>
                <w:sz w:val="22"/>
                <w:szCs w:val="22"/>
              </w:rPr>
              <w:t xml:space="preserve"> a </w:t>
            </w:r>
            <w:r w:rsidRPr="001E6E12">
              <w:rPr>
                <w:rFonts w:asciiTheme="minorHAnsi" w:hAnsiTheme="minorHAnsi" w:cstheme="minorHAnsi"/>
                <w:sz w:val="22"/>
                <w:szCs w:val="22"/>
              </w:rPr>
              <w:t>system/application</w:t>
            </w:r>
            <w:r w:rsidRPr="001E6E12">
              <w:rPr>
                <w:rFonts w:asciiTheme="minorHAnsi" w:hAnsiTheme="minorHAnsi" w:cstheme="minorHAnsi"/>
                <w:spacing w:val="-5"/>
                <w:sz w:val="22"/>
                <w:szCs w:val="22"/>
              </w:rPr>
              <w:t xml:space="preserve"> </w:t>
            </w:r>
            <w:r w:rsidRPr="001E6E12">
              <w:rPr>
                <w:rFonts w:asciiTheme="minorHAnsi" w:hAnsiTheme="minorHAnsi" w:cstheme="minorHAnsi"/>
                <w:sz w:val="22"/>
                <w:szCs w:val="22"/>
              </w:rPr>
              <w:t>enabled</w:t>
            </w:r>
            <w:r w:rsidRPr="001E6E12">
              <w:rPr>
                <w:rFonts w:asciiTheme="minorHAnsi" w:hAnsiTheme="minorHAnsi" w:cstheme="minorHAnsi"/>
                <w:spacing w:val="-2"/>
                <w:sz w:val="22"/>
                <w:szCs w:val="22"/>
              </w:rPr>
              <w:t xml:space="preserve"> </w:t>
            </w:r>
            <w:r w:rsidRPr="001E6E12">
              <w:rPr>
                <w:rFonts w:asciiTheme="minorHAnsi" w:hAnsiTheme="minorHAnsi" w:cstheme="minorHAnsi"/>
                <w:sz w:val="22"/>
                <w:szCs w:val="22"/>
              </w:rPr>
              <w:t>change project</w:t>
            </w:r>
          </w:p>
          <w:p w14:paraId="7F6416DE" w14:textId="086D3901" w:rsidR="00B61676" w:rsidRPr="001E6E12" w:rsidRDefault="00B61676" w:rsidP="001E6E12">
            <w:pPr>
              <w:pStyle w:val="Default"/>
              <w:numPr>
                <w:ilvl w:val="0"/>
                <w:numId w:val="36"/>
              </w:numPr>
              <w:shd w:val="clear" w:color="auto" w:fill="FFFFFF"/>
              <w:textAlignment w:val="baseline"/>
              <w:rPr>
                <w:rFonts w:asciiTheme="minorHAnsi" w:eastAsia="Times New Roman" w:hAnsiTheme="minorHAnsi" w:cstheme="minorHAnsi"/>
                <w:color w:val="1C1C1C"/>
                <w:sz w:val="22"/>
                <w:szCs w:val="22"/>
              </w:rPr>
            </w:pPr>
            <w:r w:rsidRPr="001E6E12">
              <w:rPr>
                <w:rFonts w:asciiTheme="minorHAnsi" w:hAnsiTheme="minorHAnsi" w:cstheme="minorHAnsi"/>
                <w:color w:val="1C1C1C"/>
                <w:sz w:val="22"/>
                <w:szCs w:val="22"/>
                <w:shd w:val="clear" w:color="auto" w:fill="FFFFFF"/>
              </w:rPr>
              <w:t xml:space="preserve">Proven applied industry experience and a deep understanding of Salesforce and ideally </w:t>
            </w:r>
            <w:proofErr w:type="spellStart"/>
            <w:r w:rsidRPr="001E6E12">
              <w:rPr>
                <w:rFonts w:asciiTheme="minorHAnsi" w:hAnsiTheme="minorHAnsi" w:cstheme="minorHAnsi"/>
                <w:color w:val="1C1C1C"/>
                <w:sz w:val="22"/>
                <w:szCs w:val="22"/>
                <w:shd w:val="clear" w:color="auto" w:fill="FFFFFF"/>
              </w:rPr>
              <w:t>Nonprofit</w:t>
            </w:r>
            <w:proofErr w:type="spellEnd"/>
            <w:r w:rsidRPr="001E6E12">
              <w:rPr>
                <w:rFonts w:asciiTheme="minorHAnsi" w:hAnsiTheme="minorHAnsi" w:cstheme="minorHAnsi"/>
                <w:color w:val="1C1C1C"/>
                <w:sz w:val="22"/>
                <w:szCs w:val="22"/>
                <w:shd w:val="clear" w:color="auto" w:fill="FFFFFF"/>
              </w:rPr>
              <w:t xml:space="preserve"> Success Pack</w:t>
            </w:r>
          </w:p>
          <w:p w14:paraId="608BB00C" w14:textId="703A15D2" w:rsidR="00B61676" w:rsidRPr="001E6E12" w:rsidRDefault="00B61676" w:rsidP="001E6E12">
            <w:pPr>
              <w:numPr>
                <w:ilvl w:val="0"/>
                <w:numId w:val="36"/>
              </w:numPr>
              <w:shd w:val="clear" w:color="auto" w:fill="FFFFFF"/>
              <w:textAlignment w:val="baseline"/>
              <w:rPr>
                <w:rFonts w:asciiTheme="minorHAnsi" w:eastAsia="Times New Roman" w:hAnsiTheme="minorHAnsi" w:cstheme="minorHAnsi"/>
                <w:color w:val="1C1C1C"/>
                <w:sz w:val="22"/>
                <w:szCs w:val="22"/>
                <w:lang w:val="en-AU"/>
              </w:rPr>
            </w:pPr>
            <w:r w:rsidRPr="001E6E12">
              <w:rPr>
                <w:rFonts w:asciiTheme="minorHAnsi" w:eastAsia="Times New Roman" w:hAnsiTheme="minorHAnsi" w:cstheme="minorHAnsi"/>
                <w:color w:val="1C1C1C"/>
                <w:sz w:val="22"/>
                <w:szCs w:val="22"/>
                <w:lang w:val="en-AU"/>
              </w:rPr>
              <w:t>Able to document, visualize, analyse, communicate and solve complex problems</w:t>
            </w:r>
          </w:p>
          <w:p w14:paraId="4345A765" w14:textId="77777777" w:rsidR="00B61676" w:rsidRPr="001E6E12" w:rsidRDefault="00B61676" w:rsidP="001E6E12">
            <w:pPr>
              <w:pStyle w:val="Default"/>
              <w:numPr>
                <w:ilvl w:val="0"/>
                <w:numId w:val="3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E6E12">
              <w:rPr>
                <w:rFonts w:asciiTheme="minorHAnsi" w:hAnsiTheme="minorHAnsi" w:cstheme="minorHAnsi"/>
                <w:sz w:val="22"/>
                <w:szCs w:val="22"/>
              </w:rPr>
              <w:t xml:space="preserve">Experience in requirements documentation, analysis and management. </w:t>
            </w:r>
          </w:p>
          <w:p w14:paraId="62339698" w14:textId="77777777" w:rsidR="00B61676" w:rsidRPr="001E6E12" w:rsidRDefault="00B61676" w:rsidP="001E6E12">
            <w:pPr>
              <w:pStyle w:val="Default"/>
              <w:numPr>
                <w:ilvl w:val="0"/>
                <w:numId w:val="3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E6E12">
              <w:rPr>
                <w:rFonts w:asciiTheme="minorHAnsi" w:hAnsiTheme="minorHAnsi" w:cstheme="minorHAnsi"/>
                <w:sz w:val="22"/>
                <w:szCs w:val="22"/>
              </w:rPr>
              <w:t>Excellent knowledge of user experience, customer experience, human-centred or user interface design</w:t>
            </w:r>
          </w:p>
          <w:p w14:paraId="5F61035D" w14:textId="77777777" w:rsidR="00B61676" w:rsidRPr="001E6E12" w:rsidRDefault="00B61676" w:rsidP="001E6E12">
            <w:pPr>
              <w:pStyle w:val="ListParagraph"/>
              <w:widowControl w:val="0"/>
              <w:numPr>
                <w:ilvl w:val="0"/>
                <w:numId w:val="36"/>
              </w:numPr>
              <w:tabs>
                <w:tab w:val="left" w:pos="588"/>
                <w:tab w:val="left" w:pos="589"/>
              </w:tabs>
              <w:autoSpaceDE w:val="0"/>
              <w:autoSpaceDN w:val="0"/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1E6E12">
              <w:rPr>
                <w:rFonts w:asciiTheme="minorHAnsi" w:hAnsiTheme="minorHAnsi" w:cstheme="minorHAnsi"/>
                <w:sz w:val="22"/>
                <w:szCs w:val="22"/>
              </w:rPr>
              <w:t>Experience</w:t>
            </w:r>
            <w:r w:rsidRPr="001E6E12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 xml:space="preserve"> </w:t>
            </w:r>
            <w:r w:rsidRPr="001E6E12">
              <w:rPr>
                <w:rFonts w:asciiTheme="minorHAnsi" w:hAnsiTheme="minorHAnsi" w:cstheme="minorHAnsi"/>
                <w:sz w:val="22"/>
                <w:szCs w:val="22"/>
              </w:rPr>
              <w:t>in</w:t>
            </w:r>
            <w:r w:rsidRPr="001E6E12">
              <w:rPr>
                <w:rFonts w:asciiTheme="minorHAnsi" w:hAnsiTheme="minorHAnsi" w:cstheme="minorHAnsi"/>
                <w:spacing w:val="-3"/>
                <w:sz w:val="22"/>
                <w:szCs w:val="22"/>
              </w:rPr>
              <w:t xml:space="preserve"> </w:t>
            </w:r>
            <w:r w:rsidRPr="001E6E12">
              <w:rPr>
                <w:rFonts w:asciiTheme="minorHAnsi" w:hAnsiTheme="minorHAnsi" w:cstheme="minorHAnsi"/>
                <w:sz w:val="22"/>
                <w:szCs w:val="22"/>
              </w:rPr>
              <w:t>developing</w:t>
            </w:r>
            <w:r w:rsidRPr="001E6E12">
              <w:rPr>
                <w:rFonts w:asciiTheme="minorHAnsi" w:hAnsiTheme="minorHAnsi" w:cstheme="minorHAnsi"/>
                <w:spacing w:val="-2"/>
                <w:sz w:val="22"/>
                <w:szCs w:val="22"/>
              </w:rPr>
              <w:t xml:space="preserve"> </w:t>
            </w:r>
            <w:r w:rsidRPr="001E6E12">
              <w:rPr>
                <w:rFonts w:asciiTheme="minorHAnsi" w:hAnsiTheme="minorHAnsi" w:cstheme="minorHAnsi"/>
                <w:sz w:val="22"/>
                <w:szCs w:val="22"/>
              </w:rPr>
              <w:t>and</w:t>
            </w:r>
            <w:r w:rsidRPr="001E6E12">
              <w:rPr>
                <w:rFonts w:asciiTheme="minorHAnsi" w:hAnsiTheme="minorHAnsi" w:cstheme="minorHAnsi"/>
                <w:spacing w:val="-3"/>
                <w:sz w:val="22"/>
                <w:szCs w:val="22"/>
              </w:rPr>
              <w:t xml:space="preserve"> </w:t>
            </w:r>
            <w:r w:rsidRPr="001E6E12">
              <w:rPr>
                <w:rFonts w:asciiTheme="minorHAnsi" w:hAnsiTheme="minorHAnsi" w:cstheme="minorHAnsi"/>
                <w:sz w:val="22"/>
                <w:szCs w:val="22"/>
              </w:rPr>
              <w:t>leading</w:t>
            </w:r>
            <w:r w:rsidRPr="001E6E12">
              <w:rPr>
                <w:rFonts w:asciiTheme="minorHAnsi" w:hAnsiTheme="minorHAnsi" w:cstheme="minorHAnsi"/>
                <w:spacing w:val="-2"/>
                <w:sz w:val="22"/>
                <w:szCs w:val="22"/>
              </w:rPr>
              <w:t xml:space="preserve"> </w:t>
            </w:r>
            <w:r w:rsidRPr="001E6E12">
              <w:rPr>
                <w:rFonts w:asciiTheme="minorHAnsi" w:hAnsiTheme="minorHAnsi" w:cstheme="minorHAnsi"/>
                <w:sz w:val="22"/>
                <w:szCs w:val="22"/>
              </w:rPr>
              <w:t>test</w:t>
            </w:r>
            <w:r w:rsidRPr="001E6E12">
              <w:rPr>
                <w:rFonts w:asciiTheme="minorHAnsi" w:hAnsiTheme="minorHAnsi" w:cstheme="minorHAnsi"/>
                <w:spacing w:val="-3"/>
                <w:sz w:val="22"/>
                <w:szCs w:val="22"/>
              </w:rPr>
              <w:t xml:space="preserve"> </w:t>
            </w:r>
            <w:r w:rsidRPr="001E6E12">
              <w:rPr>
                <w:rFonts w:asciiTheme="minorHAnsi" w:hAnsiTheme="minorHAnsi" w:cstheme="minorHAnsi"/>
                <w:sz w:val="22"/>
                <w:szCs w:val="22"/>
              </w:rPr>
              <w:t>cases</w:t>
            </w:r>
            <w:r w:rsidRPr="001E6E12">
              <w:rPr>
                <w:rFonts w:asciiTheme="minorHAnsi" w:hAnsiTheme="minorHAnsi" w:cstheme="minorHAnsi"/>
                <w:spacing w:val="-2"/>
                <w:sz w:val="22"/>
                <w:szCs w:val="22"/>
              </w:rPr>
              <w:t xml:space="preserve"> </w:t>
            </w:r>
            <w:r w:rsidRPr="001E6E12">
              <w:rPr>
                <w:rFonts w:asciiTheme="minorHAnsi" w:hAnsiTheme="minorHAnsi" w:cstheme="minorHAnsi"/>
                <w:sz w:val="22"/>
                <w:szCs w:val="22"/>
              </w:rPr>
              <w:t>based</w:t>
            </w:r>
            <w:r w:rsidRPr="001E6E12">
              <w:rPr>
                <w:rFonts w:asciiTheme="minorHAnsi" w:hAnsiTheme="minorHAnsi" w:cstheme="minorHAnsi"/>
                <w:spacing w:val="-4"/>
                <w:sz w:val="22"/>
                <w:szCs w:val="22"/>
              </w:rPr>
              <w:t xml:space="preserve"> </w:t>
            </w:r>
            <w:r w:rsidRPr="001E6E12">
              <w:rPr>
                <w:rFonts w:asciiTheme="minorHAnsi" w:hAnsiTheme="minorHAnsi" w:cstheme="minorHAnsi"/>
                <w:sz w:val="22"/>
                <w:szCs w:val="22"/>
              </w:rPr>
              <w:t>on</w:t>
            </w:r>
            <w:r w:rsidRPr="001E6E12">
              <w:rPr>
                <w:rFonts w:asciiTheme="minorHAnsi" w:hAnsiTheme="minorHAnsi" w:cstheme="minorHAnsi"/>
                <w:spacing w:val="-3"/>
                <w:sz w:val="22"/>
                <w:szCs w:val="22"/>
              </w:rPr>
              <w:t xml:space="preserve"> </w:t>
            </w:r>
            <w:r w:rsidRPr="001E6E12">
              <w:rPr>
                <w:rFonts w:asciiTheme="minorHAnsi" w:hAnsiTheme="minorHAnsi" w:cstheme="minorHAnsi"/>
                <w:sz w:val="22"/>
                <w:szCs w:val="22"/>
              </w:rPr>
              <w:t>business</w:t>
            </w:r>
            <w:r w:rsidRPr="001E6E12">
              <w:rPr>
                <w:rFonts w:asciiTheme="minorHAnsi" w:hAnsiTheme="minorHAnsi" w:cstheme="minorHAnsi"/>
                <w:spacing w:val="-3"/>
                <w:sz w:val="22"/>
                <w:szCs w:val="22"/>
              </w:rPr>
              <w:t xml:space="preserve"> </w:t>
            </w:r>
            <w:r w:rsidRPr="001E6E12">
              <w:rPr>
                <w:rFonts w:asciiTheme="minorHAnsi" w:hAnsiTheme="minorHAnsi" w:cstheme="minorHAnsi"/>
                <w:sz w:val="22"/>
                <w:szCs w:val="22"/>
              </w:rPr>
              <w:t>process/requirements</w:t>
            </w:r>
          </w:p>
          <w:p w14:paraId="0D6C2EC2" w14:textId="77777777" w:rsidR="00C404C8" w:rsidRPr="001E6E12" w:rsidRDefault="00C404C8" w:rsidP="001E6E12">
            <w:pPr>
              <w:shd w:val="clear" w:color="auto" w:fill="FFFFFF"/>
              <w:textAlignment w:val="baseline"/>
              <w:rPr>
                <w:rFonts w:asciiTheme="minorHAnsi" w:eastAsia="Times New Roman" w:hAnsiTheme="minorHAnsi" w:cstheme="minorHAnsi"/>
                <w:color w:val="1C1C1C"/>
                <w:sz w:val="22"/>
                <w:szCs w:val="22"/>
                <w:lang w:val="en-AU"/>
              </w:rPr>
            </w:pPr>
          </w:p>
          <w:p w14:paraId="032433EE" w14:textId="77777777" w:rsidR="00126A9A" w:rsidRPr="001E6E12" w:rsidRDefault="00126A9A" w:rsidP="001E6E12">
            <w:pPr>
              <w:shd w:val="clear" w:color="auto" w:fill="FFFFFF"/>
              <w:textAlignment w:val="baseline"/>
              <w:rPr>
                <w:rFonts w:asciiTheme="minorHAnsi" w:eastAsia="Times New Roman" w:hAnsiTheme="minorHAnsi" w:cstheme="minorHAnsi"/>
                <w:color w:val="1C1C1C"/>
                <w:sz w:val="22"/>
                <w:szCs w:val="22"/>
                <w:u w:val="single"/>
                <w:lang w:val="en-AU"/>
              </w:rPr>
            </w:pPr>
            <w:r w:rsidRPr="001E6E12">
              <w:rPr>
                <w:rFonts w:asciiTheme="minorHAnsi" w:eastAsia="Times New Roman" w:hAnsiTheme="minorHAnsi" w:cstheme="minorHAnsi"/>
                <w:color w:val="1C1C1C"/>
                <w:sz w:val="22"/>
                <w:szCs w:val="22"/>
                <w:u w:val="single"/>
                <w:lang w:val="en-AU"/>
              </w:rPr>
              <w:t>Skills</w:t>
            </w:r>
          </w:p>
          <w:p w14:paraId="1EE8DDD3" w14:textId="38442A0E" w:rsidR="00126A9A" w:rsidRDefault="00126A9A" w:rsidP="001E6E12">
            <w:pPr>
              <w:pStyle w:val="TableParagraph"/>
              <w:numPr>
                <w:ilvl w:val="0"/>
                <w:numId w:val="36"/>
              </w:numPr>
              <w:tabs>
                <w:tab w:val="left" w:pos="463"/>
                <w:tab w:val="left" w:pos="464"/>
              </w:tabs>
            </w:pPr>
            <w:r w:rsidRPr="001E6E12">
              <w:rPr>
                <w:rFonts w:asciiTheme="minorHAnsi" w:hAnsiTheme="minorHAnsi" w:cstheme="minorHAnsi"/>
                <w:szCs w:val="22"/>
              </w:rPr>
              <w:t>Ability</w:t>
            </w:r>
            <w:r w:rsidRPr="001E6E12">
              <w:rPr>
                <w:rFonts w:asciiTheme="minorHAnsi" w:hAnsiTheme="minorHAnsi" w:cstheme="minorHAnsi"/>
                <w:spacing w:val="-2"/>
                <w:szCs w:val="22"/>
              </w:rPr>
              <w:t xml:space="preserve"> </w:t>
            </w:r>
            <w:r w:rsidRPr="001E6E12">
              <w:rPr>
                <w:rFonts w:asciiTheme="minorHAnsi" w:hAnsiTheme="minorHAnsi" w:cstheme="minorHAnsi"/>
                <w:szCs w:val="22"/>
              </w:rPr>
              <w:t>to</w:t>
            </w:r>
            <w:r w:rsidRPr="001E6E12">
              <w:rPr>
                <w:rFonts w:asciiTheme="minorHAnsi" w:hAnsiTheme="minorHAnsi" w:cstheme="minorHAnsi"/>
                <w:spacing w:val="-1"/>
                <w:szCs w:val="22"/>
              </w:rPr>
              <w:t xml:space="preserve"> </w:t>
            </w:r>
            <w:r w:rsidRPr="001E6E12">
              <w:rPr>
                <w:rFonts w:asciiTheme="minorHAnsi" w:hAnsiTheme="minorHAnsi" w:cstheme="minorHAnsi"/>
                <w:szCs w:val="22"/>
              </w:rPr>
              <w:t>analyse docum</w:t>
            </w:r>
            <w:r>
              <w:t>ents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elicit</w:t>
            </w:r>
            <w:r>
              <w:rPr>
                <w:spacing w:val="-2"/>
              </w:rPr>
              <w:t xml:space="preserve"> </w:t>
            </w:r>
            <w:r>
              <w:t>requirements using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strong</w:t>
            </w:r>
            <w:r>
              <w:rPr>
                <w:spacing w:val="-2"/>
              </w:rPr>
              <w:t xml:space="preserve"> </w:t>
            </w:r>
            <w:r>
              <w:t>eye</w:t>
            </w:r>
            <w:r>
              <w:rPr>
                <w:spacing w:val="-1"/>
              </w:rPr>
              <w:t xml:space="preserve"> </w:t>
            </w:r>
            <w:r>
              <w:t>for</w:t>
            </w:r>
            <w:r>
              <w:rPr>
                <w:spacing w:val="-1"/>
              </w:rPr>
              <w:t xml:space="preserve"> </w:t>
            </w:r>
            <w:r>
              <w:t>detail</w:t>
            </w:r>
          </w:p>
          <w:p w14:paraId="6692A024" w14:textId="65779962" w:rsidR="00126A9A" w:rsidRDefault="00126A9A" w:rsidP="00B61676">
            <w:pPr>
              <w:pStyle w:val="TableParagraph"/>
              <w:numPr>
                <w:ilvl w:val="0"/>
                <w:numId w:val="36"/>
              </w:numPr>
              <w:tabs>
                <w:tab w:val="left" w:pos="463"/>
                <w:tab w:val="left" w:pos="464"/>
              </w:tabs>
              <w:ind w:right="439"/>
            </w:pPr>
            <w:r>
              <w:t>Strong verbal and written communication skills to ensure clear communications with internal</w:t>
            </w:r>
            <w:r>
              <w:rPr>
                <w:spacing w:val="1"/>
              </w:rPr>
              <w:t xml:space="preserve"> </w:t>
            </w:r>
            <w:r>
              <w:t>customers for the purposes of requirements elicitation &amp; documentation, solution definition, and</w:t>
            </w:r>
            <w:r>
              <w:rPr>
                <w:spacing w:val="-47"/>
              </w:rPr>
              <w:t xml:space="preserve"> </w:t>
            </w:r>
            <w:r>
              <w:t>issue resolution</w:t>
            </w:r>
          </w:p>
          <w:p w14:paraId="22167BFE" w14:textId="0CEFC57A" w:rsidR="00126A9A" w:rsidRDefault="00126A9A" w:rsidP="00B61676">
            <w:pPr>
              <w:pStyle w:val="TableParagraph"/>
              <w:numPr>
                <w:ilvl w:val="0"/>
                <w:numId w:val="36"/>
              </w:numPr>
              <w:tabs>
                <w:tab w:val="left" w:pos="463"/>
                <w:tab w:val="left" w:pos="464"/>
              </w:tabs>
              <w:spacing w:line="279" w:lineRule="exact"/>
            </w:pPr>
            <w:r>
              <w:t>Strong</w:t>
            </w:r>
            <w:r>
              <w:rPr>
                <w:spacing w:val="-3"/>
              </w:rPr>
              <w:t xml:space="preserve"> </w:t>
            </w:r>
            <w:r>
              <w:t>workshop</w:t>
            </w:r>
            <w:r>
              <w:rPr>
                <w:spacing w:val="-3"/>
              </w:rPr>
              <w:t xml:space="preserve"> </w:t>
            </w:r>
            <w:r>
              <w:t>facilitation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meeting</w:t>
            </w:r>
            <w:r>
              <w:rPr>
                <w:spacing w:val="-5"/>
              </w:rPr>
              <w:t xml:space="preserve"> </w:t>
            </w:r>
            <w:r>
              <w:t>management</w:t>
            </w:r>
            <w:r>
              <w:rPr>
                <w:spacing w:val="-2"/>
              </w:rPr>
              <w:t xml:space="preserve"> </w:t>
            </w:r>
            <w:r>
              <w:t>skills</w:t>
            </w:r>
          </w:p>
          <w:p w14:paraId="539F7CDD" w14:textId="0F5A0EA0" w:rsidR="00126A9A" w:rsidRDefault="00126A9A" w:rsidP="00B61676">
            <w:pPr>
              <w:pStyle w:val="TableParagraph"/>
              <w:numPr>
                <w:ilvl w:val="0"/>
                <w:numId w:val="36"/>
              </w:numPr>
              <w:tabs>
                <w:tab w:val="left" w:pos="463"/>
                <w:tab w:val="left" w:pos="464"/>
              </w:tabs>
              <w:spacing w:before="1"/>
            </w:pPr>
            <w:r>
              <w:t>Process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data</w:t>
            </w:r>
            <w:r>
              <w:rPr>
                <w:spacing w:val="-1"/>
              </w:rPr>
              <w:t xml:space="preserve"> </w:t>
            </w:r>
            <w:r>
              <w:t>requirement documentation</w:t>
            </w:r>
            <w:r>
              <w:rPr>
                <w:spacing w:val="-2"/>
              </w:rPr>
              <w:t xml:space="preserve"> </w:t>
            </w:r>
            <w:r>
              <w:t>skills</w:t>
            </w:r>
          </w:p>
          <w:p w14:paraId="089AAF99" w14:textId="18304880" w:rsidR="00874166" w:rsidRPr="001E6E12" w:rsidRDefault="00126A9A" w:rsidP="003C4DB7">
            <w:pPr>
              <w:pStyle w:val="TableParagraph"/>
              <w:numPr>
                <w:ilvl w:val="0"/>
                <w:numId w:val="36"/>
              </w:numPr>
              <w:shd w:val="clear" w:color="auto" w:fill="FFFFFF"/>
              <w:tabs>
                <w:tab w:val="left" w:pos="463"/>
                <w:tab w:val="left" w:pos="464"/>
              </w:tabs>
              <w:spacing w:before="1"/>
              <w:ind w:right="1096"/>
              <w:textAlignment w:val="baseline"/>
              <w:rPr>
                <w:rFonts w:ascii="Roboto" w:eastAsia="Times New Roman" w:hAnsi="Roboto"/>
                <w:color w:val="1C1C1C"/>
                <w:szCs w:val="24"/>
              </w:rPr>
            </w:pPr>
            <w:r>
              <w:t>Ability to efficiently complete and present deliverables in Microsoft Visio, Excel, Word and</w:t>
            </w:r>
            <w:r w:rsidRPr="001E6E12">
              <w:rPr>
                <w:spacing w:val="-47"/>
              </w:rPr>
              <w:t xml:space="preserve"> </w:t>
            </w:r>
            <w:r>
              <w:t>PowerPoint</w:t>
            </w:r>
            <w:r w:rsidRPr="001E6E12">
              <w:rPr>
                <w:spacing w:val="-1"/>
              </w:rPr>
              <w:t xml:space="preserve"> </w:t>
            </w:r>
            <w:r>
              <w:t>using</w:t>
            </w:r>
            <w:r w:rsidRPr="001E6E12">
              <w:rPr>
                <w:spacing w:val="-3"/>
              </w:rPr>
              <w:t xml:space="preserve"> </w:t>
            </w:r>
            <w:r>
              <w:t>medium</w:t>
            </w:r>
            <w:r w:rsidRPr="001E6E12">
              <w:rPr>
                <w:spacing w:val="-4"/>
              </w:rPr>
              <w:t xml:space="preserve"> </w:t>
            </w:r>
            <w:r>
              <w:t>to</w:t>
            </w:r>
            <w:r w:rsidRPr="001E6E12">
              <w:rPr>
                <w:spacing w:val="1"/>
              </w:rPr>
              <w:t xml:space="preserve"> </w:t>
            </w:r>
            <w:r>
              <w:t>advanced</w:t>
            </w:r>
            <w:r w:rsidRPr="001E6E12">
              <w:rPr>
                <w:spacing w:val="-2"/>
              </w:rPr>
              <w:t xml:space="preserve"> </w:t>
            </w:r>
            <w:r>
              <w:t>knowledge</w:t>
            </w:r>
            <w:r w:rsidRPr="001E6E12">
              <w:rPr>
                <w:spacing w:val="1"/>
              </w:rPr>
              <w:t xml:space="preserve"> </w:t>
            </w:r>
            <w:r>
              <w:t>in</w:t>
            </w:r>
            <w:r w:rsidRPr="001E6E12">
              <w:rPr>
                <w:spacing w:val="-3"/>
              </w:rPr>
              <w:t xml:space="preserve"> </w:t>
            </w:r>
            <w:r>
              <w:t>these</w:t>
            </w:r>
            <w:r w:rsidRPr="001E6E12">
              <w:rPr>
                <w:spacing w:val="-2"/>
              </w:rPr>
              <w:t xml:space="preserve"> </w:t>
            </w:r>
            <w:r>
              <w:t>tools</w:t>
            </w:r>
          </w:p>
          <w:p w14:paraId="7366196F" w14:textId="568AB314" w:rsidR="008F6C30" w:rsidRPr="00C22C8E" w:rsidRDefault="008F6C30" w:rsidP="00126A9A">
            <w:pPr>
              <w:shd w:val="clear" w:color="auto" w:fill="FFFFFF"/>
              <w:textAlignment w:val="baseline"/>
              <w:rPr>
                <w:rFonts w:asciiTheme="minorHAnsi" w:hAnsiTheme="minorHAnsi" w:cstheme="minorHAnsi"/>
                <w:sz w:val="22"/>
              </w:rPr>
            </w:pPr>
          </w:p>
        </w:tc>
      </w:tr>
      <w:tr w:rsidR="00305A11" w:rsidRPr="00C60A96" w14:paraId="59B21459" w14:textId="77777777" w:rsidTr="00196A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AD81A" w14:textId="7202F53F" w:rsidR="00305A11" w:rsidRDefault="00C867B1" w:rsidP="00305A11">
            <w:pPr>
              <w:spacing w:before="120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C</w:t>
            </w:r>
            <w:r w:rsidR="00305A11" w:rsidRPr="00B71712">
              <w:rPr>
                <w:rFonts w:asciiTheme="minorHAnsi" w:hAnsiTheme="minorHAnsi" w:cstheme="minorHAnsi"/>
                <w:b/>
                <w:bCs/>
                <w:sz w:val="22"/>
              </w:rPr>
              <w:t>ore Capabilities</w:t>
            </w:r>
          </w:p>
        </w:tc>
        <w:tc>
          <w:tcPr>
            <w:tcW w:w="1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13E07" w14:textId="77777777" w:rsidR="00305A11" w:rsidRPr="0035471B" w:rsidRDefault="00305A11" w:rsidP="004C2489">
            <w:pPr>
              <w:spacing w:before="120" w:after="12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03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E628B" w14:textId="77777777" w:rsidR="00305A11" w:rsidRPr="007C43B9" w:rsidRDefault="00305A11" w:rsidP="007C43B9">
            <w:pPr>
              <w:spacing w:before="120" w:after="120"/>
              <w:rPr>
                <w:rFonts w:asciiTheme="minorHAnsi" w:hAnsiTheme="minorHAnsi" w:cstheme="minorHAnsi"/>
                <w:i/>
                <w:iCs/>
                <w:sz w:val="22"/>
                <w:highlight w:val="yellow"/>
              </w:rPr>
            </w:pPr>
            <w:r w:rsidRPr="00BF423B"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</w:rPr>
              <w:t>Community voice</w:t>
            </w:r>
            <w:r w:rsidRPr="00BF423B">
              <w:rPr>
                <w:rFonts w:ascii="Calibri" w:eastAsia="Times New Roman" w:hAnsi="Calibri" w:cs="Calibri"/>
                <w:i/>
                <w:iCs/>
                <w:color w:val="000000"/>
                <w:sz w:val="22"/>
                <w:lang w:val="en-US"/>
              </w:rPr>
              <w:t>​</w:t>
            </w:r>
          </w:p>
        </w:tc>
        <w:tc>
          <w:tcPr>
            <w:tcW w:w="28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5718E" w14:textId="5E936B1C" w:rsidR="00305A11" w:rsidRPr="007C43B9" w:rsidRDefault="00305A11" w:rsidP="007C43B9">
            <w:pPr>
              <w:spacing w:before="120" w:after="120"/>
              <w:rPr>
                <w:rFonts w:asciiTheme="minorHAnsi" w:hAnsiTheme="minorHAnsi" w:cstheme="minorHAnsi"/>
                <w:i/>
                <w:iCs/>
                <w:sz w:val="22"/>
                <w:highlight w:val="yellow"/>
              </w:rPr>
            </w:pPr>
            <w:r w:rsidRPr="00BF423B">
              <w:rPr>
                <w:rFonts w:ascii="Calibri" w:eastAsia="Times New Roman" w:hAnsi="Calibri" w:cs="Calibri"/>
                <w:color w:val="000000"/>
                <w:position w:val="1"/>
                <w:sz w:val="22"/>
              </w:rPr>
              <w:t>Capture community insights, ensure community insights inform our work, test we are having </w:t>
            </w:r>
            <w:r w:rsidRPr="00BF423B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​</w:t>
            </w:r>
          </w:p>
        </w:tc>
      </w:tr>
      <w:tr w:rsidR="00305A11" w:rsidRPr="00C60A96" w14:paraId="3BA15E1B" w14:textId="77777777" w:rsidTr="00196A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B2831" w14:textId="77777777" w:rsidR="00305A11" w:rsidRPr="00B71712" w:rsidRDefault="00305A11" w:rsidP="007C43B9">
            <w:pPr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  <w:tc>
          <w:tcPr>
            <w:tcW w:w="1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1C254" w14:textId="77777777" w:rsidR="00305A11" w:rsidRPr="0035471B" w:rsidRDefault="00305A11" w:rsidP="004C2489">
            <w:pPr>
              <w:spacing w:before="120" w:after="12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03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26A01" w14:textId="378F9FC4" w:rsidR="00305A11" w:rsidRPr="00BF423B" w:rsidRDefault="00305A11" w:rsidP="007C43B9">
            <w:pPr>
              <w:spacing w:before="120" w:after="120"/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</w:rPr>
            </w:pPr>
            <w:r w:rsidRPr="00BF423B"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</w:rPr>
              <w:t>Community awareness &amp; system change</w:t>
            </w:r>
            <w:r w:rsidRPr="00BF423B">
              <w:rPr>
                <w:rFonts w:ascii="Calibri" w:eastAsia="Times New Roman" w:hAnsi="Calibri" w:cs="Calibri"/>
                <w:i/>
                <w:iCs/>
                <w:color w:val="000000"/>
                <w:sz w:val="22"/>
                <w:lang w:val="en-US"/>
              </w:rPr>
              <w:t>​</w:t>
            </w:r>
          </w:p>
        </w:tc>
        <w:tc>
          <w:tcPr>
            <w:tcW w:w="28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90B40" w14:textId="123F5945" w:rsidR="00305A11" w:rsidRPr="00BF423B" w:rsidRDefault="00305A11" w:rsidP="007C43B9">
            <w:pPr>
              <w:spacing w:before="120" w:after="120"/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</w:rPr>
            </w:pPr>
            <w:r w:rsidRPr="00BF423B">
              <w:rPr>
                <w:rFonts w:ascii="Calibri" w:eastAsia="Times New Roman" w:hAnsi="Calibri" w:cs="Calibri"/>
                <w:color w:val="000000"/>
                <w:position w:val="1"/>
                <w:sz w:val="22"/>
              </w:rPr>
              <w:t>Shift to a community centric way of operating, with the community and the need for system change informing how we work</w:t>
            </w:r>
            <w:r w:rsidRPr="00BF423B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​</w:t>
            </w:r>
          </w:p>
        </w:tc>
      </w:tr>
      <w:tr w:rsidR="00305A11" w:rsidRPr="00C60A96" w14:paraId="17C095E8" w14:textId="77777777" w:rsidTr="00196A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913CC" w14:textId="77777777" w:rsidR="00305A11" w:rsidRPr="00B71712" w:rsidRDefault="00305A11" w:rsidP="007C43B9">
            <w:pPr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  <w:tc>
          <w:tcPr>
            <w:tcW w:w="1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936B3" w14:textId="77777777" w:rsidR="00305A11" w:rsidRPr="0035471B" w:rsidRDefault="00305A11" w:rsidP="004C2489">
            <w:pPr>
              <w:spacing w:before="120" w:after="12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03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456B5" w14:textId="19013DAE" w:rsidR="00305A11" w:rsidRPr="00BF423B" w:rsidRDefault="00305A11" w:rsidP="007C43B9">
            <w:pPr>
              <w:spacing w:before="120" w:after="120"/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</w:rPr>
            </w:pPr>
            <w:r w:rsidRPr="00BF423B"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</w:rPr>
              <w:t>Digital Capability Big Blue Door delivery</w:t>
            </w:r>
            <w:r w:rsidRPr="00BF423B">
              <w:rPr>
                <w:rFonts w:ascii="Calibri" w:eastAsia="Times New Roman" w:hAnsi="Calibri" w:cs="Calibri"/>
                <w:i/>
                <w:iCs/>
                <w:color w:val="000000"/>
                <w:sz w:val="22"/>
                <w:lang w:val="en-US"/>
              </w:rPr>
              <w:t>​</w:t>
            </w:r>
          </w:p>
        </w:tc>
        <w:tc>
          <w:tcPr>
            <w:tcW w:w="28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F23E3" w14:textId="51389FC5" w:rsidR="00305A11" w:rsidRPr="00BF423B" w:rsidRDefault="00305A11" w:rsidP="007C43B9">
            <w:pPr>
              <w:spacing w:before="120" w:after="120"/>
              <w:rPr>
                <w:rFonts w:ascii="Calibri" w:eastAsia="Times New Roman" w:hAnsi="Calibri" w:cs="Calibri"/>
                <w:color w:val="000000"/>
                <w:position w:val="1"/>
                <w:sz w:val="22"/>
              </w:rPr>
            </w:pPr>
            <w:r w:rsidRPr="00BF423B">
              <w:rPr>
                <w:rFonts w:ascii="Calibri" w:eastAsia="Times New Roman" w:hAnsi="Calibri" w:cs="Calibri"/>
                <w:color w:val="000000"/>
                <w:position w:val="1"/>
                <w:sz w:val="22"/>
              </w:rPr>
              <w:t>Increase our impact and reach across the community, and better understand and respond to community need and deliver personalised support informed by community insights and data. </w:t>
            </w:r>
            <w:r w:rsidRPr="00BF423B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​</w:t>
            </w:r>
          </w:p>
        </w:tc>
      </w:tr>
      <w:tr w:rsidR="00305A11" w:rsidRPr="00C60A96" w14:paraId="0185EF92" w14:textId="77777777" w:rsidTr="00196A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18D77" w14:textId="77777777" w:rsidR="00305A11" w:rsidRPr="00B71712" w:rsidRDefault="00305A11" w:rsidP="007C43B9">
            <w:pPr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  <w:tc>
          <w:tcPr>
            <w:tcW w:w="1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CFE1A" w14:textId="77777777" w:rsidR="00305A11" w:rsidRPr="0035471B" w:rsidRDefault="00305A11" w:rsidP="004C2489">
            <w:pPr>
              <w:spacing w:before="120" w:after="12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03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CE631" w14:textId="75F53E74" w:rsidR="00305A11" w:rsidRPr="00BF423B" w:rsidRDefault="00305A11" w:rsidP="007C43B9">
            <w:pPr>
              <w:spacing w:before="120" w:after="120"/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</w:rPr>
            </w:pPr>
            <w:r w:rsidRPr="00BF423B"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</w:rPr>
              <w:t>Agile Leadership</w:t>
            </w:r>
            <w:r w:rsidRPr="00BF423B">
              <w:rPr>
                <w:rFonts w:ascii="Calibri" w:eastAsia="Times New Roman" w:hAnsi="Calibri" w:cs="Calibri"/>
                <w:i/>
                <w:iCs/>
                <w:color w:val="000000"/>
                <w:sz w:val="22"/>
                <w:lang w:val="en-US"/>
              </w:rPr>
              <w:t>​</w:t>
            </w:r>
          </w:p>
        </w:tc>
        <w:tc>
          <w:tcPr>
            <w:tcW w:w="28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7A8DC" w14:textId="68AA4E5E" w:rsidR="00305A11" w:rsidRPr="00BF423B" w:rsidRDefault="00305A11" w:rsidP="007C43B9">
            <w:pPr>
              <w:spacing w:before="120" w:after="120"/>
              <w:rPr>
                <w:rFonts w:ascii="Calibri" w:eastAsia="Times New Roman" w:hAnsi="Calibri" w:cs="Calibri"/>
                <w:color w:val="000000"/>
                <w:position w:val="1"/>
                <w:sz w:val="22"/>
              </w:rPr>
            </w:pPr>
            <w:r w:rsidRPr="00BF423B">
              <w:rPr>
                <w:rFonts w:ascii="Calibri" w:eastAsia="Times New Roman" w:hAnsi="Calibri" w:cs="Calibri"/>
                <w:color w:val="000000"/>
                <w:position w:val="1"/>
                <w:sz w:val="22"/>
              </w:rPr>
              <w:t>Respond in a shorter period of time and to enable more flexible and adaptable utilisation of resources across the organisation. It also enables us to embed our Ways of Working culture. </w:t>
            </w:r>
            <w:r w:rsidRPr="00BF423B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​</w:t>
            </w:r>
          </w:p>
        </w:tc>
      </w:tr>
      <w:tr w:rsidR="00305A11" w:rsidRPr="00C60A96" w14:paraId="536F5087" w14:textId="77777777" w:rsidTr="00196A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9791B" w14:textId="77777777" w:rsidR="00305A11" w:rsidRPr="00B71712" w:rsidRDefault="00305A11" w:rsidP="007C43B9">
            <w:pPr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  <w:tc>
          <w:tcPr>
            <w:tcW w:w="1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7F819" w14:textId="77777777" w:rsidR="00305A11" w:rsidRPr="0035471B" w:rsidRDefault="00305A11" w:rsidP="004C2489">
            <w:pPr>
              <w:spacing w:before="120" w:after="12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03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59127" w14:textId="5FE3F00B" w:rsidR="00305A11" w:rsidRPr="00BF423B" w:rsidRDefault="00305A11" w:rsidP="007C43B9">
            <w:pPr>
              <w:spacing w:before="120" w:after="120"/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</w:rPr>
            </w:pPr>
            <w:r w:rsidRPr="00BF423B"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</w:rPr>
              <w:t>Sustainable &amp; diverse funding sources and supporting social impact</w:t>
            </w:r>
            <w:r w:rsidRPr="00BF423B">
              <w:rPr>
                <w:rFonts w:ascii="Calibri" w:eastAsia="Times New Roman" w:hAnsi="Calibri" w:cs="Calibri"/>
                <w:i/>
                <w:iCs/>
                <w:color w:val="000000"/>
                <w:sz w:val="22"/>
                <w:lang w:val="en-US"/>
              </w:rPr>
              <w:t>​</w:t>
            </w:r>
          </w:p>
        </w:tc>
        <w:tc>
          <w:tcPr>
            <w:tcW w:w="28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E563D" w14:textId="0A1103AF" w:rsidR="00305A11" w:rsidRPr="00BF423B" w:rsidRDefault="00305A11" w:rsidP="007C43B9">
            <w:pPr>
              <w:spacing w:before="120" w:after="120"/>
              <w:rPr>
                <w:rFonts w:ascii="Calibri" w:eastAsia="Times New Roman" w:hAnsi="Calibri" w:cs="Calibri"/>
                <w:color w:val="000000"/>
                <w:position w:val="1"/>
                <w:sz w:val="22"/>
              </w:rPr>
            </w:pPr>
            <w:r w:rsidRPr="00BF423B">
              <w:rPr>
                <w:rFonts w:ascii="Calibri" w:eastAsia="Times New Roman" w:hAnsi="Calibri" w:cs="Calibri"/>
                <w:color w:val="000000"/>
                <w:position w:val="1"/>
                <w:sz w:val="22"/>
              </w:rPr>
              <w:t>Develop a sustainable and diverse funding base, that strengthens our culture of philanthropy. We will invest and spend wisely, and plan for the longer term.</w:t>
            </w:r>
            <w:r w:rsidRPr="00BF423B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​</w:t>
            </w:r>
          </w:p>
        </w:tc>
      </w:tr>
      <w:tr w:rsidR="00305A11" w:rsidRPr="00C60A96" w14:paraId="04AC60BD" w14:textId="77777777" w:rsidTr="00196A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AF4BE" w14:textId="77777777" w:rsidR="00305A11" w:rsidRPr="00B71712" w:rsidRDefault="00305A11" w:rsidP="007C43B9">
            <w:pPr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  <w:tc>
          <w:tcPr>
            <w:tcW w:w="1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BD179" w14:textId="77777777" w:rsidR="00305A11" w:rsidRPr="0035471B" w:rsidRDefault="00305A11" w:rsidP="004C2489">
            <w:pPr>
              <w:spacing w:before="120" w:after="12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03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FEE7D" w14:textId="10383178" w:rsidR="00305A11" w:rsidRPr="00BF423B" w:rsidRDefault="00305A11" w:rsidP="007C43B9">
            <w:pPr>
              <w:spacing w:before="120" w:after="120"/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</w:rPr>
            </w:pPr>
            <w:r w:rsidRPr="00BF423B"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</w:rPr>
              <w:t>Best governance and demonstrating impact</w:t>
            </w:r>
          </w:p>
        </w:tc>
        <w:tc>
          <w:tcPr>
            <w:tcW w:w="28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D21F3" w14:textId="69ABCF61" w:rsidR="00305A11" w:rsidRPr="00BF423B" w:rsidRDefault="00305A11" w:rsidP="007C43B9">
            <w:pPr>
              <w:spacing w:before="120" w:after="120"/>
              <w:rPr>
                <w:rFonts w:ascii="Calibri" w:eastAsia="Times New Roman" w:hAnsi="Calibri" w:cs="Calibri"/>
                <w:color w:val="000000"/>
                <w:position w:val="1"/>
                <w:sz w:val="22"/>
              </w:rPr>
            </w:pPr>
            <w:r w:rsidRPr="00BF423B">
              <w:rPr>
                <w:rFonts w:ascii="Calibri" w:eastAsia="Times New Roman" w:hAnsi="Calibri" w:cs="Calibri"/>
                <w:color w:val="000000"/>
                <w:position w:val="1"/>
                <w:sz w:val="22"/>
              </w:rPr>
              <w:t>Balances stability and strong oversight, with dynamic decision-making processes that support responsive ways of working. We will measure our success – and our learnings – and share our insights with donors, philanthropists and government supporters.</w:t>
            </w:r>
          </w:p>
        </w:tc>
      </w:tr>
      <w:tr w:rsidR="00305A11" w:rsidRPr="00C60A96" w14:paraId="2C2F4923" w14:textId="77777777" w:rsidTr="00196A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D67D0" w14:textId="77777777" w:rsidR="00305A11" w:rsidRPr="00B71712" w:rsidRDefault="00305A11" w:rsidP="007C43B9">
            <w:pPr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  <w:tc>
          <w:tcPr>
            <w:tcW w:w="1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48800" w14:textId="77777777" w:rsidR="00305A11" w:rsidRPr="0035471B" w:rsidRDefault="00305A11" w:rsidP="004C2489">
            <w:pPr>
              <w:spacing w:before="120" w:after="12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03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26880" w14:textId="624A4392" w:rsidR="00305A11" w:rsidRPr="00BF423B" w:rsidRDefault="00305A11" w:rsidP="007C43B9">
            <w:pPr>
              <w:spacing w:before="120" w:after="120"/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</w:rPr>
            </w:pPr>
            <w:r w:rsidRPr="00BF423B"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</w:rPr>
              <w:t>Partner strategically for maximum impact</w:t>
            </w:r>
            <w:r w:rsidRPr="00BF423B">
              <w:rPr>
                <w:rFonts w:ascii="Calibri" w:eastAsia="Times New Roman" w:hAnsi="Calibri" w:cs="Calibri"/>
                <w:i/>
                <w:iCs/>
                <w:color w:val="000000"/>
                <w:sz w:val="22"/>
                <w:lang w:val="en-US"/>
              </w:rPr>
              <w:t>​</w:t>
            </w:r>
          </w:p>
        </w:tc>
        <w:tc>
          <w:tcPr>
            <w:tcW w:w="28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FE41E" w14:textId="4B9D394B" w:rsidR="00305A11" w:rsidRPr="007C43B9" w:rsidRDefault="00305A11" w:rsidP="007C43B9">
            <w:pPr>
              <w:textAlignment w:val="baseline"/>
              <w:rPr>
                <w:rFonts w:ascii="Segoe UI" w:eastAsia="Times New Roman" w:hAnsi="Segoe UI" w:cs="Segoe UI"/>
                <w:color w:val="000000"/>
                <w:sz w:val="22"/>
                <w:lang w:val="en-US"/>
              </w:rPr>
            </w:pPr>
            <w:r w:rsidRPr="00BF423B">
              <w:rPr>
                <w:rFonts w:ascii="Calibri" w:eastAsia="Times New Roman" w:hAnsi="Calibri" w:cs="Calibri"/>
                <w:color w:val="000000"/>
                <w:position w:val="1"/>
                <w:sz w:val="22"/>
              </w:rPr>
              <w:t>Work with the community, education, business, philanthropy and across government. Our engagement with partners will be purposeful, inclusive, transparent and respectful.</w:t>
            </w:r>
          </w:p>
        </w:tc>
      </w:tr>
    </w:tbl>
    <w:p w14:paraId="7B5F1BFC" w14:textId="192D7584" w:rsidR="00B71712" w:rsidRDefault="00B71712" w:rsidP="002A016C">
      <w:pPr>
        <w:rPr>
          <w:rFonts w:asciiTheme="minorHAnsi" w:hAnsiTheme="minorHAnsi" w:cstheme="minorHAnsi"/>
          <w:sz w:val="22"/>
        </w:rPr>
      </w:pPr>
    </w:p>
    <w:p w14:paraId="00021037" w14:textId="6A34B77D" w:rsidR="007C43B9" w:rsidRDefault="007C43B9" w:rsidP="002A016C">
      <w:pPr>
        <w:rPr>
          <w:rFonts w:asciiTheme="minorHAnsi" w:hAnsiTheme="minorHAnsi" w:cstheme="minorHAnsi"/>
          <w:sz w:val="22"/>
        </w:rPr>
      </w:pPr>
    </w:p>
    <w:sectPr w:rsidR="007C43B9" w:rsidSect="002A016C">
      <w:headerReference w:type="first" r:id="rId10"/>
      <w:pgSz w:w="11906" w:h="16838" w:code="9"/>
      <w:pgMar w:top="851" w:right="1134" w:bottom="567" w:left="1134" w:header="2268" w:footer="26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76F17D" w14:textId="77777777" w:rsidR="002C021B" w:rsidRDefault="002C021B" w:rsidP="002B2216">
      <w:r>
        <w:separator/>
      </w:r>
    </w:p>
  </w:endnote>
  <w:endnote w:type="continuationSeparator" w:id="0">
    <w:p w14:paraId="19CADECD" w14:textId="77777777" w:rsidR="002C021B" w:rsidRDefault="002C021B" w:rsidP="002B2216">
      <w:r>
        <w:continuationSeparator/>
      </w:r>
    </w:p>
  </w:endnote>
  <w:endnote w:type="continuationNotice" w:id="1">
    <w:p w14:paraId="1831D8F9" w14:textId="77777777" w:rsidR="002C021B" w:rsidRDefault="002C021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altName w:val="Arial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Montserrat Black">
    <w:altName w:val="Calibri"/>
    <w:charset w:val="00"/>
    <w:family w:val="auto"/>
    <w:pitch w:val="variable"/>
    <w:sig w:usb0="2000020F" w:usb1="00000003" w:usb2="00000000" w:usb3="00000000" w:csb0="00000197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AB2654" w14:textId="77777777" w:rsidR="002C021B" w:rsidRDefault="002C021B" w:rsidP="002B2216">
      <w:r>
        <w:separator/>
      </w:r>
    </w:p>
  </w:footnote>
  <w:footnote w:type="continuationSeparator" w:id="0">
    <w:p w14:paraId="79A063B5" w14:textId="77777777" w:rsidR="002C021B" w:rsidRDefault="002C021B" w:rsidP="002B2216">
      <w:r>
        <w:continuationSeparator/>
      </w:r>
    </w:p>
  </w:footnote>
  <w:footnote w:type="continuationNotice" w:id="1">
    <w:p w14:paraId="33AE17F4" w14:textId="77777777" w:rsidR="002C021B" w:rsidRDefault="002C021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14EEEC" w14:textId="77777777" w:rsidR="002B2216" w:rsidRDefault="002B2216">
    <w:pPr>
      <w:pStyle w:val="Header"/>
    </w:pPr>
    <w:r w:rsidRPr="002B2216">
      <w:rPr>
        <w:rFonts w:ascii="Montserrat Black" w:hAnsi="Montserrat Black"/>
        <w:b/>
        <w:bCs/>
        <w:noProof/>
        <w:sz w:val="80"/>
        <w:szCs w:val="80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8946B59" wp14:editId="70E720DA">
              <wp:simplePos x="0" y="0"/>
              <wp:positionH relativeFrom="column">
                <wp:posOffset>-720090</wp:posOffset>
              </wp:positionH>
              <wp:positionV relativeFrom="paragraph">
                <wp:posOffset>-1440180</wp:posOffset>
              </wp:positionV>
              <wp:extent cx="7750175" cy="1562735"/>
              <wp:effectExtent l="0" t="0" r="3175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0175" cy="1562735"/>
                        <a:chOff x="0" y="0"/>
                        <a:chExt cx="7750175" cy="1562735"/>
                      </a:xfrm>
                    </wpg:grpSpPr>
                    <pic:pic xmlns:pic="http://schemas.openxmlformats.org/drawingml/2006/picture">
                      <pic:nvPicPr>
                        <pic:cNvPr id="64" name="Picture 64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85362"/>
                        <a:stretch/>
                      </pic:blipFill>
                      <pic:spPr bwMode="auto">
                        <a:xfrm>
                          <a:off x="0" y="0"/>
                          <a:ext cx="7750175" cy="15627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21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723014" y="425302"/>
                          <a:ext cx="4869179" cy="6591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E43E35" w14:textId="77777777" w:rsidR="002B2216" w:rsidRPr="002B2216" w:rsidRDefault="002B2216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2B221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Position Description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 xmlns:w16sdtdh="http://schemas.microsoft.com/office/word/2020/wordml/sdtdatahash">
          <w:pict>
            <v:group w14:anchorId="78946B59" id="Group 1" o:spid="_x0000_s1026" style="position:absolute;margin-left:-56.7pt;margin-top:-113.4pt;width:610.25pt;height:123.05pt;z-index:251658240" coordsize="77501,1562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21mdDEAAAAAAwQhAAABAAAAAAAAAAAAAAAAAAAAAQAAAAAAAAAAAAAAAAAA&#10;AAEAAA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P//////////////////////////////&#10;///////////r0f/////////////////////////////////////////36f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hzdf//////////////////////////////////////92vlrf0////////////////////&#10;/////////////////8WMaKfn/////////////////////////////////////8yciaTn////////&#10;//////////////////////////////rOu8b1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cxb31////////////////////////&#10;/////////////7+TeoXF////////////////////////////////////25BbPWWo9v//////////&#10;///////////////////////+vHU0AFSb6//////////////////////////////////TlH5JLE6a&#10;7P///////////////////////////////9jUyrN+ZW2l+f//////////////////////////////&#10;//////TFrq/J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3l4+Pk5ujt8fn/////&#10;/////////////////////////bGUkpKVmZ2jqbK80O3//////////////////////////51TR0lN&#10;UVZgc4qv1vz//////////////////////////7JWABo1UG2LrtL3////////////////////////&#10;/////81vPl97mbfX+f///////////////////////////////+6fg6bC4f//////////////////&#10;///////////////////jzu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ct/K1+br9Zbiofjp2flyvXO7cmU&#10;6+zWQk/bweXqpLmidn/zWMy073+oSnrG8hUJU1EqYM/e79ghzZavzRtEf+O28f8AjkSDN1bRr/aA&#10;DjLCo+14hpqTGinPD7nn3gzyjdJytvEv+I3Mn+JSu2LS5kavhknhDMx+xJTqoBJIw972UvfK3rrB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2of5Y3zEf5BdbS9Z77yYqO3Or8dFFNVVT3mzWEUpBTZMljrk&#10;qqVytPWtzdmp52YvUsqcgfvZex49td1G7bdHTbr92IVRRbW6NXeLGAjgGSIYwHQCkYJ7HfdG99D7&#10;m7Udo3KSu5beigsx7rq0FESbOS6EiOY5yY3JrIQPe7R/eIvWYX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7t/5PvydfbW8Mt8ad15F/wCBb4lm3H1y9S3opsxDCXrqFWY+iPJU&#10;kPlRRZRUQEKplqmJwG++37TDdbGPmuzQeNaBYL3SMyWzNSOQgDJidtJPHQ4JOmMU6B/cb93TtF9J&#10;yneufBuy09iWOI7lUrJGCTgSompRw8RCANUhr73sY++YHXU3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vW3Nw5ra&#10;O4MJunbmQqMTn9uZanzmFydIdMlPVUsqzQTIf9VHKgI/HFiCPaDdNsg3q2ls7pFkhnjeKWNsq8ci&#10;lWU/IgkdL9q3S42S5ivLV2jmgkSWKRcMkkbB1YfMEA9e97rHxp7vw/yJ6T2H2xifBDLuLEKm4MZA&#10;b/ZZWmJgyVGQSXCxVaP4i1meBopbWce+DPuryBP7Y7/d7NNUiGQmGQj+1t374n9KshGqmFcMvEHr&#10;v37Te4UHujy/Z71BQGeMCaMH+yuU7JY85org6a5ZCrcGHXvY7e486kb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3X/yb&#10;vkE+2uwN1fHfO1oXC9hQSbw2XFMeI83QU6iugjHHOQxUHkYm9jQIFF3N8Cvvye2o3Xbbfme3X9Wy&#10;K210QONrK58Nj/zTmfSP+axJ4DrP/wC4l7mnadzuOV7h/wBK9DXNqCeF3Cg8RR/zVhTUf+aAA4nr&#10;3vY598vOuqP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aw6+3xnes99bQ7C2xOKfcGy9xUm5cTI99Bmo50nRJACNUUmjRIv0ZGZTwT7JOZeX7fmvb7nbLsa&#10;obqCSCQeemRCpI9GFaqfIgHy6POWeYbnlPcbbc7M6ZrWeKeM+WuJw4B9VNKMPMEjz6973f8ArLsD&#10;BdrdebL7J2zKJcFvfbdJuPHjUGaNaqFZGgkItaamkLRSrYFZEZSAQR74B82ctXHJ253W1XYpLazy&#10;QPigYxsVDD+iwoynzUg9fQlyjzNbc57Xa7taGsN3BHOmalRIoYqf6SGqsPJgQeHXva59h7oR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7JP8AJp7tbc/VG9OjstVmTJdZZn+8W2IpWJJw+YkkeeGJbEaaTKrLI5v9a1ABwSeWf35uQRtO&#10;82vMEK0S/i8Gcgf8SbYKFYn1eEqo/wCaJz11a+4f7gnd9luuXp2q9hL49uCf+I1ySWUD0SYMx/5r&#10;DHXvdz/vBPrPb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s6f8AL57mPSPyr6zz1VV/a7d3ZXnrjdrMQqfY5l46eOSV2/TDR5FaWqc/6mnI&#10;/PuB/vK8i/1/5OvrZF1TW6fW22CT4tqGchQOLPEZIx836n37snPv+t9znYXLtpguX+huc0HhXRVA&#10;WJ4LHKI5T8k6973FffD/AK7p9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JHeN1kjZkdGDo6Eggg3BBHIIP0PvTKGFDkHBB8+tqxU1GCMgjy6973WfiR28O9P&#10;jl1N2VNUiqy+Y2rDQbnkLam/i2OLY/Js4/UnlraWSVQ3PjkRrsCGPBj3o5K/1veaNx2pV0xx3DPA&#10;KUH00wE0IHkdMciqSPxKRgig79+yXPH+uLyrtu7M2qWW3VLg1qfqYCYZifMapI2YA50sDkGp97Mb&#10;7i/qVO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sL&#10;fyVO2hW7X7a6Qr6kmfBZWDsjbcDkkmmrUjx+TVP9RHT1FNSNp+hepdgLlieaH38uTPAu9u3+NcSx&#10;vYzkY74iZoifUsryivpGB6ddPPuBc6/UWe5cvSNmGRL6AHPZKBDMB6BWSI09ZCfXr3u9L3z266K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s8f8ALl7Ufqj5edVV01T9vh97&#10;ZF+s86pOlXizYWmpA7fRUiywo5mJ4tHyQPUMfvvQcnjnLkrcI1WstqgvovMhrWrvT5mHxVFM93nw&#10;OQ33WOcjyXzxt0jNpiupDYTZoCt3SNK/ITeE5rjtzTiPe9wX3xI67l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uXQV1Zi66iyePqJaOvx1XHXUNXAdLxTQuJIpEP4dHUMD+CPbNxbpdxtFKoZHVkdTkMr&#10;Agg/Ig0PT1tcPZyLNExV0ZXRhgqykMCPmCKjr3veS6Z7Cpe2Opetuy6QxCPfOycbuWWKEgiGeqpY&#10;pamnJHGqmqGeJh+GQj8e/n4565afk3er7anrW0up4AT+JI5GVW+xlAYfIjr6HeQuZ0502Sx3ZKUu&#10;7SCcgcFeSNWdftRiVPzB697Ev2FOhb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tJfygezRvL4uT7HqagPkep97V2Dig&#10;JJcY/JN/F6SRifw1VVVkSj8LCAOAPfIr77PKf7j5uG4IKJuNrFKT5eNAPpnH5JHEx9S/r12F+47z&#10;d+/eTztztV9uu5YQPPwJz9ShP2vJKo9AnpTr3u1b3h51mX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u4X+TP2cNs9+b26yq6nxUPZ+xjWUEJI/dymBlapgUA2+mNqsg5IufQOCLlcIvv&#10;0cp/vXly13ZFq9hd6XP8MF2ojY/85Y4B+fHyOc33Dubv3TzLd7Q7UTcLTUg/iuLNjIo/5xSTn8uH&#10;mPe9mP3yk661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xm+O/aU/SveXVnaUUs0UGzd50eSy4pw&#10;S8mNaQQZSBQATepxs08XAJ9fAPsC+5vKK8+cv7htBAJubWVI9XBZwuuFj/pZVRvy6Hntfzg3IHMW&#10;37wCQLW6ikk08WgLaJlHH44mdfz6973e6app6ymp6ykniqaWrgSppqmBgySRyKGR0YXDK6kEEcEG&#10;498BZYmgYo4KspKspFCGBoQQeBB49fQhDKtwiyIQysAysDUMpFQQRxBBqD173n9t9O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tOIz+C3BAanA5rE5umUAtUYiphqUAYsFJeF3XkowHPJU/wBD7W3u23G2&#10;touYpIm9JEZDinkwHqP2jpFY7nbbmuu2lilX+KKRZBmvmpI8j+w9e9u3tF0t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bz/AJbHdA7m+KGwZK6rFTuXrhG6v3GGJL6sUkS46VyxLu02IlpW&#10;eQ/rm8vJIPvil96fkT+ovOV4I10wXpF/BjFLgsZQKCg0zrIAo4Jp9R12/wDuoc/f185LszI2qexB&#10;2+f1rbhRETXJ1QNESx4vq9D172fX3jp1kj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ts/lC98L133zlepc1XLBtvujFrSY4VD6Y489jFmn&#10;oNJY6ENZSyVNPYWaaZqVLkqi+8MPvr+3f9Z+XY96gSs+1yFnoKlrScqknDJ0OI38wqCQ4qT1mv8A&#10;cf8Acf8AqvzJJslw9IN0jCpqNAt5AGePjga0MkfkWcxjNAOve9nz3yW6689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edu&#10;7gzG08/g907er58Vn9uZemzuEydMbSU9XSTJPTzIfpqiljVh+Ljn2h3PbYN5tpbS5QSQzxvDLG3w&#10;vHIpRlPyKkjpdte5z7LcxXlq5jmgkSaKRfiSSNg6sPmGAI6973ZPjr3ThPkH0zsPtrB+GFN04VJM&#10;vjYm1fY5OAmnyVCbnXamrY5FRmsZIvHKBpdffBL3O5EuPbTfbvZripNvKRG5FPFgfvik9O+NlJA+&#10;FtS8QevoC9refrf3O2Gz3u3oPqIgZYwa+FOnZLHnPZIrBScsuluDDr3sa/YC6kD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u5z+UF8mU2N2FmfjxumuEO2uz6n+NbJlqXtHTbhghCS0yg2UfxiiiVQSf8/S08aKWnJ94&#10;K/fY9qDzDtkXM1mlZ7BfCugoy9m7VD+v6EjE8PgkdiaIOs8/uO+7Y5d3SXle8ekG4N4toWOI71Fo&#10;UHl+vGoHH44o1Aq56972TPfLHrq7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twxOVyOCymNzeHrajG5fDZCH&#10;K4rI0jFJYKmnkWaCaJxyskUqKykfQgH2mvLOLcIXt51Dxyo0ciMKq6OpVlI8wQSCPTpTZXku3TR3&#10;EDMkkTrJG6mjI6MGVgfIggEH1HXve5L8LvkzivlL0hgN8iSlg3piVXbnY+Gg0qafLwRp5Z44gSUo&#10;8ghFRT/UBXaHU0kMluG3vv7UTe0PME230Y2slZ7KU1Ou2djRS1MvEf039SA1Arr13d9g/duH3i5e&#10;h3Gqi6jpBfRCg0XKKKsFriOUfqR+QBKVLI3XvZs/cM9TV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Zz/AIM/&#10;KzJfFPuWi3FVyVVT1xu3w7e7Mw8AZy9D5SYshDEL663FPI8sQA1PG09OCvnLCCfvB+zsXvFsT2qB&#10;VvbbVNYymgpLpzEx8o5gAreQYI5B0AdT193f3ml9md+S6cs1jc6Ib+IVNYtXbKo85ISxZfMqXQEa&#10;yeve9wfDZnFbixGLz+CyFJlsJm8dDlsRlKBxJBU01RGs0E8Mi3V45YnVlYcEEH3xHvrGbbJ5La4R&#10;o5YnaOSNwVZJEYqysDwIIII9eu5dhfw7pBHc2zrJFKiSRSIQyPG6hlZSOIYEEH0697cvaXpX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oL+/o46+a/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u8X+VX8302rXY74w9qZUrt3M15TqXcVe/poK2ofU2CnduF&#10;pK6Zi9IxI8dS7QHUlRF4Of33wfYA7xG/Nuzx/rRJXcYUGZokFBcKBxeNQBKPxRgPgo2voX9zb7wg&#10;2WROUN5k/Qlem2zucQyuam3YngkjEmI/hkJTIddHvexH75kddRe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9Bf39HHXzX9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YJUhlJVlN1YcEEfQg/196Ir1sGnXvezX/LX+fUXdGIx3Rnb2Yt29gqExbW3DXsb7koKaIG00zux&#10;kzlLGrNNexqoV841ypUH3yg+9R93FuRJ35h2SP8A3WyvW4hQf7gzO34VAFLdyQFpiNjoNFKddbvu&#10;ofeUXn6BOXd8l/3ZwpS3nc/7nQov4mJNbhACW85EGsVYP173b57wn6zh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9Bf39HHXzX9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egv7+jjr5r+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5dBX12KraT&#10;J4ytq8dksfUpWUGQoJHhngmjYPHLDLGVkjkjcBlZSGUgEEEe2bi3jvI2ilVXR1KujqGR1YUKsGBB&#10;BBoQRQjj09bXMlnIssLMjowZHRiroymoZWUgggioINQeHXvex38Cv5nOL7IXDdPfInLUOE7DPjxu&#10;1exKspT0Wdb9MdNkTZIaLLubBJPTBWMQgEVQUSo5dfeL+6bNysZd85YjeWyzJcWS1eW0HEvFxaSE&#10;cSuXiGTqjqU6p/du+9zDzUIti5pkSK97Y7e+aiRXZ4BJeCxzngGwkpx2yUEnvd0XvBLrPf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QX9/Rx181/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oL+/o46+a/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9Bf39HHXzX9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2q/z&#10;MP5WHbX8v3esmXpxkuwPjrubKvT7A7VjiBkp2YB0xG40gQQ0GWjBKxyAJT5BEaamCOs9LTYf/dU+&#10;97s33krAQNos96gjDXm3lsOBgzWpclpITSrLl4CQklQUkkmT3Z9nb32zuNY1TWMjEQ3FMr5hJaCi&#10;uPI4VwKrQ6lWvf4KfzA+uvmRtZMbMaHZvdeBx6z7w69eQhJlBKvksI0rGSsxzkAul2mo2dYpyymK&#10;onqq95gdQ31YR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tU+PGY/jHUe1WZi02Oinw81ze329RIkQ/r/AJjx/wCt9BxY+8PPc2x+&#10;h3q4A4OUlH+3RSf+Naug1fLolb55/aOvexs9gLpJ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2A/D7MfcbW3ZgmYlsZnYsmoJvZayAR2H9Bqo2P9Lkn6k+8bPe6x8O8t7j/fkLR/nE+r/BKP2dEe&#10;6rRlPqKfsP8As9e9m/8AcJdFf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ZrfiNmPtN+ZvDu2mPMbcaVF/1U1LPEyC3/LKSU/7&#10;D/H3DnvVY+Pt0U44xTgH5LIrA/8AGlXos3RKoD6H/D173Yn7xi6I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Yt&#10;dF5j+Cds7Kqi+lKnLfwiT+hFbG9IoP8AyHMp/wBcA+wZ7hWP1+zXSeax+IP+bTCT/Ap6S3qa4m+y&#10;v7M9e92ze8Mugz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u8D3z/6B/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2dP4d4UPkd6bieMaqaipcLTSn8ieSSe&#10;ZQf8Pt4if9ce4H98L/TFa2oPxPJKw/0gCL/x9uijdXwq/af8nXvZ7feO/RN173737r3Xvfvfuvde&#10;9+9+69173737r3XvZUflD1j/AHj2+m+cRThsztmnIyqRj1T48EszH+rUbEuP+bbS3JKqPcx+0fNn&#10;7ruTt8zfpTt+mTwSbgB9jig/0wX1J6MtuuPDbQeB4fb/ALPXvddvvJ3o+69797917r3v3v3Xuve/&#10;e/de69797917r3v3v3Xuve/e/de69797917r3v3v3Xuve/e/de697vA98/8AoH9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Ue/mfdVv1j8vt/1MMAhw/ZdNS9nYe39o5FX&#10;hyJYgAamzFJVtb6hGQm5Nz2j+6XzeObOSbNGNZbFpLCX5eCQ0X5eBJEPtBp1xK+95yceUeeLx1FI&#10;r9Y7+L5+OCstfn48cp+wivXvdfHvJXrGT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ug7+dvsYGPofsu&#10;npzdXzGxsvVWNuRSV+Ojv9ARprjb8/j6H30b+4LzDnd9qY/8o13Gv/OSGU/9WR1zZ/vBOXcbPuyj&#10;zubSVv8AnHNEP5THr3ugj30d65q9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Wf/ADaNjDd3w83FmliMlT1zvLDbzh0C7aZKhsLN+LlVhzDOw+lk&#10;1H9PvK37mfMH7l53hgJot7bXVqa8KhBdL+Za2AH208+sS/vq8u/vvkWa4Aq1jdWt0KcaM5tW/LTc&#10;kn7K+XXveqP77F9cY+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2CnyS2Q3ZHx/7o2NFH5KvcvWeZx2MXTqtWGgneibT/a0VaRtYWJtw&#10;QbED32s3/wDqtzJte4E0WC+tXkzT9LxlEgr5VQsP8/Uf+6/L55q5Z3TbgKtPYXSR4r+r4LmM0+Th&#10;T/m6970gvffvr57+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Rv742T/AKNu7O29grTrTQbQ7GzOAook&#10;Fl+2pshPHSsgsP25KYIycD0kcD6e/oG9u9//AK07Bt25E6jc2VtMxPHW8KM4PHIYkH5g9fPH7j8v&#10;/wBVOYNy20DSLa+uoUA4eHHM6oRwwVAI4YIx172E/sZdAv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1Mv5q2x12b8yd7V8MH29Jv7b2H&#10;3xSxgWUmSjXG1Lrfk+Wtxk7t/tbMBYWA7Mfc95gO+cjWsbHU1nNc2jHz7ZTOg/KOdAPkB1xW++Vy&#10;9+4ufLuRRpW8htrtR5d0Qgc/nJA5PzJ697rk95QdYs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X0/nb&#10;7GWHPdEdlQREtkMRl9jZSe3Cijmpq+gS/wBSX++rD/hp4+p99KfuDcwa7fdtqY/BJbXcY9fFV4ZD&#10;+XhRft65lf3gnLui52jdlHxxXNpIfTwmjmjH5+NL+zr3uiL30P65y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6uP&#10;5vWyDuj4j1G44kJl647Cw+6JJFFz4Kpp8G6H+imXLRMf8UH4v7y6+5RzB+6OdBak4vbO5twP6cYS&#10;6B+2luw/M9Ye/fg5e/fHJJugM2N7bXBP9CQvaEfZquFP5Dr3vVe99fuuOP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2Uv53fwX/ZPvkJ/H/H9j/o5q/B5LW+91R/w21/7X8R8Gn86rW59zN93jx/677N9NXX9bHWn++q&#10;N4v/AFS11+XUKfeN+n/qNvX1NNH0MlK/79qvhcfPxdFPn173pl++6XXBr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4" o:spid="_x0000_s1027" type="#_x0000_t75" style="position:absolute;width:77501;height:15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">
                <v:imagedata r:id="rId2" o:title="" cropbottom="55943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7230;top:4253;width:48691;height:6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<v:textbox style="mso-fit-shape-to-text:t">
                  <w:txbxContent>
                    <w:p w14:paraId="6DE43E35" w14:textId="77777777" w:rsidR="002B2216" w:rsidRPr="002B2216" w:rsidRDefault="002B2216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 w:rsidRPr="002B2216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Position Description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E6331A"/>
    <w:multiLevelType w:val="hybridMultilevel"/>
    <w:tmpl w:val="A3E059A6"/>
    <w:lvl w:ilvl="0" w:tplc="286C3EEE">
      <w:start w:val="43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672C8B"/>
    <w:multiLevelType w:val="hybridMultilevel"/>
    <w:tmpl w:val="275C5C38"/>
    <w:lvl w:ilvl="0" w:tplc="0EEA722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1154FD1"/>
    <w:multiLevelType w:val="hybridMultilevel"/>
    <w:tmpl w:val="B1E63E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0F44EF"/>
    <w:multiLevelType w:val="hybridMultilevel"/>
    <w:tmpl w:val="9E0A66DE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23E07EDB"/>
    <w:multiLevelType w:val="hybridMultilevel"/>
    <w:tmpl w:val="B2A4D7F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5D50A26"/>
    <w:multiLevelType w:val="multilevel"/>
    <w:tmpl w:val="041AC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634402D"/>
    <w:multiLevelType w:val="hybridMultilevel"/>
    <w:tmpl w:val="942CD3A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B8E2AE3"/>
    <w:multiLevelType w:val="hybridMultilevel"/>
    <w:tmpl w:val="E22650B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D997A79"/>
    <w:multiLevelType w:val="multilevel"/>
    <w:tmpl w:val="79BA3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56C1FB8"/>
    <w:multiLevelType w:val="hybridMultilevel"/>
    <w:tmpl w:val="2B2EE2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AD5AFE"/>
    <w:multiLevelType w:val="hybridMultilevel"/>
    <w:tmpl w:val="FD4293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071DA7"/>
    <w:multiLevelType w:val="multilevel"/>
    <w:tmpl w:val="84BE1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E3D59A8"/>
    <w:multiLevelType w:val="hybridMultilevel"/>
    <w:tmpl w:val="BC2096F8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E4A59E1"/>
    <w:multiLevelType w:val="hybridMultilevel"/>
    <w:tmpl w:val="0D409FCA"/>
    <w:lvl w:ilvl="0" w:tplc="2D3492C4">
      <w:numFmt w:val="bullet"/>
      <w:lvlText w:val="•"/>
      <w:lvlJc w:val="left"/>
      <w:pPr>
        <w:ind w:left="1080" w:hanging="720"/>
      </w:pPr>
      <w:rPr>
        <w:rFonts w:ascii="Calibri" w:eastAsia="Calibr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3670F7"/>
    <w:multiLevelType w:val="multilevel"/>
    <w:tmpl w:val="E2603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D7E2DBD"/>
    <w:multiLevelType w:val="hybridMultilevel"/>
    <w:tmpl w:val="BD249BD0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E9B5C51"/>
    <w:multiLevelType w:val="hybridMultilevel"/>
    <w:tmpl w:val="D1A6835A"/>
    <w:lvl w:ilvl="0" w:tplc="0C09000F">
      <w:start w:val="1"/>
      <w:numFmt w:val="decimal"/>
      <w:lvlText w:val="%1."/>
      <w:lvlJc w:val="left"/>
      <w:pPr>
        <w:ind w:left="1004" w:hanging="360"/>
      </w:pPr>
    </w:lvl>
    <w:lvl w:ilvl="1" w:tplc="0C090019">
      <w:start w:val="1"/>
      <w:numFmt w:val="lowerLetter"/>
      <w:lvlText w:val="%2."/>
      <w:lvlJc w:val="left"/>
      <w:pPr>
        <w:ind w:left="1724" w:hanging="360"/>
      </w:pPr>
    </w:lvl>
    <w:lvl w:ilvl="2" w:tplc="0C09001B" w:tentative="1">
      <w:start w:val="1"/>
      <w:numFmt w:val="lowerRoman"/>
      <w:lvlText w:val="%3."/>
      <w:lvlJc w:val="right"/>
      <w:pPr>
        <w:ind w:left="2444" w:hanging="180"/>
      </w:pPr>
    </w:lvl>
    <w:lvl w:ilvl="3" w:tplc="0C09000F" w:tentative="1">
      <w:start w:val="1"/>
      <w:numFmt w:val="decimal"/>
      <w:lvlText w:val="%4."/>
      <w:lvlJc w:val="left"/>
      <w:pPr>
        <w:ind w:left="3164" w:hanging="360"/>
      </w:pPr>
    </w:lvl>
    <w:lvl w:ilvl="4" w:tplc="0C090019" w:tentative="1">
      <w:start w:val="1"/>
      <w:numFmt w:val="lowerLetter"/>
      <w:lvlText w:val="%5."/>
      <w:lvlJc w:val="left"/>
      <w:pPr>
        <w:ind w:left="3884" w:hanging="360"/>
      </w:pPr>
    </w:lvl>
    <w:lvl w:ilvl="5" w:tplc="0C09001B" w:tentative="1">
      <w:start w:val="1"/>
      <w:numFmt w:val="lowerRoman"/>
      <w:lvlText w:val="%6."/>
      <w:lvlJc w:val="right"/>
      <w:pPr>
        <w:ind w:left="4604" w:hanging="180"/>
      </w:pPr>
    </w:lvl>
    <w:lvl w:ilvl="6" w:tplc="0C09000F" w:tentative="1">
      <w:start w:val="1"/>
      <w:numFmt w:val="decimal"/>
      <w:lvlText w:val="%7."/>
      <w:lvlJc w:val="left"/>
      <w:pPr>
        <w:ind w:left="5324" w:hanging="360"/>
      </w:pPr>
    </w:lvl>
    <w:lvl w:ilvl="7" w:tplc="0C090019" w:tentative="1">
      <w:start w:val="1"/>
      <w:numFmt w:val="lowerLetter"/>
      <w:lvlText w:val="%8."/>
      <w:lvlJc w:val="left"/>
      <w:pPr>
        <w:ind w:left="6044" w:hanging="360"/>
      </w:pPr>
    </w:lvl>
    <w:lvl w:ilvl="8" w:tplc="0C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 w15:restartNumberingAfterBreak="0">
    <w:nsid w:val="4F2211C5"/>
    <w:multiLevelType w:val="hybridMultilevel"/>
    <w:tmpl w:val="EF96EA68"/>
    <w:lvl w:ilvl="0" w:tplc="3F503014">
      <w:numFmt w:val="bullet"/>
      <w:lvlText w:val=""/>
      <w:lvlJc w:val="left"/>
      <w:pPr>
        <w:ind w:left="463" w:hanging="361"/>
      </w:pPr>
      <w:rPr>
        <w:rFonts w:ascii="Symbol" w:eastAsia="Symbol" w:hAnsi="Symbol" w:cs="Symbol" w:hint="default"/>
        <w:color w:val="006FFF"/>
        <w:w w:val="100"/>
        <w:sz w:val="22"/>
        <w:szCs w:val="22"/>
        <w:lang w:val="en-AU" w:eastAsia="en-US" w:bidi="ar-SA"/>
      </w:rPr>
    </w:lvl>
    <w:lvl w:ilvl="1" w:tplc="E30E1A78">
      <w:numFmt w:val="bullet"/>
      <w:lvlText w:val="•"/>
      <w:lvlJc w:val="left"/>
      <w:pPr>
        <w:ind w:left="1375" w:hanging="361"/>
      </w:pPr>
      <w:rPr>
        <w:rFonts w:hint="default"/>
        <w:lang w:val="en-AU" w:eastAsia="en-US" w:bidi="ar-SA"/>
      </w:rPr>
    </w:lvl>
    <w:lvl w:ilvl="2" w:tplc="E76A8DDE">
      <w:numFmt w:val="bullet"/>
      <w:lvlText w:val="•"/>
      <w:lvlJc w:val="left"/>
      <w:pPr>
        <w:ind w:left="2291" w:hanging="361"/>
      </w:pPr>
      <w:rPr>
        <w:rFonts w:hint="default"/>
        <w:lang w:val="en-AU" w:eastAsia="en-US" w:bidi="ar-SA"/>
      </w:rPr>
    </w:lvl>
    <w:lvl w:ilvl="3" w:tplc="F30EEC76">
      <w:numFmt w:val="bullet"/>
      <w:lvlText w:val="•"/>
      <w:lvlJc w:val="left"/>
      <w:pPr>
        <w:ind w:left="3207" w:hanging="361"/>
      </w:pPr>
      <w:rPr>
        <w:rFonts w:hint="default"/>
        <w:lang w:val="en-AU" w:eastAsia="en-US" w:bidi="ar-SA"/>
      </w:rPr>
    </w:lvl>
    <w:lvl w:ilvl="4" w:tplc="E8769D44">
      <w:numFmt w:val="bullet"/>
      <w:lvlText w:val="•"/>
      <w:lvlJc w:val="left"/>
      <w:pPr>
        <w:ind w:left="4123" w:hanging="361"/>
      </w:pPr>
      <w:rPr>
        <w:rFonts w:hint="default"/>
        <w:lang w:val="en-AU" w:eastAsia="en-US" w:bidi="ar-SA"/>
      </w:rPr>
    </w:lvl>
    <w:lvl w:ilvl="5" w:tplc="BCCECE32">
      <w:numFmt w:val="bullet"/>
      <w:lvlText w:val="•"/>
      <w:lvlJc w:val="left"/>
      <w:pPr>
        <w:ind w:left="5039" w:hanging="361"/>
      </w:pPr>
      <w:rPr>
        <w:rFonts w:hint="default"/>
        <w:lang w:val="en-AU" w:eastAsia="en-US" w:bidi="ar-SA"/>
      </w:rPr>
    </w:lvl>
    <w:lvl w:ilvl="6" w:tplc="E9C84A40">
      <w:numFmt w:val="bullet"/>
      <w:lvlText w:val="•"/>
      <w:lvlJc w:val="left"/>
      <w:pPr>
        <w:ind w:left="5955" w:hanging="361"/>
      </w:pPr>
      <w:rPr>
        <w:rFonts w:hint="default"/>
        <w:lang w:val="en-AU" w:eastAsia="en-US" w:bidi="ar-SA"/>
      </w:rPr>
    </w:lvl>
    <w:lvl w:ilvl="7" w:tplc="09C4F002">
      <w:numFmt w:val="bullet"/>
      <w:lvlText w:val="•"/>
      <w:lvlJc w:val="left"/>
      <w:pPr>
        <w:ind w:left="6871" w:hanging="361"/>
      </w:pPr>
      <w:rPr>
        <w:rFonts w:hint="default"/>
        <w:lang w:val="en-AU" w:eastAsia="en-US" w:bidi="ar-SA"/>
      </w:rPr>
    </w:lvl>
    <w:lvl w:ilvl="8" w:tplc="0D6AEF24">
      <w:numFmt w:val="bullet"/>
      <w:lvlText w:val="•"/>
      <w:lvlJc w:val="left"/>
      <w:pPr>
        <w:ind w:left="7787" w:hanging="361"/>
      </w:pPr>
      <w:rPr>
        <w:rFonts w:hint="default"/>
        <w:lang w:val="en-AU" w:eastAsia="en-US" w:bidi="ar-SA"/>
      </w:rPr>
    </w:lvl>
  </w:abstractNum>
  <w:abstractNum w:abstractNumId="18" w15:restartNumberingAfterBreak="0">
    <w:nsid w:val="514762D3"/>
    <w:multiLevelType w:val="hybridMultilevel"/>
    <w:tmpl w:val="EC5E70F2"/>
    <w:lvl w:ilvl="0" w:tplc="0EEA722C"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547F63F7"/>
    <w:multiLevelType w:val="hybridMultilevel"/>
    <w:tmpl w:val="C158F5EE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9CB17E0"/>
    <w:multiLevelType w:val="hybridMultilevel"/>
    <w:tmpl w:val="1EB09E74"/>
    <w:lvl w:ilvl="0" w:tplc="FC3637D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0F1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DF830CF"/>
    <w:multiLevelType w:val="hybridMultilevel"/>
    <w:tmpl w:val="A612B1C8"/>
    <w:lvl w:ilvl="0" w:tplc="0EEA722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604B59A0"/>
    <w:multiLevelType w:val="hybridMultilevel"/>
    <w:tmpl w:val="DEFE58C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AF4762"/>
    <w:multiLevelType w:val="hybridMultilevel"/>
    <w:tmpl w:val="987A1B4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1D1539B"/>
    <w:multiLevelType w:val="hybridMultilevel"/>
    <w:tmpl w:val="75EE871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62E36782"/>
    <w:multiLevelType w:val="hybridMultilevel"/>
    <w:tmpl w:val="472852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7404DA8"/>
    <w:multiLevelType w:val="hybridMultilevel"/>
    <w:tmpl w:val="F94EF1E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8C941D0"/>
    <w:multiLevelType w:val="multilevel"/>
    <w:tmpl w:val="009A8F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45C497A"/>
    <w:multiLevelType w:val="hybridMultilevel"/>
    <w:tmpl w:val="790096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BE34FD"/>
    <w:multiLevelType w:val="hybridMultilevel"/>
    <w:tmpl w:val="F362A71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9D83546"/>
    <w:multiLevelType w:val="hybridMultilevel"/>
    <w:tmpl w:val="36C0EC72"/>
    <w:lvl w:ilvl="0" w:tplc="87987C18">
      <w:start w:val="1"/>
      <w:numFmt w:val="bullet"/>
      <w:lvlText w:val=""/>
      <w:lvlJc w:val="left"/>
      <w:pPr>
        <w:ind w:left="361" w:hanging="361"/>
      </w:pPr>
      <w:rPr>
        <w:rFonts w:ascii="Symbol" w:hAnsi="Symbol" w:hint="default"/>
        <w:color w:val="auto"/>
        <w:w w:val="100"/>
        <w:sz w:val="22"/>
        <w:szCs w:val="22"/>
        <w:lang w:val="en-AU" w:eastAsia="en-US" w:bidi="ar-SA"/>
      </w:rPr>
    </w:lvl>
    <w:lvl w:ilvl="1" w:tplc="FFFFFFFF">
      <w:numFmt w:val="bullet"/>
      <w:lvlText w:val="•"/>
      <w:lvlJc w:val="left"/>
      <w:pPr>
        <w:ind w:left="1279" w:hanging="361"/>
      </w:pPr>
      <w:rPr>
        <w:rFonts w:hint="default"/>
        <w:lang w:val="en-AU" w:eastAsia="en-US" w:bidi="ar-SA"/>
      </w:rPr>
    </w:lvl>
    <w:lvl w:ilvl="2" w:tplc="FFFFFFFF">
      <w:numFmt w:val="bullet"/>
      <w:lvlText w:val="•"/>
      <w:lvlJc w:val="left"/>
      <w:pPr>
        <w:ind w:left="2206" w:hanging="361"/>
      </w:pPr>
      <w:rPr>
        <w:rFonts w:hint="default"/>
        <w:lang w:val="en-AU" w:eastAsia="en-US" w:bidi="ar-SA"/>
      </w:rPr>
    </w:lvl>
    <w:lvl w:ilvl="3" w:tplc="FFFFFFFF">
      <w:numFmt w:val="bullet"/>
      <w:lvlText w:val="•"/>
      <w:lvlJc w:val="left"/>
      <w:pPr>
        <w:ind w:left="3132" w:hanging="361"/>
      </w:pPr>
      <w:rPr>
        <w:rFonts w:hint="default"/>
        <w:lang w:val="en-AU" w:eastAsia="en-US" w:bidi="ar-SA"/>
      </w:rPr>
    </w:lvl>
    <w:lvl w:ilvl="4" w:tplc="FFFFFFFF">
      <w:numFmt w:val="bullet"/>
      <w:lvlText w:val="•"/>
      <w:lvlJc w:val="left"/>
      <w:pPr>
        <w:ind w:left="4059" w:hanging="361"/>
      </w:pPr>
      <w:rPr>
        <w:rFonts w:hint="default"/>
        <w:lang w:val="en-AU" w:eastAsia="en-US" w:bidi="ar-SA"/>
      </w:rPr>
    </w:lvl>
    <w:lvl w:ilvl="5" w:tplc="FFFFFFFF">
      <w:numFmt w:val="bullet"/>
      <w:lvlText w:val="•"/>
      <w:lvlJc w:val="left"/>
      <w:pPr>
        <w:ind w:left="4986" w:hanging="361"/>
      </w:pPr>
      <w:rPr>
        <w:rFonts w:hint="default"/>
        <w:lang w:val="en-AU" w:eastAsia="en-US" w:bidi="ar-SA"/>
      </w:rPr>
    </w:lvl>
    <w:lvl w:ilvl="6" w:tplc="FFFFFFFF">
      <w:numFmt w:val="bullet"/>
      <w:lvlText w:val="•"/>
      <w:lvlJc w:val="left"/>
      <w:pPr>
        <w:ind w:left="5912" w:hanging="361"/>
      </w:pPr>
      <w:rPr>
        <w:rFonts w:hint="default"/>
        <w:lang w:val="en-AU" w:eastAsia="en-US" w:bidi="ar-SA"/>
      </w:rPr>
    </w:lvl>
    <w:lvl w:ilvl="7" w:tplc="FFFFFFFF">
      <w:numFmt w:val="bullet"/>
      <w:lvlText w:val="•"/>
      <w:lvlJc w:val="left"/>
      <w:pPr>
        <w:ind w:left="6839" w:hanging="361"/>
      </w:pPr>
      <w:rPr>
        <w:rFonts w:hint="default"/>
        <w:lang w:val="en-AU" w:eastAsia="en-US" w:bidi="ar-SA"/>
      </w:rPr>
    </w:lvl>
    <w:lvl w:ilvl="8" w:tplc="FFFFFFFF">
      <w:numFmt w:val="bullet"/>
      <w:lvlText w:val="•"/>
      <w:lvlJc w:val="left"/>
      <w:pPr>
        <w:ind w:left="7766" w:hanging="361"/>
      </w:pPr>
      <w:rPr>
        <w:rFonts w:hint="default"/>
        <w:lang w:val="en-AU" w:eastAsia="en-US" w:bidi="ar-SA"/>
      </w:rPr>
    </w:lvl>
  </w:abstractNum>
  <w:abstractNum w:abstractNumId="31" w15:restartNumberingAfterBreak="0">
    <w:nsid w:val="7AF30A04"/>
    <w:multiLevelType w:val="multilevel"/>
    <w:tmpl w:val="F508B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B7B732C"/>
    <w:multiLevelType w:val="hybridMultilevel"/>
    <w:tmpl w:val="4AF6306E"/>
    <w:lvl w:ilvl="0" w:tplc="36888742">
      <w:numFmt w:val="bullet"/>
      <w:lvlText w:val=""/>
      <w:lvlJc w:val="left"/>
      <w:pPr>
        <w:ind w:left="588" w:hanging="361"/>
      </w:pPr>
      <w:rPr>
        <w:rFonts w:ascii="Symbol" w:eastAsia="Symbol" w:hAnsi="Symbol" w:cs="Symbol" w:hint="default"/>
        <w:color w:val="006FFF"/>
        <w:w w:val="100"/>
        <w:sz w:val="22"/>
        <w:szCs w:val="22"/>
        <w:lang w:val="en-AU" w:eastAsia="en-US" w:bidi="ar-SA"/>
      </w:rPr>
    </w:lvl>
    <w:lvl w:ilvl="1" w:tplc="881E8240">
      <w:numFmt w:val="bullet"/>
      <w:lvlText w:val="•"/>
      <w:lvlJc w:val="left"/>
      <w:pPr>
        <w:ind w:left="1506" w:hanging="361"/>
      </w:pPr>
      <w:rPr>
        <w:rFonts w:hint="default"/>
        <w:lang w:val="en-AU" w:eastAsia="en-US" w:bidi="ar-SA"/>
      </w:rPr>
    </w:lvl>
    <w:lvl w:ilvl="2" w:tplc="6896C750">
      <w:numFmt w:val="bullet"/>
      <w:lvlText w:val="•"/>
      <w:lvlJc w:val="left"/>
      <w:pPr>
        <w:ind w:left="2433" w:hanging="361"/>
      </w:pPr>
      <w:rPr>
        <w:rFonts w:hint="default"/>
        <w:lang w:val="en-AU" w:eastAsia="en-US" w:bidi="ar-SA"/>
      </w:rPr>
    </w:lvl>
    <w:lvl w:ilvl="3" w:tplc="DC764CB0">
      <w:numFmt w:val="bullet"/>
      <w:lvlText w:val="•"/>
      <w:lvlJc w:val="left"/>
      <w:pPr>
        <w:ind w:left="3359" w:hanging="361"/>
      </w:pPr>
      <w:rPr>
        <w:rFonts w:hint="default"/>
        <w:lang w:val="en-AU" w:eastAsia="en-US" w:bidi="ar-SA"/>
      </w:rPr>
    </w:lvl>
    <w:lvl w:ilvl="4" w:tplc="7A3E2916">
      <w:numFmt w:val="bullet"/>
      <w:lvlText w:val="•"/>
      <w:lvlJc w:val="left"/>
      <w:pPr>
        <w:ind w:left="4286" w:hanging="361"/>
      </w:pPr>
      <w:rPr>
        <w:rFonts w:hint="default"/>
        <w:lang w:val="en-AU" w:eastAsia="en-US" w:bidi="ar-SA"/>
      </w:rPr>
    </w:lvl>
    <w:lvl w:ilvl="5" w:tplc="8EEA3D26">
      <w:numFmt w:val="bullet"/>
      <w:lvlText w:val="•"/>
      <w:lvlJc w:val="left"/>
      <w:pPr>
        <w:ind w:left="5213" w:hanging="361"/>
      </w:pPr>
      <w:rPr>
        <w:rFonts w:hint="default"/>
        <w:lang w:val="en-AU" w:eastAsia="en-US" w:bidi="ar-SA"/>
      </w:rPr>
    </w:lvl>
    <w:lvl w:ilvl="6" w:tplc="28406C8A">
      <w:numFmt w:val="bullet"/>
      <w:lvlText w:val="•"/>
      <w:lvlJc w:val="left"/>
      <w:pPr>
        <w:ind w:left="6139" w:hanging="361"/>
      </w:pPr>
      <w:rPr>
        <w:rFonts w:hint="default"/>
        <w:lang w:val="en-AU" w:eastAsia="en-US" w:bidi="ar-SA"/>
      </w:rPr>
    </w:lvl>
    <w:lvl w:ilvl="7" w:tplc="5EEC0C32">
      <w:numFmt w:val="bullet"/>
      <w:lvlText w:val="•"/>
      <w:lvlJc w:val="left"/>
      <w:pPr>
        <w:ind w:left="7066" w:hanging="361"/>
      </w:pPr>
      <w:rPr>
        <w:rFonts w:hint="default"/>
        <w:lang w:val="en-AU" w:eastAsia="en-US" w:bidi="ar-SA"/>
      </w:rPr>
    </w:lvl>
    <w:lvl w:ilvl="8" w:tplc="19C27704">
      <w:numFmt w:val="bullet"/>
      <w:lvlText w:val="•"/>
      <w:lvlJc w:val="left"/>
      <w:pPr>
        <w:ind w:left="7993" w:hanging="361"/>
      </w:pPr>
      <w:rPr>
        <w:rFonts w:hint="default"/>
        <w:lang w:val="en-AU" w:eastAsia="en-US" w:bidi="ar-SA"/>
      </w:rPr>
    </w:lvl>
  </w:abstractNum>
  <w:abstractNum w:abstractNumId="33" w15:restartNumberingAfterBreak="0">
    <w:nsid w:val="7C52174C"/>
    <w:multiLevelType w:val="hybridMultilevel"/>
    <w:tmpl w:val="E11684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E792E6E"/>
    <w:multiLevelType w:val="hybridMultilevel"/>
    <w:tmpl w:val="B5E83D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ED17C9C"/>
    <w:multiLevelType w:val="multilevel"/>
    <w:tmpl w:val="840AE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5"/>
  </w:num>
  <w:num w:numId="2">
    <w:abstractNumId w:val="13"/>
  </w:num>
  <w:num w:numId="3">
    <w:abstractNumId w:val="21"/>
  </w:num>
  <w:num w:numId="4">
    <w:abstractNumId w:val="16"/>
  </w:num>
  <w:num w:numId="5">
    <w:abstractNumId w:val="18"/>
  </w:num>
  <w:num w:numId="6">
    <w:abstractNumId w:val="23"/>
  </w:num>
  <w:num w:numId="7">
    <w:abstractNumId w:val="1"/>
  </w:num>
  <w:num w:numId="8">
    <w:abstractNumId w:val="19"/>
  </w:num>
  <w:num w:numId="9">
    <w:abstractNumId w:val="0"/>
  </w:num>
  <w:num w:numId="10">
    <w:abstractNumId w:val="7"/>
  </w:num>
  <w:num w:numId="11">
    <w:abstractNumId w:val="2"/>
  </w:num>
  <w:num w:numId="12">
    <w:abstractNumId w:val="28"/>
  </w:num>
  <w:num w:numId="13">
    <w:abstractNumId w:val="26"/>
  </w:num>
  <w:num w:numId="14">
    <w:abstractNumId w:val="29"/>
  </w:num>
  <w:num w:numId="15">
    <w:abstractNumId w:val="3"/>
  </w:num>
  <w:num w:numId="16">
    <w:abstractNumId w:val="34"/>
  </w:num>
  <w:num w:numId="17">
    <w:abstractNumId w:val="15"/>
  </w:num>
  <w:num w:numId="18">
    <w:abstractNumId w:val="6"/>
  </w:num>
  <w:num w:numId="19">
    <w:abstractNumId w:val="24"/>
  </w:num>
  <w:num w:numId="20">
    <w:abstractNumId w:val="12"/>
  </w:num>
  <w:num w:numId="21">
    <w:abstractNumId w:val="4"/>
  </w:num>
  <w:num w:numId="22">
    <w:abstractNumId w:val="22"/>
  </w:num>
  <w:num w:numId="23">
    <w:abstractNumId w:val="9"/>
  </w:num>
  <w:num w:numId="24">
    <w:abstractNumId w:val="20"/>
  </w:num>
  <w:num w:numId="25">
    <w:abstractNumId w:val="10"/>
  </w:num>
  <w:num w:numId="26">
    <w:abstractNumId w:val="8"/>
  </w:num>
  <w:num w:numId="27">
    <w:abstractNumId w:val="14"/>
  </w:num>
  <w:num w:numId="28">
    <w:abstractNumId w:val="35"/>
  </w:num>
  <w:num w:numId="29">
    <w:abstractNumId w:val="31"/>
  </w:num>
  <w:num w:numId="30">
    <w:abstractNumId w:val="5"/>
  </w:num>
  <w:num w:numId="31">
    <w:abstractNumId w:val="11"/>
  </w:num>
  <w:num w:numId="32">
    <w:abstractNumId w:val="27"/>
  </w:num>
  <w:num w:numId="33">
    <w:abstractNumId w:val="32"/>
  </w:num>
  <w:num w:numId="34">
    <w:abstractNumId w:val="17"/>
  </w:num>
  <w:num w:numId="35">
    <w:abstractNumId w:val="33"/>
  </w:num>
  <w:num w:numId="36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/>
  <w:attachedTemplate r:id="rId1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jM0MrMwNza2NDQxMDdR0lEKTi0uzszPAykwrgUAGvg16SwAAAA="/>
  </w:docVars>
  <w:rsids>
    <w:rsidRoot w:val="002F5ACE"/>
    <w:rsid w:val="00002ECA"/>
    <w:rsid w:val="00005700"/>
    <w:rsid w:val="000069DD"/>
    <w:rsid w:val="00013AF9"/>
    <w:rsid w:val="0002172B"/>
    <w:rsid w:val="0002351C"/>
    <w:rsid w:val="00024C96"/>
    <w:rsid w:val="00025AC1"/>
    <w:rsid w:val="00030762"/>
    <w:rsid w:val="00051DBC"/>
    <w:rsid w:val="000550B5"/>
    <w:rsid w:val="00057D8C"/>
    <w:rsid w:val="00083AE3"/>
    <w:rsid w:val="000A597D"/>
    <w:rsid w:val="000B5A42"/>
    <w:rsid w:val="000B6180"/>
    <w:rsid w:val="000B6BDA"/>
    <w:rsid w:val="000C0959"/>
    <w:rsid w:val="000C6E8D"/>
    <w:rsid w:val="000E7547"/>
    <w:rsid w:val="000F1F6D"/>
    <w:rsid w:val="000F3F68"/>
    <w:rsid w:val="001160F8"/>
    <w:rsid w:val="00126A9A"/>
    <w:rsid w:val="00135195"/>
    <w:rsid w:val="001401F0"/>
    <w:rsid w:val="00146695"/>
    <w:rsid w:val="00153458"/>
    <w:rsid w:val="001544EE"/>
    <w:rsid w:val="001821D8"/>
    <w:rsid w:val="00183E46"/>
    <w:rsid w:val="00192818"/>
    <w:rsid w:val="001939CD"/>
    <w:rsid w:val="00196AB3"/>
    <w:rsid w:val="001978E5"/>
    <w:rsid w:val="001E6E12"/>
    <w:rsid w:val="002471D0"/>
    <w:rsid w:val="00256E4B"/>
    <w:rsid w:val="002579FE"/>
    <w:rsid w:val="00261423"/>
    <w:rsid w:val="00266B15"/>
    <w:rsid w:val="002A016C"/>
    <w:rsid w:val="002B0FE1"/>
    <w:rsid w:val="002B2216"/>
    <w:rsid w:val="002B3A60"/>
    <w:rsid w:val="002B4D34"/>
    <w:rsid w:val="002C021B"/>
    <w:rsid w:val="002E1FAC"/>
    <w:rsid w:val="002E256E"/>
    <w:rsid w:val="002F1A01"/>
    <w:rsid w:val="002F5860"/>
    <w:rsid w:val="002F5ACE"/>
    <w:rsid w:val="00300083"/>
    <w:rsid w:val="003051C6"/>
    <w:rsid w:val="00305A11"/>
    <w:rsid w:val="003122BD"/>
    <w:rsid w:val="003122E9"/>
    <w:rsid w:val="003315AB"/>
    <w:rsid w:val="003359F8"/>
    <w:rsid w:val="003374C6"/>
    <w:rsid w:val="0035471B"/>
    <w:rsid w:val="003617E4"/>
    <w:rsid w:val="00361C84"/>
    <w:rsid w:val="003636DC"/>
    <w:rsid w:val="00363C4B"/>
    <w:rsid w:val="0038473F"/>
    <w:rsid w:val="0039354E"/>
    <w:rsid w:val="003B530D"/>
    <w:rsid w:val="003C268D"/>
    <w:rsid w:val="003D199E"/>
    <w:rsid w:val="003E677F"/>
    <w:rsid w:val="003F25A7"/>
    <w:rsid w:val="003F2689"/>
    <w:rsid w:val="00415693"/>
    <w:rsid w:val="0041695B"/>
    <w:rsid w:val="004255DE"/>
    <w:rsid w:val="0044280D"/>
    <w:rsid w:val="00452E8D"/>
    <w:rsid w:val="00453BF3"/>
    <w:rsid w:val="00454DB4"/>
    <w:rsid w:val="004573A2"/>
    <w:rsid w:val="004626DA"/>
    <w:rsid w:val="00466025"/>
    <w:rsid w:val="004975E5"/>
    <w:rsid w:val="004A0226"/>
    <w:rsid w:val="004A23F6"/>
    <w:rsid w:val="004B5455"/>
    <w:rsid w:val="004C2489"/>
    <w:rsid w:val="004C2616"/>
    <w:rsid w:val="004C32A0"/>
    <w:rsid w:val="004C43DB"/>
    <w:rsid w:val="004D715C"/>
    <w:rsid w:val="004E7B15"/>
    <w:rsid w:val="005028A3"/>
    <w:rsid w:val="00520625"/>
    <w:rsid w:val="00521754"/>
    <w:rsid w:val="005228A0"/>
    <w:rsid w:val="00596D9E"/>
    <w:rsid w:val="005A30CD"/>
    <w:rsid w:val="005A46D3"/>
    <w:rsid w:val="005B61C0"/>
    <w:rsid w:val="005B61C7"/>
    <w:rsid w:val="005C4DAD"/>
    <w:rsid w:val="005E178E"/>
    <w:rsid w:val="005F298D"/>
    <w:rsid w:val="005F3DC0"/>
    <w:rsid w:val="005F774D"/>
    <w:rsid w:val="006058B6"/>
    <w:rsid w:val="006257EF"/>
    <w:rsid w:val="00635DF3"/>
    <w:rsid w:val="00644570"/>
    <w:rsid w:val="006558D4"/>
    <w:rsid w:val="006627F8"/>
    <w:rsid w:val="00676898"/>
    <w:rsid w:val="00684064"/>
    <w:rsid w:val="00695EDD"/>
    <w:rsid w:val="006A7C6A"/>
    <w:rsid w:val="006C45A1"/>
    <w:rsid w:val="006E1EF5"/>
    <w:rsid w:val="006E45C3"/>
    <w:rsid w:val="006F2D32"/>
    <w:rsid w:val="00700DC0"/>
    <w:rsid w:val="007047D7"/>
    <w:rsid w:val="00712680"/>
    <w:rsid w:val="00724441"/>
    <w:rsid w:val="00741900"/>
    <w:rsid w:val="007504A4"/>
    <w:rsid w:val="00752108"/>
    <w:rsid w:val="007566F4"/>
    <w:rsid w:val="00763C09"/>
    <w:rsid w:val="00783F3F"/>
    <w:rsid w:val="0079503D"/>
    <w:rsid w:val="007B38A1"/>
    <w:rsid w:val="007B49B7"/>
    <w:rsid w:val="007C43B9"/>
    <w:rsid w:val="007D4E52"/>
    <w:rsid w:val="007E687F"/>
    <w:rsid w:val="007E7AFE"/>
    <w:rsid w:val="007F33E9"/>
    <w:rsid w:val="007F47A5"/>
    <w:rsid w:val="007F4E8D"/>
    <w:rsid w:val="007F5267"/>
    <w:rsid w:val="00815F03"/>
    <w:rsid w:val="00817E43"/>
    <w:rsid w:val="00820F49"/>
    <w:rsid w:val="008242D3"/>
    <w:rsid w:val="008354BE"/>
    <w:rsid w:val="00841AFB"/>
    <w:rsid w:val="00856533"/>
    <w:rsid w:val="00856FA9"/>
    <w:rsid w:val="0086333F"/>
    <w:rsid w:val="00874166"/>
    <w:rsid w:val="00876C1E"/>
    <w:rsid w:val="0088424D"/>
    <w:rsid w:val="008A5682"/>
    <w:rsid w:val="008C6CA3"/>
    <w:rsid w:val="008D4B60"/>
    <w:rsid w:val="008D7EC5"/>
    <w:rsid w:val="008F6C30"/>
    <w:rsid w:val="00916025"/>
    <w:rsid w:val="00917799"/>
    <w:rsid w:val="00921157"/>
    <w:rsid w:val="00932E4D"/>
    <w:rsid w:val="00943AB6"/>
    <w:rsid w:val="009517F4"/>
    <w:rsid w:val="00954D57"/>
    <w:rsid w:val="00962D36"/>
    <w:rsid w:val="00990A39"/>
    <w:rsid w:val="00991FD0"/>
    <w:rsid w:val="009939ED"/>
    <w:rsid w:val="009A31E6"/>
    <w:rsid w:val="009A3DCB"/>
    <w:rsid w:val="009B0E8B"/>
    <w:rsid w:val="009E347E"/>
    <w:rsid w:val="009E71FD"/>
    <w:rsid w:val="009F32F5"/>
    <w:rsid w:val="00A11550"/>
    <w:rsid w:val="00A1446D"/>
    <w:rsid w:val="00A16B29"/>
    <w:rsid w:val="00A42AE1"/>
    <w:rsid w:val="00A42E8D"/>
    <w:rsid w:val="00A55EBE"/>
    <w:rsid w:val="00A6732E"/>
    <w:rsid w:val="00A8046D"/>
    <w:rsid w:val="00A9166A"/>
    <w:rsid w:val="00A9357E"/>
    <w:rsid w:val="00A93E21"/>
    <w:rsid w:val="00AA317C"/>
    <w:rsid w:val="00AA72A0"/>
    <w:rsid w:val="00AB0219"/>
    <w:rsid w:val="00AB1BF4"/>
    <w:rsid w:val="00AB2A60"/>
    <w:rsid w:val="00AC60D9"/>
    <w:rsid w:val="00AD0FFB"/>
    <w:rsid w:val="00AE24EE"/>
    <w:rsid w:val="00AF06FA"/>
    <w:rsid w:val="00B13ABA"/>
    <w:rsid w:val="00B21645"/>
    <w:rsid w:val="00B27DA9"/>
    <w:rsid w:val="00B47DEA"/>
    <w:rsid w:val="00B61676"/>
    <w:rsid w:val="00B71362"/>
    <w:rsid w:val="00B71712"/>
    <w:rsid w:val="00B83F95"/>
    <w:rsid w:val="00BA0340"/>
    <w:rsid w:val="00BA08F5"/>
    <w:rsid w:val="00BB2095"/>
    <w:rsid w:val="00BB5037"/>
    <w:rsid w:val="00BC0044"/>
    <w:rsid w:val="00BC0512"/>
    <w:rsid w:val="00BC0C4E"/>
    <w:rsid w:val="00BC5BCC"/>
    <w:rsid w:val="00BE28DE"/>
    <w:rsid w:val="00BF2607"/>
    <w:rsid w:val="00C06DBB"/>
    <w:rsid w:val="00C07C85"/>
    <w:rsid w:val="00C22C8E"/>
    <w:rsid w:val="00C32A1E"/>
    <w:rsid w:val="00C353F1"/>
    <w:rsid w:val="00C404C8"/>
    <w:rsid w:val="00C408D4"/>
    <w:rsid w:val="00C42CD6"/>
    <w:rsid w:val="00C4543A"/>
    <w:rsid w:val="00C52A8E"/>
    <w:rsid w:val="00C60A96"/>
    <w:rsid w:val="00C753DC"/>
    <w:rsid w:val="00C8140B"/>
    <w:rsid w:val="00C867B1"/>
    <w:rsid w:val="00C872BE"/>
    <w:rsid w:val="00C87473"/>
    <w:rsid w:val="00C94CCD"/>
    <w:rsid w:val="00C96D47"/>
    <w:rsid w:val="00CA46C9"/>
    <w:rsid w:val="00CC77D2"/>
    <w:rsid w:val="00CD791B"/>
    <w:rsid w:val="00CF41C1"/>
    <w:rsid w:val="00D12017"/>
    <w:rsid w:val="00D15C44"/>
    <w:rsid w:val="00D206DB"/>
    <w:rsid w:val="00D30394"/>
    <w:rsid w:val="00D4139C"/>
    <w:rsid w:val="00D62B35"/>
    <w:rsid w:val="00D913E3"/>
    <w:rsid w:val="00D97F72"/>
    <w:rsid w:val="00DB1424"/>
    <w:rsid w:val="00DB49B5"/>
    <w:rsid w:val="00DB7E02"/>
    <w:rsid w:val="00DD0983"/>
    <w:rsid w:val="00DD7742"/>
    <w:rsid w:val="00E044AD"/>
    <w:rsid w:val="00E1348E"/>
    <w:rsid w:val="00E1349F"/>
    <w:rsid w:val="00E139F6"/>
    <w:rsid w:val="00E13CD9"/>
    <w:rsid w:val="00E24C34"/>
    <w:rsid w:val="00E429F3"/>
    <w:rsid w:val="00E50679"/>
    <w:rsid w:val="00E55A0A"/>
    <w:rsid w:val="00E624E6"/>
    <w:rsid w:val="00E70074"/>
    <w:rsid w:val="00E7687F"/>
    <w:rsid w:val="00E94135"/>
    <w:rsid w:val="00E94E9E"/>
    <w:rsid w:val="00EA279D"/>
    <w:rsid w:val="00EC6676"/>
    <w:rsid w:val="00EC68A0"/>
    <w:rsid w:val="00EE06F0"/>
    <w:rsid w:val="00EE099D"/>
    <w:rsid w:val="00EF48A1"/>
    <w:rsid w:val="00F0371E"/>
    <w:rsid w:val="00F04408"/>
    <w:rsid w:val="00F177BB"/>
    <w:rsid w:val="00F20E12"/>
    <w:rsid w:val="00F21CF8"/>
    <w:rsid w:val="00F26CBE"/>
    <w:rsid w:val="00F44D29"/>
    <w:rsid w:val="00F47B36"/>
    <w:rsid w:val="00F56F04"/>
    <w:rsid w:val="00F64915"/>
    <w:rsid w:val="00F67C87"/>
    <w:rsid w:val="00F725EF"/>
    <w:rsid w:val="00F81254"/>
    <w:rsid w:val="00F82804"/>
    <w:rsid w:val="00F92201"/>
    <w:rsid w:val="00F9452D"/>
    <w:rsid w:val="00FA19CC"/>
    <w:rsid w:val="00FB56F7"/>
    <w:rsid w:val="00FB60AA"/>
    <w:rsid w:val="00FF5228"/>
    <w:rsid w:val="00FF5233"/>
    <w:rsid w:val="00FF6ABC"/>
    <w:rsid w:val="0D27928E"/>
    <w:rsid w:val="1461DD10"/>
    <w:rsid w:val="1F977E49"/>
    <w:rsid w:val="224CD239"/>
    <w:rsid w:val="24D0DBBD"/>
    <w:rsid w:val="2ECFD340"/>
    <w:rsid w:val="2F94ADAC"/>
    <w:rsid w:val="31A4D690"/>
    <w:rsid w:val="31F9D688"/>
    <w:rsid w:val="34FAEEB2"/>
    <w:rsid w:val="371DECF5"/>
    <w:rsid w:val="4239B30A"/>
    <w:rsid w:val="44E5D44F"/>
    <w:rsid w:val="493FA33E"/>
    <w:rsid w:val="4C4D07B3"/>
    <w:rsid w:val="526D7ED9"/>
    <w:rsid w:val="546E48D7"/>
    <w:rsid w:val="5758872D"/>
    <w:rsid w:val="583C7B2D"/>
    <w:rsid w:val="6012D0CE"/>
    <w:rsid w:val="63EED8D1"/>
    <w:rsid w:val="66026934"/>
    <w:rsid w:val="6773F8D1"/>
    <w:rsid w:val="689B4ECB"/>
    <w:rsid w:val="695F0586"/>
    <w:rsid w:val="6A0C3DCB"/>
    <w:rsid w:val="76772A9C"/>
    <w:rsid w:val="7BF53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CA901F"/>
  <w15:chartTrackingRefBased/>
  <w15:docId w15:val="{A62F83B6-28A7-4766-9E05-CC32309AE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2216"/>
    <w:pPr>
      <w:spacing w:after="0" w:line="240" w:lineRule="auto"/>
    </w:pPr>
    <w:rPr>
      <w:rFonts w:ascii="Arial Narrow" w:eastAsia="Calibri" w:hAnsi="Arial Narrow" w:cs="Times New Roman"/>
      <w:sz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B221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B2216"/>
  </w:style>
  <w:style w:type="paragraph" w:styleId="Footer">
    <w:name w:val="footer"/>
    <w:basedOn w:val="Normal"/>
    <w:link w:val="FooterChar"/>
    <w:uiPriority w:val="99"/>
    <w:unhideWhenUsed/>
    <w:rsid w:val="002B221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B2216"/>
  </w:style>
  <w:style w:type="table" w:styleId="TableGrid">
    <w:name w:val="Table Grid"/>
    <w:basedOn w:val="TableNormal"/>
    <w:uiPriority w:val="59"/>
    <w:rsid w:val="002B2216"/>
    <w:pPr>
      <w:spacing w:after="0" w:line="240" w:lineRule="auto"/>
    </w:pPr>
    <w:rPr>
      <w:rFonts w:ascii="Arial Narrow" w:eastAsia="Calibri" w:hAnsi="Arial Narrow" w:cs="Times New Roman"/>
      <w:sz w:val="20"/>
      <w:szCs w:val="20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C268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3DC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3DCB"/>
    <w:rPr>
      <w:rFonts w:ascii="Segoe UI" w:eastAsia="Calibri" w:hAnsi="Segoe UI" w:cs="Segoe UI"/>
      <w:sz w:val="18"/>
      <w:szCs w:val="18"/>
      <w:lang w:val="en-GB"/>
    </w:rPr>
  </w:style>
  <w:style w:type="paragraph" w:customStyle="1" w:styleId="paragraph">
    <w:name w:val="paragraph"/>
    <w:basedOn w:val="Normal"/>
    <w:rsid w:val="009A31E6"/>
    <w:pPr>
      <w:spacing w:before="100" w:beforeAutospacing="1" w:after="100" w:afterAutospacing="1"/>
    </w:pPr>
    <w:rPr>
      <w:rFonts w:ascii="Times New Roman" w:eastAsia="Times New Roman" w:hAnsi="Times New Roman"/>
      <w:szCs w:val="24"/>
      <w:lang w:val="en-AU" w:eastAsia="en-AU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Arial Narrow" w:eastAsia="Calibri" w:hAnsi="Arial Narrow" w:cs="Times New Roman"/>
      <w:sz w:val="20"/>
      <w:szCs w:val="20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D913E3"/>
    <w:pPr>
      <w:spacing w:before="100" w:beforeAutospacing="1" w:after="100" w:afterAutospacing="1"/>
    </w:pPr>
    <w:rPr>
      <w:rFonts w:ascii="Times New Roman" w:eastAsia="Times New Roman" w:hAnsi="Times New Roman"/>
      <w:szCs w:val="24"/>
      <w:lang w:val="en-AU" w:eastAsia="en-AU"/>
    </w:rPr>
  </w:style>
  <w:style w:type="paragraph" w:customStyle="1" w:styleId="Default">
    <w:name w:val="Default"/>
    <w:rsid w:val="001544E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126A9A"/>
    <w:pPr>
      <w:widowControl w:val="0"/>
      <w:autoSpaceDE w:val="0"/>
      <w:autoSpaceDN w:val="0"/>
      <w:ind w:left="103"/>
    </w:pPr>
    <w:rPr>
      <w:rFonts w:ascii="Calibri" w:hAnsi="Calibri" w:cs="Calibri"/>
      <w:sz w:val="22"/>
      <w:lang w:val="en-AU"/>
    </w:rPr>
  </w:style>
  <w:style w:type="character" w:customStyle="1" w:styleId="normaltextrun">
    <w:name w:val="normaltextrun"/>
    <w:basedOn w:val="DefaultParagraphFont"/>
    <w:rsid w:val="00A55EBE"/>
  </w:style>
  <w:style w:type="character" w:customStyle="1" w:styleId="eop">
    <w:name w:val="eop"/>
    <w:basedOn w:val="DefaultParagraphFont"/>
    <w:rsid w:val="00A55E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63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1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6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0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23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4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7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8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brown\Downloads\Position%20Description%20template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6df2b253-b5eb-483d-ba28-49f93a53811d">
      <UserInfo>
        <DisplayName/>
        <AccountId xsi:nil="true"/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648D40723C7F647B0047EA234CDE7F4" ma:contentTypeVersion="11" ma:contentTypeDescription="Create a new document." ma:contentTypeScope="" ma:versionID="4952985ff64a429624e53c824c69d37f">
  <xsd:schema xmlns:xsd="http://www.w3.org/2001/XMLSchema" xmlns:xs="http://www.w3.org/2001/XMLSchema" xmlns:p="http://schemas.microsoft.com/office/2006/metadata/properties" xmlns:ns2="17b16522-45cd-4ce3-bc60-f11d097248c4" xmlns:ns3="6df2b253-b5eb-483d-ba28-49f93a53811d" targetNamespace="http://schemas.microsoft.com/office/2006/metadata/properties" ma:root="true" ma:fieldsID="effc1e2ca93be075090aa2e2ba323cf3" ns2:_="" ns3:_="">
    <xsd:import namespace="17b16522-45cd-4ce3-bc60-f11d097248c4"/>
    <xsd:import namespace="6df2b253-b5eb-483d-ba28-49f93a53811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b16522-45cd-4ce3-bc60-f11d097248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f2b253-b5eb-483d-ba28-49f93a53811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85B7F23-E3E0-4E20-A8AE-AA33FE1D7FB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85012D1-80CF-492B-9D82-776AA4A0FF09}">
  <ds:schemaRefs>
    <ds:schemaRef ds:uri="http://schemas.microsoft.com/office/2006/metadata/properties"/>
    <ds:schemaRef ds:uri="http://schemas.microsoft.com/office/infopath/2007/PartnerControls"/>
    <ds:schemaRef ds:uri="6df2b253-b5eb-483d-ba28-49f93a53811d"/>
  </ds:schemaRefs>
</ds:datastoreItem>
</file>

<file path=customXml/itemProps3.xml><?xml version="1.0" encoding="utf-8"?>
<ds:datastoreItem xmlns:ds="http://schemas.openxmlformats.org/officeDocument/2006/customXml" ds:itemID="{172AE89D-0FAF-4FA9-B7F4-E529B00408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b16522-45cd-4ce3-bc60-f11d097248c4"/>
    <ds:schemaRef ds:uri="6df2b253-b5eb-483d-ba28-49f93a53811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Position Description template (1)</Template>
  <TotalTime>1</TotalTime>
  <Pages>3</Pages>
  <Words>975</Words>
  <Characters>5561</Characters>
  <Application>Microsoft Office Word</Application>
  <DocSecurity>0</DocSecurity>
  <Lines>46</Lines>
  <Paragraphs>13</Paragraphs>
  <ScaleCrop>false</ScaleCrop>
  <Company/>
  <LinksUpToDate>false</LinksUpToDate>
  <CharactersWithSpaces>6523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Brown</dc:creator>
  <cp:keywords/>
  <dc:description/>
  <cp:lastModifiedBy>Renee Russo</cp:lastModifiedBy>
  <cp:revision>2</cp:revision>
  <cp:lastPrinted>2020-10-19T12:25:00Z</cp:lastPrinted>
  <dcterms:created xsi:type="dcterms:W3CDTF">2021-12-19T23:29:00Z</dcterms:created>
  <dcterms:modified xsi:type="dcterms:W3CDTF">2021-12-19T23:29:00Z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0x010100C648D40723C7F647B0047EA234CDE7F4</vt:lpwstr>
  </property>
  <property fmtid="{D5CDD505-2E9C-101B-9397-08002B2CF9AE}" pid="3" name="bbMonth">
    <vt:lpwstr>355;#01 (January)|be27344d-73ee-4702-933c-63201e4a8e1c</vt:lpwstr>
  </property>
  <property fmtid="{D5CDD505-2E9C-101B-9397-08002B2CF9AE}" pid="4" name="Order">
    <vt:r8>400</vt:r8>
  </property>
  <property fmtid="{D5CDD505-2E9C-101B-9397-08002B2CF9AE}" pid="5" name="TaxKeyword">
    <vt:lpwstr/>
  </property>
  <property fmtid="{D5CDD505-2E9C-101B-9397-08002B2CF9AE}" pid="6" name="xd_Signature">
    <vt:bool>false</vt:bool>
  </property>
  <property fmtid="{D5CDD505-2E9C-101B-9397-08002B2CF9AE}" pid="7" name="bbHRCategories">
    <vt:lpwstr/>
  </property>
  <property fmtid="{D5CDD505-2E9C-101B-9397-08002B2CF9AE}" pid="8" name="xd_ProgID">
    <vt:lpwstr/>
  </property>
  <property fmtid="{D5CDD505-2E9C-101B-9397-08002B2CF9AE}" pid="9" name="bbYear">
    <vt:lpwstr>238;#2014|0a695059-fe51-46c3-b801-cb6827743fab</vt:lpwstr>
  </property>
  <property fmtid="{D5CDD505-2E9C-101B-9397-08002B2CF9AE}" pid="10" name="TemplateUrl">
    <vt:lpwstr/>
  </property>
  <property fmtid="{D5CDD505-2E9C-101B-9397-08002B2CF9AE}" pid="11" name="_dlc_DocIdItemGuid">
    <vt:lpwstr>de756944-da61-44e4-8091-b9add05e9a57</vt:lpwstr>
  </property>
  <property fmtid="{D5CDD505-2E9C-101B-9397-08002B2CF9AE}" pid="12" name="ComplianceAssetId">
    <vt:lpwstr/>
  </property>
  <property fmtid="{D5CDD505-2E9C-101B-9397-08002B2CF9AE}" pid="13" name="_ExtendedDescription">
    <vt:lpwstr/>
  </property>
  <property fmtid="{D5CDD505-2E9C-101B-9397-08002B2CF9AE}" pid="14" name="TriggerFlowInfo">
    <vt:lpwstr/>
  </property>
</Properties>
</file>