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right" w:tblpY="1"/>
        <w:tblOverlap w:val="never"/>
        <w:tblW w:w="5008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52"/>
        <w:gridCol w:w="125"/>
        <w:gridCol w:w="158"/>
        <w:gridCol w:w="66"/>
        <w:gridCol w:w="827"/>
        <w:gridCol w:w="1502"/>
        <w:gridCol w:w="62"/>
        <w:gridCol w:w="5051"/>
      </w:tblGrid>
      <w:tr w:rsidR="002B2216" w:rsidRPr="0042338F" w14:paraId="7A6F63DC" w14:textId="77777777" w:rsidTr="1D6B4C48">
        <w:trPr>
          <w:trHeight w:val="525"/>
        </w:trPr>
        <w:tc>
          <w:tcPr>
            <w:tcW w:w="1570" w:type="pct"/>
            <w:gridSpan w:val="5"/>
            <w:shd w:val="clear" w:color="auto" w:fill="0070F1"/>
            <w:vAlign w:val="center"/>
          </w:tcPr>
          <w:p w14:paraId="7BBCC93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title</w:t>
            </w:r>
          </w:p>
        </w:tc>
        <w:tc>
          <w:tcPr>
            <w:tcW w:w="3430" w:type="pct"/>
            <w:gridSpan w:val="3"/>
            <w:vAlign w:val="center"/>
          </w:tcPr>
          <w:p w14:paraId="147F8072" w14:textId="5BC1E115" w:rsidR="002B2216" w:rsidRPr="002B2216" w:rsidRDefault="00614BDD" w:rsidP="10F7CABD">
            <w:pPr>
              <w:spacing w:before="120" w:after="120"/>
              <w:rPr>
                <w:rFonts w:asciiTheme="minorHAnsi" w:hAnsiTheme="minorHAnsi" w:cstheme="minorBidi"/>
                <w:b/>
                <w:bCs/>
              </w:rPr>
            </w:pPr>
            <w:r w:rsidRPr="10F7CABD">
              <w:rPr>
                <w:rFonts w:asciiTheme="minorHAnsi" w:hAnsiTheme="minorHAnsi" w:cstheme="minorBidi"/>
                <w:b/>
                <w:bCs/>
              </w:rPr>
              <w:t xml:space="preserve">Digital Content Producer </w:t>
            </w:r>
          </w:p>
        </w:tc>
      </w:tr>
      <w:tr w:rsidR="002B2216" w:rsidRPr="00685927" w14:paraId="128E50CB" w14:textId="77777777" w:rsidTr="1D6B4C48">
        <w:tc>
          <w:tcPr>
            <w:tcW w:w="1570" w:type="pct"/>
            <w:gridSpan w:val="5"/>
            <w:shd w:val="clear" w:color="auto" w:fill="0070F1"/>
            <w:vAlign w:val="center"/>
          </w:tcPr>
          <w:p w14:paraId="1E56F5F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Team/Group</w:t>
            </w:r>
          </w:p>
        </w:tc>
        <w:tc>
          <w:tcPr>
            <w:tcW w:w="3430" w:type="pct"/>
            <w:gridSpan w:val="3"/>
            <w:vAlign w:val="center"/>
          </w:tcPr>
          <w:p w14:paraId="092604AF" w14:textId="6C25E5B3" w:rsidR="002B2216" w:rsidRPr="002B2216" w:rsidRDefault="3063AFF2" w:rsidP="43BB281A">
            <w:pPr>
              <w:spacing w:before="120" w:after="120"/>
              <w:rPr>
                <w:rFonts w:asciiTheme="minorHAnsi" w:hAnsiTheme="minorHAnsi" w:cstheme="minorBidi"/>
              </w:rPr>
            </w:pPr>
            <w:r w:rsidRPr="43BB281A">
              <w:rPr>
                <w:rFonts w:asciiTheme="minorHAnsi" w:hAnsiTheme="minorHAnsi" w:cstheme="minorBidi"/>
              </w:rPr>
              <w:t xml:space="preserve">Brand &amp; </w:t>
            </w:r>
            <w:r w:rsidR="00545A89" w:rsidRPr="43BB281A">
              <w:rPr>
                <w:rFonts w:asciiTheme="minorHAnsi" w:hAnsiTheme="minorHAnsi" w:cstheme="minorBidi"/>
              </w:rPr>
              <w:t xml:space="preserve">Marketing </w:t>
            </w:r>
            <w:r w:rsidR="00FD36D0" w:rsidRPr="43BB281A">
              <w:rPr>
                <w:rFonts w:asciiTheme="minorHAnsi" w:hAnsiTheme="minorHAnsi" w:cstheme="minorBidi"/>
              </w:rPr>
              <w:t>Unit</w:t>
            </w:r>
            <w:r w:rsidR="00545A89" w:rsidRPr="43BB281A">
              <w:rPr>
                <w:rFonts w:asciiTheme="minorHAnsi" w:hAnsiTheme="minorHAnsi" w:cstheme="minorBidi"/>
              </w:rPr>
              <w:t>, Centre of Excellence</w:t>
            </w:r>
            <w:r w:rsidR="00FD36D0" w:rsidRPr="43BB281A">
              <w:rPr>
                <w:rFonts w:asciiTheme="minorHAnsi" w:hAnsiTheme="minorHAnsi" w:cstheme="minorBidi"/>
              </w:rPr>
              <w:t xml:space="preserve"> Group</w:t>
            </w:r>
          </w:p>
        </w:tc>
      </w:tr>
      <w:tr w:rsidR="002B2216" w:rsidRPr="00685927" w14:paraId="3CCE4CDB" w14:textId="77777777" w:rsidTr="1D6B4C48">
        <w:tc>
          <w:tcPr>
            <w:tcW w:w="1570" w:type="pct"/>
            <w:gridSpan w:val="5"/>
            <w:shd w:val="clear" w:color="auto" w:fill="0070F1"/>
            <w:vAlign w:val="center"/>
          </w:tcPr>
          <w:p w14:paraId="78BE3D74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Work level</w:t>
            </w:r>
          </w:p>
        </w:tc>
        <w:tc>
          <w:tcPr>
            <w:tcW w:w="3430" w:type="pct"/>
            <w:gridSpan w:val="3"/>
            <w:vAlign w:val="center"/>
          </w:tcPr>
          <w:p w14:paraId="354896CF" w14:textId="185741F5" w:rsidR="002B2216" w:rsidRPr="002B2216" w:rsidRDefault="00545A89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3</w:t>
            </w:r>
          </w:p>
        </w:tc>
      </w:tr>
      <w:tr w:rsidR="002B2216" w:rsidRPr="00685927" w14:paraId="1DBF3100" w14:textId="77777777" w:rsidTr="1D6B4C48">
        <w:tc>
          <w:tcPr>
            <w:tcW w:w="1570" w:type="pct"/>
            <w:gridSpan w:val="5"/>
            <w:shd w:val="clear" w:color="auto" w:fill="0070F1"/>
            <w:vAlign w:val="center"/>
          </w:tcPr>
          <w:p w14:paraId="5167363D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reporting to</w:t>
            </w:r>
          </w:p>
        </w:tc>
        <w:tc>
          <w:tcPr>
            <w:tcW w:w="3430" w:type="pct"/>
            <w:gridSpan w:val="3"/>
            <w:vAlign w:val="center"/>
          </w:tcPr>
          <w:p w14:paraId="7F98A357" w14:textId="34318D3B" w:rsidR="002B2216" w:rsidRPr="002B2216" w:rsidRDefault="00405102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Production Manager</w:t>
            </w:r>
          </w:p>
        </w:tc>
      </w:tr>
      <w:tr w:rsidR="002B2216" w:rsidRPr="00685927" w14:paraId="3C421CDC" w14:textId="77777777" w:rsidTr="1D6B4C48">
        <w:tc>
          <w:tcPr>
            <w:tcW w:w="1570" w:type="pct"/>
            <w:gridSpan w:val="5"/>
            <w:shd w:val="clear" w:color="auto" w:fill="0070F1"/>
            <w:vAlign w:val="center"/>
          </w:tcPr>
          <w:p w14:paraId="4AC79229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Employment Type</w:t>
            </w:r>
          </w:p>
        </w:tc>
        <w:tc>
          <w:tcPr>
            <w:tcW w:w="3430" w:type="pct"/>
            <w:gridSpan w:val="3"/>
            <w:vAlign w:val="center"/>
          </w:tcPr>
          <w:p w14:paraId="653EFB78" w14:textId="2EF3B77F" w:rsidR="002B2216" w:rsidRPr="002B2216" w:rsidRDefault="00614BDD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Cs w:val="22"/>
              </w:rPr>
              <w:t>Fixed-term</w:t>
            </w:r>
            <w:proofErr w:type="gramEnd"/>
          </w:p>
        </w:tc>
      </w:tr>
      <w:tr w:rsidR="00630536" w14:paraId="644A7CC4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8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shd w:val="clear" w:color="auto" w:fill="0070F1"/>
          </w:tcPr>
          <w:p w14:paraId="4F59FDD6" w14:textId="77777777" w:rsidR="00363C4B" w:rsidRDefault="00363C4B" w:rsidP="004C2489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630536" w14:paraId="7E9A8063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0" w:type="pct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5992BDF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Vision, </w:t>
            </w:r>
            <w:proofErr w:type="gramStart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mission</w:t>
            </w:r>
            <w:proofErr w:type="gramEnd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values</w:t>
            </w:r>
          </w:p>
        </w:tc>
        <w:tc>
          <w:tcPr>
            <w:tcW w:w="147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034D89E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3" w:type="pct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C979EDD" w14:textId="77777777" w:rsidR="001160F8" w:rsidRPr="0052691E" w:rsidRDefault="00C60A96" w:rsidP="004C2489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Beyond Blue’s vision is that all people in Australia achieve their best possible mental health. Our mission is to </w:t>
            </w:r>
            <w:r w:rsidR="00990A39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 with the community</w:t>
            </w:r>
            <w:r w:rsidR="004C43DB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to improve mental health and prevent suicide.</w:t>
            </w:r>
            <w:r w:rsidR="001160F8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We aim to achieve this by:</w:t>
            </w:r>
          </w:p>
          <w:p w14:paraId="4CC07626" w14:textId="77777777" w:rsidR="001160F8" w:rsidRPr="0052691E" w:rsidRDefault="001160F8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Promoting mental health and wellbeing</w:t>
            </w:r>
          </w:p>
          <w:p w14:paraId="0ACABEED" w14:textId="77777777" w:rsidR="00EE06F0" w:rsidRPr="0052691E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Being a trusted source of information, </w:t>
            </w:r>
            <w:proofErr w:type="gramStart"/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advice</w:t>
            </w:r>
            <w:proofErr w:type="gramEnd"/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and support</w:t>
            </w:r>
          </w:p>
          <w:p w14:paraId="0666C745" w14:textId="63C6FF1A" w:rsidR="00C60A96" w:rsidRPr="0052691E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Working together to prevent suicide</w:t>
            </w:r>
            <w:r w:rsidR="00C60A96" w:rsidRPr="0052691E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</w:t>
            </w:r>
          </w:p>
          <w:p w14:paraId="2FF75971" w14:textId="7998DADC" w:rsidR="00363C4B" w:rsidRPr="0052691E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hAnsi="Calibri" w:cs="Calibri"/>
                <w:sz w:val="22"/>
                <w:szCs w:val="22"/>
              </w:rPr>
              <w:t>Beyond Blue</w:t>
            </w:r>
            <w:r w:rsidR="00EE06F0" w:rsidRPr="0052691E">
              <w:rPr>
                <w:rFonts w:ascii="Calibri" w:hAnsi="Calibri" w:cs="Calibri"/>
                <w:sz w:val="22"/>
                <w:szCs w:val="22"/>
              </w:rPr>
              <w:t>’</w:t>
            </w:r>
            <w:r w:rsidRPr="0052691E">
              <w:rPr>
                <w:rFonts w:ascii="Calibri" w:hAnsi="Calibri" w:cs="Calibri"/>
                <w:sz w:val="22"/>
                <w:szCs w:val="22"/>
              </w:rPr>
              <w:t>s</w:t>
            </w:r>
            <w:r w:rsidR="00A16B29" w:rsidRPr="0052691E">
              <w:rPr>
                <w:rFonts w:ascii="Calibri" w:hAnsi="Calibri" w:cs="Calibri"/>
                <w:sz w:val="22"/>
                <w:szCs w:val="22"/>
              </w:rPr>
              <w:t xml:space="preserve"> values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are </w:t>
            </w: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Collaboration, Respect, Enthusiasm, Excellence, </w:t>
            </w:r>
            <w:proofErr w:type="gramStart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Innovation</w:t>
            </w:r>
            <w:proofErr w:type="gramEnd"/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Integrity.</w:t>
            </w:r>
          </w:p>
        </w:tc>
      </w:tr>
      <w:tr w:rsidR="00630536" w14:paraId="0E6939DF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0" w:type="pct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B583584" w14:textId="77777777" w:rsidR="00363C4B" w:rsidRPr="0052691E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Position purpose</w:t>
            </w:r>
          </w:p>
        </w:tc>
        <w:tc>
          <w:tcPr>
            <w:tcW w:w="147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209D2FB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893" w:type="pct"/>
            <w:gridSpan w:val="5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404EA9A" w14:textId="1164DB30" w:rsidR="00E05D0F" w:rsidRPr="00E95811" w:rsidRDefault="00E05D0F" w:rsidP="1D6B4C48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The Insights and Innovation Centre of Excellence group (</w:t>
            </w:r>
            <w:proofErr w:type="spellStart"/>
            <w:r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CoE</w:t>
            </w:r>
            <w:proofErr w:type="spellEnd"/>
            <w:r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) has been established to support Beyond Blue in its transformation to becoming a community-centric organisation. The </w:t>
            </w:r>
            <w:proofErr w:type="spellStart"/>
            <w:r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CoE</w:t>
            </w:r>
            <w:proofErr w:type="spellEnd"/>
            <w:r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will support Beyond Blue’s lines of business to achieve their strategy with frameworks and tools to incubate and accelerate best-in-class products and services for the community, through agile and iterative design and its trial, through to launch and scale. </w:t>
            </w:r>
          </w:p>
          <w:p w14:paraId="0BA8EEE4" w14:textId="164DA6BA" w:rsidR="00E05D0F" w:rsidRPr="00E95811" w:rsidRDefault="00E05D0F" w:rsidP="43BB281A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43BB28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</w:t>
            </w:r>
            <w:proofErr w:type="spellStart"/>
            <w:r w:rsidRPr="43BB28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CoE</w:t>
            </w:r>
            <w:proofErr w:type="spellEnd"/>
            <w:r w:rsidRPr="43BB28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is the brand custodian, building awareness of, and driving people to, Beyond Blue products and services and changing community and individual mindsets and behaviours regarding mental health in Australia. The </w:t>
            </w:r>
            <w:proofErr w:type="spellStart"/>
            <w:r w:rsidRPr="43BB28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CoE</w:t>
            </w:r>
            <w:proofErr w:type="spellEnd"/>
            <w:r w:rsidRPr="43BB28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includes units across </w:t>
            </w:r>
            <w:r w:rsidR="51113D59" w:rsidRPr="43BB28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Brand &amp; </w:t>
            </w:r>
            <w:r w:rsidRPr="43BB28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Marketing, Community Experience, Product &amp; Service Development and Business Intelligence. </w:t>
            </w:r>
          </w:p>
          <w:p w14:paraId="6AE1453E" w14:textId="7DD6BE53" w:rsidR="00E05D0F" w:rsidRDefault="00E05D0F" w:rsidP="43BB281A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43BB28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</w:t>
            </w:r>
            <w:r w:rsidR="2F27724B" w:rsidRPr="43BB28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Brand &amp; Marketing</w:t>
            </w:r>
            <w:r w:rsidRPr="43BB28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unit takes a user-first, insight-driven approach to deliver and optimise engaging content and campaigns that generate behaviour change, increase </w:t>
            </w:r>
            <w:r w:rsidR="000B06A6" w:rsidRPr="43BB28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knowledge</w:t>
            </w:r>
            <w:r w:rsidR="000B06A6" w:rsidRPr="43BB281A">
              <w:rPr>
                <w:rFonts w:asciiTheme="minorHAnsi" w:hAnsiTheme="minorHAnsi" w:cstheme="minorBidi"/>
                <w:sz w:val="22"/>
                <w:lang w:val="en-AU"/>
              </w:rPr>
              <w:t>,</w:t>
            </w:r>
            <w:r w:rsidRPr="43BB28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engage the community in action to achieve their best possible mental health. </w:t>
            </w:r>
          </w:p>
          <w:p w14:paraId="5F2A4000" w14:textId="36EF0178" w:rsidR="00E05D0F" w:rsidRDefault="00E05D0F" w:rsidP="00E05D0F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The Beyond Blue Studio is a team of writers, producers and designers who are responsible for creating and managing a range of digital, print and multimedia content. That content is designed to provide information, </w:t>
            </w:r>
            <w:proofErr w:type="gramStart"/>
            <w:r w:rsidRPr="160D3A9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advice</w:t>
            </w:r>
            <w:proofErr w:type="gramEnd"/>
            <w:r w:rsidRPr="160D3A9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support to our community in order to contribute to behaviour change in relation to help-seeking and to assist in the reduction of stigma and self-stigma surrounding mental health. The team is responsible for communicating with diverse audiences about the range of products, </w:t>
            </w:r>
            <w:proofErr w:type="gramStart"/>
            <w:r w:rsidRPr="160D3A9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services</w:t>
            </w:r>
            <w:proofErr w:type="gramEnd"/>
            <w:r w:rsidRPr="160D3A9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resources available to them to support their best possible mental health.  The Studio is also responsible for providing expert advice to the wider organisation on content, branding, </w:t>
            </w:r>
            <w:proofErr w:type="gramStart"/>
            <w:r w:rsidRPr="160D3A9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design</w:t>
            </w:r>
            <w:proofErr w:type="gramEnd"/>
            <w:r w:rsidRPr="160D3A9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multimedia. </w:t>
            </w:r>
          </w:p>
          <w:p w14:paraId="7CDF1758" w14:textId="56393D70" w:rsidR="00DA36D8" w:rsidRPr="00634B1F" w:rsidRDefault="00DA36D8" w:rsidP="43BB281A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lastRenderedPageBreak/>
              <w:t>The Digital Content Producer is responsible for producing and editing tailored, audience-focused digital content for Beyond Blue’s online environments, including videos</w:t>
            </w:r>
            <w:r w:rsidRPr="000B06A6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AU"/>
              </w:rPr>
              <w:t xml:space="preserve">, podcasts, photography, graphics, audio, websites and apps, and social media assets. The Digital Content Producer </w:t>
            </w:r>
            <w:r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will work in close collaboration with other teams across the </w:t>
            </w:r>
            <w:r w:rsidR="3C8F7436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Brand &amp; Marketing</w:t>
            </w:r>
            <w:r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unit to deliver digital content that engages our audiences and achieves organisational objectives.  </w:t>
            </w:r>
          </w:p>
          <w:p w14:paraId="5DEFD2B4" w14:textId="77FEA3B1" w:rsidR="00F67C87" w:rsidRPr="0052691E" w:rsidRDefault="00F67C87" w:rsidP="43BB281A">
            <w:pPr>
              <w:spacing w:after="160" w:line="256" w:lineRule="auto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630536" w14:paraId="59AE1817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"/>
        </w:trPr>
        <w:tc>
          <w:tcPr>
            <w:tcW w:w="1025" w:type="pct"/>
            <w:gridSpan w:val="2"/>
            <w:vMerge w:val="restart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2F826C8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Role dimensions</w:t>
            </w:r>
          </w:p>
        </w:tc>
        <w:tc>
          <w:tcPr>
            <w:tcW w:w="116" w:type="pct"/>
            <w:gridSpan w:val="2"/>
            <w:vMerge w:val="restart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4F4A091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0" w:type="pct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7C0D9AF" w14:textId="77777777" w:rsidR="00A16B29" w:rsidRPr="0052691E" w:rsidRDefault="00A16B29" w:rsidP="00A2402B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Direct Reports</w:t>
            </w:r>
          </w:p>
        </w:tc>
        <w:tc>
          <w:tcPr>
            <w:tcW w:w="2619" w:type="pct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C6BBD7A" w14:textId="2D7224E3" w:rsidR="00A16B29" w:rsidRPr="0052691E" w:rsidRDefault="004C3950" w:rsidP="00A2402B">
            <w:pPr>
              <w:spacing w:before="120" w:after="8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None</w:t>
            </w:r>
          </w:p>
        </w:tc>
      </w:tr>
      <w:tr w:rsidR="00630536" w14:paraId="36882EA1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1025" w:type="pct"/>
            <w:gridSpan w:val="2"/>
            <w:vMerge/>
          </w:tcPr>
          <w:p w14:paraId="369F46C0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vMerge/>
          </w:tcPr>
          <w:p w14:paraId="176A117D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0" w:type="pct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B2DA4CD" w14:textId="77777777" w:rsidR="00A16B29" w:rsidRPr="0052691E" w:rsidRDefault="00A16B29" w:rsidP="00A2402B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Overall team</w:t>
            </w:r>
          </w:p>
        </w:tc>
        <w:tc>
          <w:tcPr>
            <w:tcW w:w="2619" w:type="pct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11835C0" w14:textId="5EBF5E5E" w:rsidR="002F5ACE" w:rsidRPr="0052691E" w:rsidRDefault="00214016" w:rsidP="00A2402B">
            <w:pPr>
              <w:spacing w:before="80" w:after="80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Studio</w:t>
            </w:r>
          </w:p>
        </w:tc>
      </w:tr>
      <w:tr w:rsidR="00630536" w14:paraId="1DE8C1D5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1025" w:type="pct"/>
            <w:gridSpan w:val="2"/>
            <w:vMerge/>
          </w:tcPr>
          <w:p w14:paraId="686CE729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vMerge/>
          </w:tcPr>
          <w:p w14:paraId="34ED106F" w14:textId="77777777" w:rsidR="00A16B29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40" w:type="pct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59C5023" w14:textId="77777777" w:rsidR="00A16B29" w:rsidRPr="0052691E" w:rsidRDefault="00D4139C" w:rsidP="00A2402B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Financial Delegation</w:t>
            </w:r>
          </w:p>
        </w:tc>
        <w:tc>
          <w:tcPr>
            <w:tcW w:w="2619" w:type="pct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8BB1213" w14:textId="24E46927" w:rsidR="00A16B29" w:rsidRPr="0052691E" w:rsidRDefault="38D51CFE" w:rsidP="00A2402B">
            <w:pPr>
              <w:spacing w:before="80" w:after="8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5B1F232E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As per the Delegations of Authorities Policy</w:t>
            </w:r>
          </w:p>
        </w:tc>
      </w:tr>
      <w:tr w:rsidR="00630536" w14:paraId="6E666BF3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B26232A" w14:textId="671CDAD5" w:rsidR="00363C4B" w:rsidRPr="0052691E" w:rsidRDefault="00C60A96" w:rsidP="004670C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Key accountabilities</w:t>
            </w: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11FF98C" w14:textId="77777777" w:rsidR="00363C4B" w:rsidRPr="0052691E" w:rsidRDefault="00363C4B" w:rsidP="004670C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</w:p>
        </w:tc>
        <w:tc>
          <w:tcPr>
            <w:tcW w:w="3859" w:type="pct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A7A42CD" w14:textId="3CF6B10B" w:rsidR="00F65F32" w:rsidRPr="004670C9" w:rsidRDefault="00CC444F" w:rsidP="004670C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Digital Content Production</w:t>
            </w:r>
          </w:p>
          <w:p w14:paraId="55AAB73B" w14:textId="6A0F0C57" w:rsidR="00563C3D" w:rsidRPr="00563C3D" w:rsidRDefault="005050CB" w:rsidP="6FB4F93B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1D6B4C48">
              <w:rPr>
                <w:rFonts w:asciiTheme="minorHAnsi" w:hAnsiTheme="minorHAnsi" w:cstheme="minorBidi"/>
                <w:sz w:val="22"/>
                <w:szCs w:val="22"/>
              </w:rPr>
              <w:t>Create</w:t>
            </w:r>
            <w:r w:rsidR="00BC6247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, write, </w:t>
            </w:r>
            <w:r w:rsidR="003758B4" w:rsidRPr="1D6B4C48">
              <w:rPr>
                <w:rFonts w:asciiTheme="minorHAnsi" w:hAnsiTheme="minorHAnsi" w:cstheme="minorBidi"/>
                <w:sz w:val="22"/>
                <w:szCs w:val="22"/>
              </w:rPr>
              <w:t>edit</w:t>
            </w:r>
            <w:r w:rsidR="00BC6247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 and post-produce</w:t>
            </w:r>
            <w:r w:rsidR="00563C3D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 a range of digital content for Beyond Blue’s</w:t>
            </w:r>
            <w:r w:rsidR="00184DF7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online environments, including</w:t>
            </w:r>
            <w:r w:rsidR="6580E1C1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but not limited to,</w:t>
            </w:r>
            <w:r w:rsidR="00184DF7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</w:t>
            </w:r>
            <w:r w:rsidR="00840AAE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assets for social media, </w:t>
            </w:r>
            <w:r w:rsidR="00AE22C8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website</w:t>
            </w:r>
            <w:r w:rsidR="0057389A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s</w:t>
            </w:r>
            <w:r w:rsidR="00AE22C8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, podcasts, e</w:t>
            </w:r>
            <w:r w:rsidR="78A6DDA3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L</w:t>
            </w:r>
            <w:r w:rsidR="00AE22C8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earning, </w:t>
            </w:r>
            <w:proofErr w:type="spellStart"/>
            <w:r w:rsidR="00AE22C8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eDMs</w:t>
            </w:r>
            <w:proofErr w:type="spellEnd"/>
            <w:r w:rsidR="0057389A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general communications. Digital assets </w:t>
            </w:r>
            <w:r w:rsidR="00A53FCC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may include </w:t>
            </w:r>
            <w:r w:rsidR="00A53FCC" w:rsidRPr="00F85B41">
              <w:rPr>
                <w:rFonts w:asciiTheme="minorHAnsi" w:hAnsiTheme="minorHAnsi" w:cstheme="minorBidi"/>
                <w:color w:val="000000" w:themeColor="text1"/>
                <w:sz w:val="22"/>
                <w:szCs w:val="22"/>
                <w:lang w:val="en-AU"/>
              </w:rPr>
              <w:t>articles</w:t>
            </w:r>
            <w:r w:rsidR="00A53FCC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, videos, graphics,</w:t>
            </w:r>
            <w:r w:rsidR="006E7FE8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</w:t>
            </w:r>
            <w:proofErr w:type="gramStart"/>
            <w:r w:rsidR="006E7FE8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audio</w:t>
            </w:r>
            <w:proofErr w:type="gramEnd"/>
            <w:r w:rsidR="00A40324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</w:t>
            </w:r>
            <w:r w:rsidR="00A53FCC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</w:t>
            </w:r>
            <w:r w:rsidR="003D553A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photography</w:t>
            </w:r>
            <w:r w:rsidR="000118CB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.</w:t>
            </w:r>
            <w:r w:rsidR="003D553A" w:rsidRPr="1D6B4C4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</w:t>
            </w:r>
          </w:p>
          <w:p w14:paraId="25E31989" w14:textId="5E0C788C" w:rsidR="00184DF7" w:rsidRDefault="00884382" w:rsidP="689FD9F8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Project manage the pr</w:t>
            </w:r>
            <w:r w:rsidR="00F00AAB">
              <w:rPr>
                <w:rFonts w:asciiTheme="minorHAnsi" w:hAnsiTheme="minorHAnsi" w:cstheme="minorBidi"/>
                <w:sz w:val="22"/>
                <w:szCs w:val="22"/>
              </w:rPr>
              <w:t>oduction of digital content through external suppliers</w:t>
            </w:r>
            <w:r w:rsidR="0006114A">
              <w:rPr>
                <w:rFonts w:asciiTheme="minorHAnsi" w:hAnsiTheme="minorHAnsi" w:cstheme="minorBidi"/>
                <w:sz w:val="22"/>
                <w:szCs w:val="22"/>
              </w:rPr>
              <w:t xml:space="preserve"> for larger projects</w:t>
            </w:r>
            <w:r w:rsidR="00F00AAB">
              <w:rPr>
                <w:rFonts w:asciiTheme="minorHAnsi" w:hAnsiTheme="minorHAnsi" w:cstheme="minorBidi"/>
                <w:sz w:val="22"/>
                <w:szCs w:val="22"/>
              </w:rPr>
              <w:t xml:space="preserve">, including </w:t>
            </w:r>
            <w:r w:rsidR="0006114A">
              <w:rPr>
                <w:rFonts w:asciiTheme="minorHAnsi" w:hAnsiTheme="minorHAnsi" w:cstheme="minorBidi"/>
                <w:sz w:val="22"/>
                <w:szCs w:val="22"/>
              </w:rPr>
              <w:t xml:space="preserve">overseeing delivery of </w:t>
            </w:r>
            <w:r w:rsidR="001F6833">
              <w:rPr>
                <w:rFonts w:asciiTheme="minorHAnsi" w:hAnsiTheme="minorHAnsi" w:cstheme="minorBidi"/>
                <w:sz w:val="22"/>
                <w:szCs w:val="22"/>
              </w:rPr>
              <w:t xml:space="preserve">digital content to agreed timelines, </w:t>
            </w:r>
            <w:proofErr w:type="gramStart"/>
            <w:r w:rsidR="001F6833">
              <w:rPr>
                <w:rFonts w:asciiTheme="minorHAnsi" w:hAnsiTheme="minorHAnsi" w:cstheme="minorBidi"/>
                <w:sz w:val="22"/>
                <w:szCs w:val="22"/>
              </w:rPr>
              <w:t>budgets</w:t>
            </w:r>
            <w:proofErr w:type="gramEnd"/>
            <w:r w:rsidR="001F6833">
              <w:rPr>
                <w:rFonts w:asciiTheme="minorHAnsi" w:hAnsiTheme="minorHAnsi" w:cstheme="minorBidi"/>
                <w:sz w:val="22"/>
                <w:szCs w:val="22"/>
              </w:rPr>
              <w:t xml:space="preserve"> and briefs</w:t>
            </w:r>
            <w:r w:rsidR="00275FC2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7046E9BA" w14:textId="6731E159" w:rsidR="00A06222" w:rsidRPr="00F10466" w:rsidRDefault="00054849" w:rsidP="689FD9F8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689FD9F8">
              <w:rPr>
                <w:rFonts w:asciiTheme="minorHAnsi" w:hAnsiTheme="minorHAnsi" w:cstheme="minorBidi"/>
                <w:sz w:val="22"/>
                <w:szCs w:val="22"/>
              </w:rPr>
              <w:t>Coordinate</w:t>
            </w:r>
            <w:r w:rsidR="00A06222" w:rsidRPr="689FD9F8">
              <w:rPr>
                <w:rFonts w:asciiTheme="minorHAnsi" w:hAnsiTheme="minorHAnsi" w:cstheme="minorBidi"/>
                <w:sz w:val="22"/>
                <w:szCs w:val="22"/>
              </w:rPr>
              <w:t xml:space="preserve"> production </w:t>
            </w:r>
            <w:r w:rsidRPr="689FD9F8">
              <w:rPr>
                <w:rFonts w:asciiTheme="minorHAnsi" w:hAnsiTheme="minorHAnsi" w:cstheme="minorBidi"/>
                <w:sz w:val="22"/>
                <w:szCs w:val="22"/>
              </w:rPr>
              <w:t>scheduling, including</w:t>
            </w:r>
            <w:r w:rsidR="1F79C121" w:rsidRPr="689FD9F8">
              <w:rPr>
                <w:rFonts w:asciiTheme="minorHAnsi" w:hAnsiTheme="minorHAnsi" w:cstheme="minorBidi"/>
                <w:sz w:val="22"/>
                <w:szCs w:val="22"/>
              </w:rPr>
              <w:t xml:space="preserve"> but not limited to</w:t>
            </w:r>
            <w:r w:rsidRPr="689FD9F8">
              <w:rPr>
                <w:rFonts w:asciiTheme="minorHAnsi" w:hAnsiTheme="minorHAnsi" w:cstheme="minorBidi"/>
                <w:sz w:val="22"/>
                <w:szCs w:val="22"/>
              </w:rPr>
              <w:t xml:space="preserve"> timelines, budg</w:t>
            </w:r>
            <w:r w:rsidR="00B9252A" w:rsidRPr="689FD9F8">
              <w:rPr>
                <w:rFonts w:asciiTheme="minorHAnsi" w:hAnsiTheme="minorHAnsi" w:cstheme="minorBidi"/>
                <w:sz w:val="22"/>
                <w:szCs w:val="22"/>
              </w:rPr>
              <w:t xml:space="preserve">ets, supplier </w:t>
            </w:r>
            <w:r w:rsidR="00B9252A" w:rsidRPr="689FD9F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management, </w:t>
            </w:r>
            <w:r w:rsidR="007B3542" w:rsidRPr="689FD9F8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talent management, location scouting, call sheet creation and editing</w:t>
            </w:r>
            <w:r w:rsidR="00C57417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.</w:t>
            </w:r>
          </w:p>
          <w:p w14:paraId="302DB91D" w14:textId="1A26DED6" w:rsidR="00F10466" w:rsidRPr="00CA7AF8" w:rsidRDefault="003758B4" w:rsidP="4A96612C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4A96612C">
              <w:rPr>
                <w:rFonts w:asciiTheme="minorHAnsi" w:hAnsiTheme="minorHAnsi" w:cstheme="minorBidi"/>
                <w:sz w:val="22"/>
                <w:szCs w:val="22"/>
              </w:rPr>
              <w:t>Create a range</w:t>
            </w:r>
            <w:r w:rsidR="00F10466"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 of </w:t>
            </w:r>
            <w:r w:rsidR="00244A6F"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background </w:t>
            </w:r>
            <w:r w:rsidR="00F10466"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visual materials including mock-ups, concepts, storyboards, wireframes, </w:t>
            </w:r>
            <w:proofErr w:type="gramStart"/>
            <w:r w:rsidR="00F10466" w:rsidRPr="4A96612C">
              <w:rPr>
                <w:rFonts w:asciiTheme="minorHAnsi" w:hAnsiTheme="minorHAnsi" w:cstheme="minorBidi"/>
                <w:sz w:val="22"/>
                <w:szCs w:val="22"/>
              </w:rPr>
              <w:t>prototypes</w:t>
            </w:r>
            <w:proofErr w:type="gramEnd"/>
            <w:r w:rsidR="00F10466"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 and designs </w:t>
            </w:r>
            <w:r w:rsidR="01A5CC04" w:rsidRPr="4A96612C">
              <w:rPr>
                <w:rFonts w:asciiTheme="minorHAnsi" w:hAnsiTheme="minorHAnsi" w:cstheme="minorBidi"/>
                <w:sz w:val="22"/>
                <w:szCs w:val="22"/>
              </w:rPr>
              <w:t>to support projects</w:t>
            </w:r>
            <w:r w:rsidR="00C57417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26CD393B" w14:textId="603F75A2" w:rsidR="7C615B89" w:rsidRDefault="7C615B89" w:rsidP="4A96612C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sz w:val="22"/>
                <w:szCs w:val="22"/>
              </w:rPr>
            </w:pPr>
            <w:r w:rsidRPr="4A96612C">
              <w:rPr>
                <w:rFonts w:asciiTheme="minorHAnsi" w:hAnsiTheme="minorHAnsi" w:cstheme="minorBidi"/>
                <w:sz w:val="22"/>
                <w:szCs w:val="22"/>
              </w:rPr>
              <w:t>Develop and upload content to Beyond Blue websites and apps</w:t>
            </w:r>
            <w:r w:rsidR="00C57417">
              <w:rPr>
                <w:rFonts w:asciiTheme="minorHAnsi" w:hAnsiTheme="minorHAnsi" w:cstheme="minorBidi"/>
                <w:sz w:val="22"/>
                <w:szCs w:val="22"/>
              </w:rPr>
              <w:t>.</w:t>
            </w:r>
            <w:r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14:paraId="40E91F8C" w14:textId="0D8F9A86" w:rsidR="004371AE" w:rsidRDefault="004371AE" w:rsidP="6FB4F93B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6FB4F93B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Support the </w:t>
            </w:r>
            <w:r w:rsidR="00184DF7" w:rsidRPr="6FB4F93B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Production Manager</w:t>
            </w:r>
            <w:r w:rsidR="009E5E5E" w:rsidRPr="6FB4F93B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 Studio Lead</w:t>
            </w:r>
            <w:r w:rsidR="00184DF7" w:rsidRPr="6FB4F93B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to</w:t>
            </w:r>
            <w:r w:rsidR="006D79B9" w:rsidRPr="6FB4F93B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create and </w:t>
            </w:r>
            <w:r w:rsidR="00F85B41" w:rsidRPr="6FB4F93B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distil</w:t>
            </w:r>
            <w:r w:rsidR="006D79B9" w:rsidRPr="6FB4F93B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briefs,</w:t>
            </w:r>
            <w:r w:rsidR="00F85B41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</w:t>
            </w:r>
            <w:r w:rsidR="1CC87209" w:rsidRPr="6FB4F93B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recommending content formats</w:t>
            </w:r>
            <w:r w:rsidR="0036407E" w:rsidRPr="6FB4F93B">
              <w:rPr>
                <w:rFonts w:asciiTheme="minorHAnsi" w:hAnsiTheme="minorHAnsi" w:cstheme="minorBidi"/>
                <w:sz w:val="22"/>
                <w:szCs w:val="22"/>
              </w:rPr>
              <w:t xml:space="preserve"> that align with project and organisational</w:t>
            </w:r>
            <w:r w:rsidR="00693099" w:rsidRPr="6FB4F93B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6D79B9" w:rsidRPr="6FB4F93B">
              <w:rPr>
                <w:rFonts w:asciiTheme="minorHAnsi" w:hAnsiTheme="minorHAnsi" w:cstheme="minorBidi"/>
                <w:sz w:val="22"/>
                <w:szCs w:val="22"/>
              </w:rPr>
              <w:t>objectives</w:t>
            </w:r>
            <w:r w:rsidR="00C57417" w:rsidRPr="6FB4F93B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6DC0EF42" w14:textId="5324C238" w:rsidR="00EF07C7" w:rsidRPr="00EF07C7" w:rsidRDefault="00EF07C7" w:rsidP="05A4F9DB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bdr w:val="none" w:sz="0" w:space="0" w:color="auto" w:frame="1"/>
              </w:rPr>
              <w:t xml:space="preserve">Work with the Products </w:t>
            </w:r>
            <w:r w:rsidR="005F4C69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bdr w:val="none" w:sz="0" w:space="0" w:color="auto" w:frame="1"/>
              </w:rPr>
              <w:t>&amp;</w:t>
            </w:r>
            <w:r w:rsidR="005F4C69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bdr w:val="none" w:sz="0" w:space="0" w:color="auto" w:frame="1"/>
              </w:rPr>
              <w:t xml:space="preserve">Services </w:t>
            </w:r>
            <w:r w:rsidR="6B866A63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bdr w:val="none" w:sz="0" w:space="0" w:color="auto" w:frame="1"/>
              </w:rPr>
              <w:t>u</w:t>
            </w: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bdr w:val="none" w:sz="0" w:space="0" w:color="auto" w:frame="1"/>
              </w:rPr>
              <w:t>nit to review, maintain and update content on digital channels</w:t>
            </w:r>
            <w:r w:rsidR="00C40D8A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bdr w:val="none" w:sz="0" w:space="0" w:color="auto" w:frame="1"/>
              </w:rPr>
              <w:t>,</w:t>
            </w:r>
            <w:r w:rsidR="00C40D8A" w:rsidRPr="05A4F9DB">
              <w:rPr>
                <w:rFonts w:asciiTheme="minorHAnsi" w:hAnsiTheme="minorHAnsi" w:cstheme="minorBidi"/>
                <w:sz w:val="22"/>
                <w:szCs w:val="22"/>
              </w:rPr>
              <w:t xml:space="preserve"> including assisting in the development and management of quality assurance processes for online content</w:t>
            </w:r>
            <w:r w:rsidR="000A1E4C" w:rsidRPr="05A4F9DB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2469828F" w14:textId="561950B0" w:rsidR="006222F2" w:rsidRPr="00257813" w:rsidRDefault="6929402F" w:rsidP="4A96612C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Style w:val="eop"/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Provide </w:t>
            </w:r>
            <w:r w:rsidR="006222F2" w:rsidDel="002D2DD7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evidence</w:t>
            </w:r>
            <w:r w:rsidR="002D2DD7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-based</w:t>
            </w:r>
            <w:r w:rsidR="006222F2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advice to internal and external stakeholders regarding best practice use and implementation of the Beyond Blue brand</w:t>
            </w:r>
            <w:r w:rsidR="00EF07C7"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.</w:t>
            </w:r>
            <w:r w:rsidR="006222F2">
              <w:rPr>
                <w:rStyle w:val="eop"/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14:paraId="5F3EA324" w14:textId="77777777" w:rsidR="00A06222" w:rsidRPr="004670C9" w:rsidRDefault="00A06222" w:rsidP="00A06222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70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Project management</w:t>
            </w:r>
          </w:p>
          <w:p w14:paraId="0105976A" w14:textId="3B2D2AC5" w:rsidR="00A06222" w:rsidRPr="0052691E" w:rsidRDefault="00776F88" w:rsidP="459762E7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459762E7">
              <w:rPr>
                <w:rFonts w:asciiTheme="minorHAnsi" w:hAnsiTheme="minorHAnsi" w:cstheme="minorBidi"/>
                <w:sz w:val="22"/>
                <w:szCs w:val="22"/>
              </w:rPr>
              <w:t xml:space="preserve">Take a lead </w:t>
            </w:r>
            <w:r w:rsidR="00244A6F">
              <w:rPr>
                <w:rFonts w:asciiTheme="minorHAnsi" w:hAnsiTheme="minorHAnsi" w:cstheme="minorBidi"/>
                <w:sz w:val="22"/>
                <w:szCs w:val="22"/>
              </w:rPr>
              <w:t xml:space="preserve">content </w:t>
            </w:r>
            <w:r w:rsidRPr="459762E7">
              <w:rPr>
                <w:rFonts w:asciiTheme="minorHAnsi" w:hAnsiTheme="minorHAnsi" w:cstheme="minorBidi"/>
                <w:sz w:val="22"/>
                <w:szCs w:val="22"/>
              </w:rPr>
              <w:t>production role</w:t>
            </w:r>
            <w:r w:rsidR="00A06222" w:rsidRPr="459762E7">
              <w:rPr>
                <w:rFonts w:asciiTheme="minorHAnsi" w:hAnsiTheme="minorHAnsi" w:cstheme="minorBidi"/>
                <w:sz w:val="22"/>
                <w:szCs w:val="22"/>
              </w:rPr>
              <w:t xml:space="preserve"> in cross-functional project teams to effectively deliver content for projects, </w:t>
            </w:r>
            <w:r w:rsidR="725A75D4" w:rsidRPr="459762E7">
              <w:rPr>
                <w:rFonts w:asciiTheme="minorHAnsi" w:hAnsiTheme="minorHAnsi" w:cstheme="minorBidi"/>
                <w:sz w:val="22"/>
                <w:szCs w:val="22"/>
              </w:rPr>
              <w:t xml:space="preserve">delivering </w:t>
            </w:r>
            <w:r w:rsidR="00A06222" w:rsidRPr="459762E7">
              <w:rPr>
                <w:rFonts w:asciiTheme="minorHAnsi" w:hAnsiTheme="minorHAnsi" w:cstheme="minorBidi"/>
                <w:sz w:val="22"/>
                <w:szCs w:val="22"/>
              </w:rPr>
              <w:t xml:space="preserve">within agreed timeframes, </w:t>
            </w:r>
            <w:proofErr w:type="gramStart"/>
            <w:r w:rsidR="00A06222" w:rsidRPr="459762E7">
              <w:rPr>
                <w:rFonts w:asciiTheme="minorHAnsi" w:hAnsiTheme="minorHAnsi" w:cstheme="minorBidi"/>
                <w:sz w:val="22"/>
                <w:szCs w:val="22"/>
              </w:rPr>
              <w:t>budgets</w:t>
            </w:r>
            <w:proofErr w:type="gramEnd"/>
            <w:r w:rsidR="00A06222" w:rsidRPr="459762E7">
              <w:rPr>
                <w:rFonts w:asciiTheme="minorHAnsi" w:hAnsiTheme="minorHAnsi" w:cstheme="minorBidi"/>
                <w:sz w:val="22"/>
                <w:szCs w:val="22"/>
              </w:rPr>
              <w:t xml:space="preserve"> and resourcing. </w:t>
            </w:r>
          </w:p>
          <w:p w14:paraId="4E8E7BB3" w14:textId="77777777" w:rsidR="00A06222" w:rsidRPr="0052691E" w:rsidRDefault="00A06222" w:rsidP="0018753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Use appropriate project management tools and processes to coordinate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content production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, regularly reporting on progress, recognising </w:t>
            </w:r>
            <w:proofErr w:type="gramStart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>barriers</w:t>
            </w:r>
            <w:proofErr w:type="gramEnd"/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and finding effective solutions. </w:t>
            </w:r>
          </w:p>
          <w:p w14:paraId="4B2C52BA" w14:textId="3D8B64D2" w:rsidR="00A06222" w:rsidRPr="0052691E" w:rsidRDefault="00A06222" w:rsidP="6FB4F93B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6FB4F93B">
              <w:rPr>
                <w:rFonts w:asciiTheme="minorHAnsi" w:hAnsiTheme="minorHAnsi" w:cstheme="minorBidi"/>
                <w:sz w:val="22"/>
                <w:szCs w:val="22"/>
              </w:rPr>
              <w:t xml:space="preserve">Manage constructive and productive relationships with external suppliers such as creative, graphic design, print and digital agencies to ensure delivery of activities within agreed time and budget parameters. </w:t>
            </w:r>
          </w:p>
          <w:p w14:paraId="7D90B825" w14:textId="52E5F283" w:rsidR="00F65F32" w:rsidRPr="00C5168C" w:rsidRDefault="00F65F32" w:rsidP="00C5168C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5168C">
              <w:rPr>
                <w:rFonts w:asciiTheme="minorHAnsi" w:hAnsiTheme="minorHAnsi" w:cstheme="minorHAnsi"/>
                <w:b/>
                <w:bCs/>
                <w:sz w:val="22"/>
              </w:rPr>
              <w:t xml:space="preserve">Relationship management </w:t>
            </w:r>
          </w:p>
          <w:p w14:paraId="33F56D89" w14:textId="68169B4E" w:rsidR="00F65F32" w:rsidRPr="0052691E" w:rsidRDefault="00F65F32" w:rsidP="4A96612C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Build strong and effective relationships with other groups across the organisation and act as a key point of contact within the Marketing &amp; Brand </w:t>
            </w:r>
            <w:r w:rsidR="487BB2C8" w:rsidRPr="4A96612C">
              <w:rPr>
                <w:rFonts w:asciiTheme="minorHAnsi" w:hAnsiTheme="minorHAnsi" w:cstheme="minorBidi"/>
                <w:sz w:val="22"/>
                <w:szCs w:val="22"/>
              </w:rPr>
              <w:t>u</w:t>
            </w:r>
            <w:r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nit for </w:t>
            </w:r>
            <w:r w:rsidR="00F640F6" w:rsidRPr="4A96612C">
              <w:rPr>
                <w:rFonts w:asciiTheme="minorHAnsi" w:hAnsiTheme="minorHAnsi" w:cstheme="minorBidi"/>
                <w:sz w:val="22"/>
                <w:szCs w:val="22"/>
              </w:rPr>
              <w:t>content production</w:t>
            </w:r>
            <w:r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 support and advice.  </w:t>
            </w:r>
          </w:p>
          <w:p w14:paraId="6977F19D" w14:textId="6C6C26BD" w:rsidR="00F65F32" w:rsidRPr="0052691E" w:rsidRDefault="00B44289" w:rsidP="0018753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 xml:space="preserve">Ensure internal and external stakeholders are informed of new or </w:t>
            </w:r>
            <w:r w:rsidR="00EE38D6" w:rsidRPr="160D3A98">
              <w:rPr>
                <w:rFonts w:asciiTheme="minorHAnsi" w:hAnsiTheme="minorHAnsi" w:cstheme="minorBidi"/>
                <w:sz w:val="22"/>
                <w:szCs w:val="22"/>
              </w:rPr>
              <w:t>updated resources and content</w:t>
            </w:r>
            <w:r w:rsidR="00533599" w:rsidRPr="160D3A9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397D13DD" w14:textId="3B5FF85B" w:rsidR="00F65F32" w:rsidRPr="0052691E" w:rsidRDefault="00F65F32" w:rsidP="0018753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Proactively look inside and outside the organisation to identify </w:t>
            </w:r>
            <w:r w:rsidR="00EE38D6">
              <w:rPr>
                <w:rFonts w:asciiTheme="minorHAnsi" w:hAnsiTheme="minorHAnsi" w:cstheme="minorHAnsi"/>
                <w:sz w:val="22"/>
                <w:szCs w:val="22"/>
              </w:rPr>
              <w:t>new content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opportunities and to drive, monitor and analyse behaviour change.</w:t>
            </w:r>
          </w:p>
          <w:p w14:paraId="2737B7C8" w14:textId="344DB0A6" w:rsidR="00F65F32" w:rsidRPr="0052691E" w:rsidRDefault="00F65F32" w:rsidP="0018753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Work closely with the </w:t>
            </w:r>
            <w:r w:rsidR="0045741F">
              <w:rPr>
                <w:rFonts w:asciiTheme="minorHAnsi" w:hAnsiTheme="minorHAnsi" w:cstheme="minorHAnsi"/>
                <w:sz w:val="22"/>
                <w:szCs w:val="22"/>
              </w:rPr>
              <w:t>organisation</w:t>
            </w:r>
            <w:r w:rsidRPr="0052691E">
              <w:rPr>
                <w:rFonts w:asciiTheme="minorHAnsi" w:hAnsiTheme="minorHAnsi" w:cstheme="minorHAnsi"/>
                <w:sz w:val="22"/>
                <w:szCs w:val="22"/>
              </w:rPr>
              <w:t xml:space="preserve"> to ensure all content is safe, accurate and clinically sound. </w:t>
            </w:r>
          </w:p>
          <w:p w14:paraId="066B6F76" w14:textId="77777777" w:rsidR="00187536" w:rsidRPr="004670C9" w:rsidRDefault="00187536" w:rsidP="00187536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70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Community focus</w:t>
            </w:r>
          </w:p>
          <w:p w14:paraId="3A240BFC" w14:textId="68CA4635" w:rsidR="008B245F" w:rsidRDefault="008B245F" w:rsidP="0018753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t>Seek opportunities for input, consultation and codesign with our communities where appropriate to inform our work</w:t>
            </w:r>
            <w:r w:rsidR="003C15A1" w:rsidRPr="160D3A9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67F8DE4B" w14:textId="32F44B14" w:rsidR="004C219B" w:rsidRDefault="00187536" w:rsidP="0018753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Work closely with the Customer Experience unit to fully understand Beyond Blue’s audience and segmentation, and ensure content is community-centric and tailored according to </w:t>
            </w:r>
            <w:r w:rsidR="004C219B"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relevant </w:t>
            </w: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segments, </w:t>
            </w:r>
            <w:proofErr w:type="gramStart"/>
            <w:r w:rsidRPr="160D3A98">
              <w:rPr>
                <w:rFonts w:asciiTheme="minorHAnsi" w:hAnsiTheme="minorHAnsi" w:cstheme="minorBidi"/>
                <w:sz w:val="22"/>
                <w:szCs w:val="22"/>
              </w:rPr>
              <w:t>journeys</w:t>
            </w:r>
            <w:proofErr w:type="gramEnd"/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 and community insigh</w:t>
            </w:r>
            <w:r w:rsidR="004C219B" w:rsidRPr="160D3A98">
              <w:rPr>
                <w:rFonts w:asciiTheme="minorHAnsi" w:hAnsiTheme="minorHAnsi" w:cstheme="minorBidi"/>
                <w:sz w:val="22"/>
                <w:szCs w:val="22"/>
              </w:rPr>
              <w:t>ts</w:t>
            </w:r>
            <w:r w:rsidR="003C15A1" w:rsidRPr="160D3A9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763F07E9" w14:textId="09464605" w:rsidR="00187536" w:rsidRPr="00187536" w:rsidRDefault="00187536" w:rsidP="0018753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187536">
              <w:rPr>
                <w:rFonts w:asciiTheme="minorHAnsi" w:hAnsiTheme="minorHAnsi" w:cstheme="minorHAnsi"/>
                <w:sz w:val="22"/>
              </w:rPr>
              <w:t xml:space="preserve">In collaboration with other teams and units, use human-centred design principles in the design of all content materials, </w:t>
            </w:r>
            <w:proofErr w:type="gramStart"/>
            <w:r w:rsidRPr="00187536">
              <w:rPr>
                <w:rFonts w:asciiTheme="minorHAnsi" w:hAnsiTheme="minorHAnsi" w:cstheme="minorHAnsi"/>
                <w:sz w:val="22"/>
              </w:rPr>
              <w:t>activities</w:t>
            </w:r>
            <w:proofErr w:type="gramEnd"/>
            <w:r w:rsidRPr="00187536">
              <w:rPr>
                <w:rFonts w:asciiTheme="minorHAnsi" w:hAnsiTheme="minorHAnsi" w:cstheme="minorHAnsi"/>
                <w:sz w:val="22"/>
              </w:rPr>
              <w:t xml:space="preserve"> and initiatives.</w:t>
            </w:r>
          </w:p>
          <w:p w14:paraId="3AAFB2FE" w14:textId="4A428D99" w:rsidR="00F65F32" w:rsidRPr="004670C9" w:rsidRDefault="00F65F32" w:rsidP="00187536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70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Teamwork and leadership</w:t>
            </w:r>
          </w:p>
          <w:p w14:paraId="4CB6E619" w14:textId="20C1D53F" w:rsidR="0045741F" w:rsidRPr="0045741F" w:rsidRDefault="0045741F" w:rsidP="4A96612C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Work closely with </w:t>
            </w:r>
            <w:r w:rsidR="36B556B4"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Content </w:t>
            </w:r>
            <w:r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Writers </w:t>
            </w:r>
            <w:r w:rsidR="001979EB"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in the Studio to </w:t>
            </w:r>
            <w:r w:rsidR="0050577C" w:rsidRPr="4A96612C">
              <w:rPr>
                <w:rFonts w:asciiTheme="minorHAnsi" w:hAnsiTheme="minorHAnsi" w:cstheme="minorBidi"/>
                <w:sz w:val="22"/>
                <w:szCs w:val="22"/>
              </w:rPr>
              <w:t>ensure copy for digital content is engaging, relevant</w:t>
            </w:r>
            <w:r w:rsidR="006202A0"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, </w:t>
            </w:r>
            <w:r w:rsidR="0050577C"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suited to the </w:t>
            </w:r>
            <w:r w:rsidR="00097DC1" w:rsidRPr="4A96612C">
              <w:rPr>
                <w:rFonts w:asciiTheme="minorHAnsi" w:hAnsiTheme="minorHAnsi" w:cstheme="minorBidi"/>
                <w:sz w:val="22"/>
                <w:szCs w:val="22"/>
              </w:rPr>
              <w:t>format and channel</w:t>
            </w:r>
            <w:r w:rsidR="006202A0"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, and optimised for </w:t>
            </w:r>
            <w:r w:rsidR="005F5C53" w:rsidRPr="4A96612C">
              <w:rPr>
                <w:rFonts w:asciiTheme="minorHAnsi" w:hAnsiTheme="minorHAnsi" w:cstheme="minorBidi"/>
                <w:sz w:val="22"/>
                <w:szCs w:val="22"/>
              </w:rPr>
              <w:t>SEO</w:t>
            </w:r>
            <w:r w:rsidR="00097DC1"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. </w:t>
            </w:r>
            <w:r w:rsidR="0050577C"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14:paraId="6338E440" w14:textId="237EA61A" w:rsidR="007B4E05" w:rsidRPr="00B82E85" w:rsidRDefault="00F65F32" w:rsidP="00187536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B4E05">
              <w:rPr>
                <w:rFonts w:asciiTheme="minorHAnsi" w:hAnsiTheme="minorHAnsi" w:cstheme="minorHAnsi"/>
                <w:sz w:val="22"/>
                <w:szCs w:val="22"/>
              </w:rPr>
              <w:t xml:space="preserve">Collaborate with other teams and units within the Centre of Excellence to leverage the skills and experience available to successfully </w:t>
            </w:r>
            <w:r w:rsidR="007B4E05" w:rsidRPr="007B4E05">
              <w:rPr>
                <w:rFonts w:asciiTheme="minorHAnsi" w:hAnsiTheme="minorHAnsi" w:cstheme="minorHAnsi"/>
                <w:sz w:val="22"/>
                <w:szCs w:val="22"/>
              </w:rPr>
              <w:t xml:space="preserve">produce </w:t>
            </w:r>
            <w:r w:rsidR="007B4E05">
              <w:rPr>
                <w:rFonts w:asciiTheme="minorHAnsi" w:hAnsiTheme="minorHAnsi" w:cstheme="minorHAnsi"/>
                <w:sz w:val="22"/>
                <w:szCs w:val="22"/>
              </w:rPr>
              <w:t xml:space="preserve">content that meets organisational objectives. </w:t>
            </w:r>
          </w:p>
          <w:p w14:paraId="6437271A" w14:textId="1A6FD456" w:rsidR="00F65F32" w:rsidRPr="007B4E05" w:rsidRDefault="007B4E05" w:rsidP="007B4E05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Inn</w:t>
            </w:r>
            <w:r w:rsidR="00F65F32" w:rsidRPr="007B4E05">
              <w:rPr>
                <w:rFonts w:asciiTheme="minorHAnsi" w:hAnsiTheme="minorHAnsi" w:cstheme="minorHAnsi"/>
                <w:b/>
                <w:bCs/>
                <w:sz w:val="22"/>
              </w:rPr>
              <w:t>ovation and creativity</w:t>
            </w:r>
          </w:p>
          <w:p w14:paraId="089E7FC4" w14:textId="5FFF8E6C" w:rsidR="00363C4B" w:rsidRDefault="001E74BB" w:rsidP="004C219B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E95811">
              <w:rPr>
                <w:rFonts w:asciiTheme="minorHAnsi" w:hAnsiTheme="minorHAnsi" w:cstheme="minorHAnsi"/>
                <w:sz w:val="22"/>
                <w:szCs w:val="22"/>
              </w:rPr>
              <w:t xml:space="preserve">In collaboration with the Business Intelligence and Customer Experience units, actively monitor and evaluate </w:t>
            </w:r>
            <w:r w:rsidR="006B7A10">
              <w:rPr>
                <w:rFonts w:asciiTheme="minorHAnsi" w:hAnsiTheme="minorHAnsi" w:cstheme="minorHAnsi"/>
                <w:sz w:val="22"/>
                <w:szCs w:val="22"/>
              </w:rPr>
              <w:t xml:space="preserve">content </w:t>
            </w:r>
            <w:r w:rsidRPr="00E95811">
              <w:rPr>
                <w:rFonts w:asciiTheme="minorHAnsi" w:hAnsiTheme="minorHAnsi" w:cstheme="minorHAnsi"/>
                <w:sz w:val="22"/>
                <w:szCs w:val="22"/>
              </w:rPr>
              <w:t>activi</w:t>
            </w:r>
            <w:r w:rsidR="00367A3F">
              <w:rPr>
                <w:rFonts w:asciiTheme="minorHAnsi" w:hAnsiTheme="minorHAnsi" w:cstheme="minorHAnsi"/>
                <w:sz w:val="22"/>
                <w:szCs w:val="22"/>
              </w:rPr>
              <w:t xml:space="preserve">ty using data, </w:t>
            </w:r>
            <w:proofErr w:type="gramStart"/>
            <w:r w:rsidR="00367A3F">
              <w:rPr>
                <w:rFonts w:asciiTheme="minorHAnsi" w:hAnsiTheme="minorHAnsi" w:cstheme="minorHAnsi"/>
                <w:sz w:val="22"/>
                <w:szCs w:val="22"/>
              </w:rPr>
              <w:t>analytics</w:t>
            </w:r>
            <w:proofErr w:type="gramEnd"/>
            <w:r w:rsidR="00367A3F">
              <w:rPr>
                <w:rFonts w:asciiTheme="minorHAnsi" w:hAnsiTheme="minorHAnsi" w:cstheme="minorHAnsi"/>
                <w:sz w:val="22"/>
                <w:szCs w:val="22"/>
              </w:rPr>
              <w:t xml:space="preserve"> and research,</w:t>
            </w:r>
            <w:r w:rsidRPr="00E9581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B7A10">
              <w:rPr>
                <w:rFonts w:asciiTheme="minorHAnsi" w:hAnsiTheme="minorHAnsi" w:cstheme="minorHAnsi"/>
                <w:sz w:val="22"/>
                <w:szCs w:val="22"/>
              </w:rPr>
              <w:t>proactively generating</w:t>
            </w:r>
            <w:r w:rsidRPr="00E95811">
              <w:rPr>
                <w:rFonts w:asciiTheme="minorHAnsi" w:hAnsiTheme="minorHAnsi" w:cstheme="minorHAnsi"/>
                <w:sz w:val="22"/>
                <w:szCs w:val="22"/>
              </w:rPr>
              <w:t xml:space="preserve"> recommendations, improvements and optimisation.</w:t>
            </w:r>
          </w:p>
          <w:p w14:paraId="42B529EE" w14:textId="14986FD5" w:rsidR="00A242F8" w:rsidRPr="004C219B" w:rsidRDefault="00A242F8" w:rsidP="43BB281A">
            <w:pPr>
              <w:pStyle w:val="ListParagraph"/>
              <w:numPr>
                <w:ilvl w:val="0"/>
                <w:numId w:val="45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3BB281A">
              <w:rPr>
                <w:rFonts w:asciiTheme="minorHAnsi" w:hAnsiTheme="minorHAnsi" w:cstheme="minorBidi"/>
                <w:sz w:val="22"/>
                <w:szCs w:val="22"/>
              </w:rPr>
              <w:t xml:space="preserve">Regularly identify and share trending and relevant content pieces with the </w:t>
            </w:r>
            <w:r w:rsidR="4E7FC6E6" w:rsidRPr="43BB281A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Brand &amp; Marketing</w:t>
            </w:r>
            <w:r w:rsidR="005E7307" w:rsidRPr="43BB281A">
              <w:rPr>
                <w:rFonts w:asciiTheme="minorHAnsi" w:hAnsiTheme="minorHAnsi" w:cstheme="minorBidi"/>
                <w:sz w:val="22"/>
                <w:szCs w:val="22"/>
              </w:rPr>
              <w:t xml:space="preserve"> unit to strengthen Beyond Blue’s content offering. </w:t>
            </w:r>
          </w:p>
        </w:tc>
      </w:tr>
      <w:tr w:rsidR="00630536" w14:paraId="6D91BAF8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4823B3D" w14:textId="77777777" w:rsidR="003C268D" w:rsidRPr="0052691E" w:rsidRDefault="003C268D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Key behaviours</w:t>
            </w: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3277A55" w14:textId="77777777" w:rsidR="003C268D" w:rsidRPr="0052691E" w:rsidRDefault="003C268D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59" w:type="pct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CFBA726" w14:textId="48274212" w:rsidR="24D0DBBD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We are </w:t>
            </w:r>
            <w:r w:rsidR="24D0DBBD" w:rsidRPr="0052691E" w:rsidDel="00F07AEB">
              <w:rPr>
                <w:rFonts w:asciiTheme="minorHAnsi" w:hAnsiTheme="minorHAnsi" w:cstheme="minorBidi"/>
                <w:sz w:val="22"/>
                <w:szCs w:val="22"/>
              </w:rPr>
              <w:t>community</w:t>
            </w:r>
            <w:r w:rsidR="00F07AEB">
              <w:rPr>
                <w:rFonts w:asciiTheme="minorHAnsi" w:hAnsiTheme="minorHAnsi" w:cstheme="minorBidi"/>
                <w:sz w:val="22"/>
                <w:szCs w:val="22"/>
              </w:rPr>
              <w:t>-</w:t>
            </w:r>
            <w:r w:rsidR="24D0DBB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centric and </w:t>
            </w:r>
            <w:r w:rsidR="24D0DBBD" w:rsidRPr="160D3A98">
              <w:rPr>
                <w:rFonts w:asciiTheme="minorHAnsi" w:hAnsiTheme="minorHAnsi" w:cstheme="minorBidi"/>
                <w:sz w:val="22"/>
                <w:szCs w:val="22"/>
              </w:rPr>
              <w:t>focus</w:t>
            </w:r>
            <w:r w:rsidR="00F07AEB" w:rsidRPr="160D3A98">
              <w:rPr>
                <w:rFonts w:asciiTheme="minorHAnsi" w:hAnsiTheme="minorHAnsi" w:cstheme="minorBidi"/>
                <w:sz w:val="22"/>
                <w:szCs w:val="22"/>
              </w:rPr>
              <w:t>ed</w:t>
            </w:r>
            <w:r w:rsidR="24D0DBB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on solving problems, </w:t>
            </w:r>
            <w:proofErr w:type="gramStart"/>
            <w:r w:rsidR="24D0DBBD" w:rsidRPr="0052691E">
              <w:rPr>
                <w:rFonts w:asciiTheme="minorHAnsi" w:hAnsiTheme="minorHAnsi" w:cstheme="minorBidi"/>
                <w:sz w:val="22"/>
                <w:szCs w:val="22"/>
              </w:rPr>
              <w:t>listening</w:t>
            </w:r>
            <w:proofErr w:type="gramEnd"/>
            <w:r w:rsidR="24D0DBB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and adjusting plans to deliver better outcomes for the community</w:t>
            </w:r>
            <w:r w:rsidR="00F07AEB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1D1222FC" w14:textId="34B5A943" w:rsidR="007F5267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reate a sense of fun and light-heartedness,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and 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channel our energy and enthusiasm into meaningful work</w:t>
            </w:r>
            <w:r w:rsidR="00F07AEB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.</w:t>
            </w:r>
          </w:p>
          <w:p w14:paraId="1FB6B8C3" w14:textId="09F4A939" w:rsidR="004C32A0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create c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>lari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ty and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ensure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actions align to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strategy, 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so we can </w:t>
            </w:r>
            <w:r w:rsidR="004C32A0" w:rsidRPr="0052691E">
              <w:rPr>
                <w:rFonts w:asciiTheme="minorHAnsi" w:hAnsiTheme="minorHAnsi" w:cstheme="minorBidi"/>
                <w:sz w:val="22"/>
                <w:szCs w:val="22"/>
              </w:rPr>
              <w:t>prioritise our finite resources</w:t>
            </w:r>
            <w:r w:rsidR="00F07AEB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4B36F606" w14:textId="4E85B2AA" w:rsidR="00C52A8E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collaborate to p</w:t>
            </w:r>
            <w:r w:rsidR="00C52A8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rovid</w:t>
            </w:r>
            <w:r w:rsidR="004255D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e</w:t>
            </w:r>
            <w:r w:rsidR="00C52A8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solutions and options for feedback</w:t>
            </w:r>
            <w:r w:rsidR="00F07AEB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.</w:t>
            </w:r>
            <w:r w:rsidR="00C52A8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</w:t>
            </w:r>
          </w:p>
          <w:p w14:paraId="4C8D13A7" w14:textId="7A2405C3" w:rsidR="003C268D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a</w:t>
            </w:r>
            <w:r w:rsidR="00C872B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ctively </w:t>
            </w:r>
            <w:proofErr w:type="gramStart"/>
            <w:r w:rsidR="00C872BE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listen,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and</w:t>
            </w:r>
            <w:proofErr w:type="gramEnd"/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communicate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>openly and transparently</w:t>
            </w:r>
            <w:r w:rsidR="00F07AEB">
              <w:rPr>
                <w:rFonts w:asciiTheme="minorHAnsi" w:hAnsiTheme="minorHAnsi" w:cstheme="minorBidi"/>
                <w:sz w:val="22"/>
                <w:szCs w:val="22"/>
              </w:rPr>
              <w:t>.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14:paraId="0732F23C" w14:textId="52FE1129" w:rsidR="00D30394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b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>uild relationships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4255DE" w:rsidRPr="0052691E">
              <w:rPr>
                <w:rFonts w:asciiTheme="minorHAnsi" w:hAnsiTheme="minorHAnsi" w:cstheme="minorBidi"/>
                <w:sz w:val="22"/>
                <w:szCs w:val="22"/>
              </w:rPr>
              <w:t>internally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3C268D" w:rsidRPr="0052691E">
              <w:rPr>
                <w:rFonts w:asciiTheme="minorHAnsi" w:hAnsiTheme="minorHAnsi" w:cstheme="minorBidi"/>
                <w:sz w:val="22"/>
                <w:szCs w:val="22"/>
              </w:rPr>
              <w:t>partner with the whole organisation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on shared goals, </w:t>
            </w:r>
            <w:r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problems,</w:t>
            </w:r>
            <w:r w:rsidR="007F5267" w:rsidRPr="0052691E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and solutions</w:t>
            </w:r>
            <w:r w:rsidR="00F07AEB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.</w:t>
            </w:r>
          </w:p>
          <w:p w14:paraId="7B16C78A" w14:textId="77E52D87" w:rsidR="00D30394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 build relationships externally and partner with</w:t>
            </w:r>
            <w:r w:rsidR="00D30394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943AB6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key external </w:t>
            </w:r>
            <w:r w:rsidR="00D30394" w:rsidRPr="0052691E">
              <w:rPr>
                <w:rFonts w:asciiTheme="minorHAnsi" w:hAnsiTheme="minorHAnsi" w:cstheme="minorBidi"/>
                <w:sz w:val="22"/>
                <w:szCs w:val="22"/>
              </w:rPr>
              <w:t>stakeholder</w:t>
            </w:r>
            <w:r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s </w:t>
            </w:r>
            <w:r w:rsidR="00943AB6" w:rsidRPr="0052691E">
              <w:rPr>
                <w:rFonts w:asciiTheme="minorHAnsi" w:hAnsiTheme="minorHAnsi" w:cstheme="minorBidi"/>
                <w:sz w:val="22"/>
                <w:szCs w:val="22"/>
              </w:rPr>
              <w:t>for the benefit of the community</w:t>
            </w:r>
            <w:r w:rsidR="00F07AEB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5B37C269" w14:textId="2E1099DE" w:rsidR="00D30394" w:rsidRPr="0052691E" w:rsidRDefault="00D15C44" w:rsidP="00526781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Theme="minorHAnsi" w:hAnsiTheme="minorHAnsi" w:cstheme="minorBidi"/>
                <w:sz w:val="22"/>
                <w:szCs w:val="22"/>
              </w:rPr>
            </w:pPr>
            <w:r w:rsidRPr="0052691E">
              <w:rPr>
                <w:rFonts w:asciiTheme="minorHAnsi" w:hAnsiTheme="minorHAnsi" w:cstheme="minorBidi"/>
                <w:sz w:val="22"/>
                <w:szCs w:val="22"/>
              </w:rPr>
              <w:t>We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adapt, </w:t>
            </w:r>
            <w:proofErr w:type="gramStart"/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>flex</w:t>
            </w:r>
            <w:proofErr w:type="gramEnd"/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A6732E" w:rsidRPr="0052691E">
              <w:rPr>
                <w:rFonts w:asciiTheme="minorHAnsi" w:hAnsiTheme="minorHAnsi" w:cstheme="minorBidi"/>
                <w:sz w:val="22"/>
                <w:szCs w:val="22"/>
              </w:rPr>
              <w:t xml:space="preserve">take an agile approach to </w:t>
            </w:r>
            <w:r w:rsidR="00E50679" w:rsidRPr="0052691E">
              <w:rPr>
                <w:rFonts w:asciiTheme="minorHAnsi" w:hAnsiTheme="minorHAnsi" w:cstheme="minorBidi"/>
                <w:sz w:val="22"/>
                <w:szCs w:val="22"/>
              </w:rPr>
              <w:t>plans to meet community need</w:t>
            </w:r>
            <w:r w:rsidR="00F07AEB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</w:tc>
      </w:tr>
      <w:tr w:rsidR="00630536" w14:paraId="503C78F2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C350B61" w14:textId="77777777" w:rsidR="00363C4B" w:rsidRPr="0052691E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Qualifications and k</w:t>
            </w:r>
            <w:r w:rsidR="00C60A96"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ey selection criteria</w:t>
            </w: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A02635A" w14:textId="77777777" w:rsidR="00363C4B" w:rsidRPr="0052691E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59" w:type="pct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7538CC0" w14:textId="4619AF8B" w:rsidR="0052691E" w:rsidRPr="00264754" w:rsidRDefault="0052691E" w:rsidP="0052691E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7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Qualifications and </w:t>
            </w:r>
            <w:r w:rsidR="00264754" w:rsidRPr="002647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technical skills</w:t>
            </w:r>
          </w:p>
          <w:p w14:paraId="3B4B7FB6" w14:textId="33803D3D" w:rsidR="0052691E" w:rsidRPr="0052691E" w:rsidRDefault="0052691E" w:rsidP="0052691E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t>Tertiary qualification in</w:t>
            </w:r>
            <w:r w:rsidR="008B245F"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 media, production, </w:t>
            </w:r>
            <w:proofErr w:type="gramStart"/>
            <w:r w:rsidR="008B245F" w:rsidRPr="160D3A98">
              <w:rPr>
                <w:rFonts w:asciiTheme="minorHAnsi" w:hAnsiTheme="minorHAnsi" w:cstheme="minorBidi"/>
                <w:sz w:val="22"/>
                <w:szCs w:val="22"/>
              </w:rPr>
              <w:t>communications</w:t>
            </w:r>
            <w:proofErr w:type="gramEnd"/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 or other relevant discipline</w:t>
            </w:r>
            <w:r w:rsidR="00F07AEB" w:rsidRPr="160D3A9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7FAE00DF" w14:textId="74E91D04" w:rsidR="006558E3" w:rsidRDefault="0052691E" w:rsidP="0052691E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Experience in a similar </w:t>
            </w:r>
            <w:r w:rsidR="00097DC1"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digital content </w:t>
            </w:r>
            <w:r w:rsidR="008B245F" w:rsidRPr="160D3A98">
              <w:rPr>
                <w:rFonts w:asciiTheme="minorHAnsi" w:hAnsiTheme="minorHAnsi" w:cstheme="minorBidi"/>
                <w:sz w:val="22"/>
                <w:szCs w:val="22"/>
              </w:rPr>
              <w:t>production</w:t>
            </w: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 role</w:t>
            </w:r>
            <w:r w:rsidR="00E61DEC"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F07AEB"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– </w:t>
            </w:r>
            <w:r w:rsidR="00E61DEC" w:rsidRPr="160D3A98">
              <w:rPr>
                <w:rFonts w:asciiTheme="minorHAnsi" w:hAnsiTheme="minorHAnsi" w:cstheme="minorBidi"/>
                <w:sz w:val="22"/>
                <w:szCs w:val="22"/>
              </w:rPr>
              <w:t>in-house or agency</w:t>
            </w:r>
            <w:r w:rsidR="00F07AEB" w:rsidRPr="160D3A9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29975D9F" w14:textId="5033C42C" w:rsidR="0052691E" w:rsidRPr="00264754" w:rsidRDefault="00627FE7" w:rsidP="1D6B4C48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D6B4C48">
              <w:rPr>
                <w:rFonts w:asciiTheme="minorHAnsi" w:hAnsiTheme="minorHAnsi" w:cstheme="minorBidi"/>
                <w:sz w:val="22"/>
                <w:szCs w:val="22"/>
              </w:rPr>
              <w:t>High-level t</w:t>
            </w:r>
            <w:r w:rsidR="005B6FD4" w:rsidRPr="1D6B4C48">
              <w:rPr>
                <w:rFonts w:asciiTheme="minorHAnsi" w:hAnsiTheme="minorHAnsi" w:cstheme="minorBidi"/>
                <w:sz w:val="22"/>
                <w:szCs w:val="22"/>
              </w:rPr>
              <w:t>echnical skills</w:t>
            </w:r>
            <w:r w:rsidR="0012231F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, including </w:t>
            </w:r>
            <w:r w:rsidR="005B6FD4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in Adobe </w:t>
            </w:r>
            <w:r w:rsidR="00BA0B71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Creative </w:t>
            </w:r>
            <w:r w:rsidR="005B6FD4" w:rsidRPr="1D6B4C48">
              <w:rPr>
                <w:rFonts w:asciiTheme="minorHAnsi" w:hAnsiTheme="minorHAnsi" w:cstheme="minorBidi"/>
                <w:sz w:val="22"/>
                <w:szCs w:val="22"/>
              </w:rPr>
              <w:t>Suite (InDesign, Photoshop, Premiere Pro, Audition, and Illustrator)</w:t>
            </w:r>
            <w:r w:rsidR="00F07AEB" w:rsidRPr="1D6B4C4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7820D16A" w14:textId="16557954" w:rsidR="0052691E" w:rsidRPr="00264754" w:rsidRDefault="232FCB66" w:rsidP="4A96612C">
            <w:pPr>
              <w:pStyle w:val="ListParagraph"/>
              <w:numPr>
                <w:ilvl w:val="0"/>
                <w:numId w:val="42"/>
              </w:numPr>
              <w:rPr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lastRenderedPageBreak/>
              <w:t>Experience</w:t>
            </w:r>
            <w:r w:rsidRPr="4A96612C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12231F">
              <w:rPr>
                <w:rFonts w:asciiTheme="minorHAnsi" w:hAnsiTheme="minorHAnsi" w:cstheme="minorBidi"/>
                <w:sz w:val="22"/>
                <w:szCs w:val="22"/>
              </w:rPr>
              <w:t xml:space="preserve">using </w:t>
            </w:r>
            <w:r w:rsidRPr="4A96612C">
              <w:rPr>
                <w:rFonts w:asciiTheme="minorHAnsi" w:hAnsiTheme="minorHAnsi" w:cstheme="minorBidi"/>
                <w:sz w:val="22"/>
                <w:szCs w:val="22"/>
              </w:rPr>
              <w:t>a Content Management System</w:t>
            </w:r>
            <w:r w:rsidR="00F07AEB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1E0ED8B4" w14:textId="7A5CC801" w:rsidR="0052691E" w:rsidRPr="00264754" w:rsidRDefault="00BA0B71" w:rsidP="0052691E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Digital content production</w:t>
            </w:r>
          </w:p>
          <w:p w14:paraId="3955F4A1" w14:textId="35FE4F21" w:rsidR="005C53DB" w:rsidRDefault="0052691E" w:rsidP="6FB4F93B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6FB4F93B">
              <w:rPr>
                <w:rFonts w:asciiTheme="minorHAnsi" w:hAnsiTheme="minorHAnsi" w:cstheme="minorBidi"/>
                <w:sz w:val="22"/>
                <w:szCs w:val="22"/>
              </w:rPr>
              <w:t xml:space="preserve">Highly developed </w:t>
            </w:r>
            <w:r w:rsidR="00A71DBD" w:rsidRPr="6FB4F93B">
              <w:rPr>
                <w:rFonts w:asciiTheme="minorHAnsi" w:hAnsiTheme="minorHAnsi" w:cstheme="minorBidi"/>
                <w:sz w:val="22"/>
                <w:szCs w:val="22"/>
              </w:rPr>
              <w:t>digital content creation</w:t>
            </w:r>
            <w:r w:rsidRPr="6FB4F93B">
              <w:rPr>
                <w:rFonts w:asciiTheme="minorHAnsi" w:hAnsiTheme="minorHAnsi" w:cstheme="minorBidi"/>
                <w:sz w:val="22"/>
                <w:szCs w:val="22"/>
              </w:rPr>
              <w:t xml:space="preserve"> skills, including</w:t>
            </w:r>
            <w:r w:rsidR="005C53DB" w:rsidRPr="6FB4F93B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12231F" w:rsidRPr="6FB4F93B">
              <w:rPr>
                <w:rFonts w:asciiTheme="minorHAnsi" w:hAnsiTheme="minorHAnsi" w:cstheme="minorBidi"/>
                <w:sz w:val="22"/>
                <w:szCs w:val="22"/>
              </w:rPr>
              <w:t xml:space="preserve">the </w:t>
            </w:r>
            <w:r w:rsidR="005C53DB" w:rsidRPr="6FB4F93B">
              <w:rPr>
                <w:rFonts w:asciiTheme="minorHAnsi" w:hAnsiTheme="minorHAnsi" w:cstheme="minorBidi"/>
                <w:sz w:val="22"/>
                <w:szCs w:val="22"/>
              </w:rPr>
              <w:t>ability to write, create, edit and post-produce</w:t>
            </w:r>
            <w:r w:rsidR="002C58AD" w:rsidRPr="6FB4F93B">
              <w:rPr>
                <w:rFonts w:asciiTheme="minorHAnsi" w:hAnsiTheme="minorHAnsi" w:cstheme="minorBidi"/>
                <w:sz w:val="22"/>
                <w:szCs w:val="22"/>
              </w:rPr>
              <w:t xml:space="preserve"> a range of</w:t>
            </w:r>
            <w:r w:rsidR="005C53DB" w:rsidRPr="6FB4F93B">
              <w:rPr>
                <w:rFonts w:asciiTheme="minorHAnsi" w:hAnsiTheme="minorHAnsi" w:cstheme="minorBidi"/>
                <w:sz w:val="22"/>
                <w:szCs w:val="22"/>
              </w:rPr>
              <w:t xml:space="preserve"> digital </w:t>
            </w:r>
            <w:r w:rsidR="002C58AD" w:rsidRPr="6FB4F93B">
              <w:rPr>
                <w:rFonts w:asciiTheme="minorHAnsi" w:hAnsiTheme="minorHAnsi" w:cstheme="minorBidi"/>
                <w:sz w:val="22"/>
                <w:szCs w:val="22"/>
              </w:rPr>
              <w:t>assets</w:t>
            </w:r>
            <w:r w:rsidR="00F07AEB" w:rsidRPr="6FB4F93B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3A9C3B58" w14:textId="0FB31849" w:rsidR="0052691E" w:rsidRPr="0052691E" w:rsidRDefault="005C53DB" w:rsidP="1D6B4C48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D6B4C48">
              <w:rPr>
                <w:rFonts w:asciiTheme="minorHAnsi" w:hAnsiTheme="minorHAnsi" w:cstheme="minorBidi"/>
                <w:sz w:val="22"/>
                <w:szCs w:val="22"/>
              </w:rPr>
              <w:t>E</w:t>
            </w:r>
            <w:r w:rsidR="0052691E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xperience </w:t>
            </w:r>
            <w:r w:rsidR="00DC6A2E" w:rsidRPr="1D6B4C48">
              <w:rPr>
                <w:rFonts w:asciiTheme="minorHAnsi" w:hAnsiTheme="minorHAnsi" w:cstheme="minorBidi"/>
                <w:sz w:val="22"/>
                <w:szCs w:val="22"/>
              </w:rPr>
              <w:t>creating</w:t>
            </w:r>
            <w:r w:rsidR="00B20E6A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0025293" w:rsidRPr="1D6B4C48">
              <w:rPr>
                <w:rFonts w:asciiTheme="minorHAnsi" w:hAnsiTheme="minorHAnsi" w:cstheme="minorBidi"/>
                <w:sz w:val="22"/>
                <w:szCs w:val="22"/>
              </w:rPr>
              <w:t>valuable, relevant,</w:t>
            </w:r>
            <w:r w:rsidR="0012231F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="00025293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consistent content </w:t>
            </w:r>
            <w:r w:rsidR="00266271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for a clearly defined audience, across a range of </w:t>
            </w:r>
            <w:r w:rsidR="00DC6A2E" w:rsidRPr="1D6B4C48">
              <w:rPr>
                <w:rFonts w:asciiTheme="minorHAnsi" w:hAnsiTheme="minorHAnsi" w:cstheme="minorBidi"/>
                <w:sz w:val="22"/>
                <w:szCs w:val="22"/>
              </w:rPr>
              <w:t>digital formats</w:t>
            </w:r>
            <w:r w:rsidR="00F07AEB" w:rsidRPr="1D6B4C48">
              <w:rPr>
                <w:rFonts w:asciiTheme="minorHAnsi" w:hAnsiTheme="minorHAnsi" w:cstheme="minorBidi"/>
                <w:sz w:val="22"/>
                <w:szCs w:val="22"/>
              </w:rPr>
              <w:t>.</w:t>
            </w:r>
            <w:r w:rsidR="00B20E6A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14:paraId="6BE01CA3" w14:textId="4AFF7FED" w:rsidR="0052691E" w:rsidRPr="00264754" w:rsidRDefault="0052691E" w:rsidP="1D6B4C48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Experience </w:t>
            </w:r>
            <w:r w:rsidR="0AA40FA3" w:rsidRPr="1D6B4C48">
              <w:rPr>
                <w:rFonts w:asciiTheme="minorHAnsi" w:hAnsiTheme="minorHAnsi" w:cstheme="minorBidi"/>
                <w:sz w:val="22"/>
                <w:szCs w:val="22"/>
              </w:rPr>
              <w:t>recommending</w:t>
            </w:r>
            <w:r w:rsidR="13AA3B1D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, </w:t>
            </w:r>
            <w:r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developing, and delivering tailored </w:t>
            </w:r>
            <w:r w:rsidR="001420CE"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content </w:t>
            </w:r>
            <w:r w:rsidR="1D854257" w:rsidRPr="1D6B4C48">
              <w:rPr>
                <w:rFonts w:asciiTheme="minorHAnsi" w:hAnsiTheme="minorHAnsi" w:cstheme="minorBidi"/>
                <w:sz w:val="22"/>
                <w:szCs w:val="22"/>
              </w:rPr>
              <w:t>materials and formats</w:t>
            </w:r>
            <w:r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 for a range of purposes and audiences</w:t>
            </w:r>
            <w:r w:rsidR="00F07AEB" w:rsidRPr="1D6B4C4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0FB78677" w14:textId="49FCE268" w:rsidR="0052691E" w:rsidRPr="00264754" w:rsidRDefault="0052691E" w:rsidP="0052691E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7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Project management</w:t>
            </w:r>
          </w:p>
          <w:p w14:paraId="0EAE306A" w14:textId="53196BB8" w:rsidR="0052691E" w:rsidRPr="0052691E" w:rsidRDefault="0052691E" w:rsidP="0052691E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t>Demonstrated experience contributing to multiple projects, including the ability to utilise systems to track progress and see interdependencies</w:t>
            </w:r>
            <w:r w:rsidR="0012231F" w:rsidRPr="160D3A9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4B841A4A" w14:textId="49ACFEFB" w:rsidR="0052691E" w:rsidRPr="0052691E" w:rsidRDefault="0052691E" w:rsidP="05A4F9DB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D6B4C48">
              <w:rPr>
                <w:rFonts w:asciiTheme="minorHAnsi" w:hAnsiTheme="minorHAnsi" w:cstheme="minorBidi"/>
                <w:sz w:val="22"/>
                <w:szCs w:val="22"/>
              </w:rPr>
              <w:t>Highly developed time management, prioritisation, and organisational skills, with the ability to work flexibly and meet tight deadlines</w:t>
            </w:r>
            <w:r w:rsidR="00F07AEB" w:rsidRPr="1D6B4C4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6E5629F1" w14:textId="0DA02726" w:rsidR="007F32DE" w:rsidRPr="007F32DE" w:rsidRDefault="007F32DE" w:rsidP="05A4F9DB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05A4F9DB">
              <w:rPr>
                <w:rFonts w:asciiTheme="minorHAnsi" w:hAnsiTheme="minorHAnsi" w:cstheme="minorBidi"/>
                <w:sz w:val="22"/>
                <w:szCs w:val="22"/>
              </w:rPr>
              <w:t>Strong understanding of creative and production processes for digital content.</w:t>
            </w:r>
          </w:p>
          <w:p w14:paraId="25F1632C" w14:textId="69EA68D2" w:rsidR="0052691E" w:rsidRPr="00264754" w:rsidRDefault="0052691E" w:rsidP="0052691E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7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Relationship management </w:t>
            </w:r>
          </w:p>
          <w:p w14:paraId="3876641B" w14:textId="0BAC71EC" w:rsidR="0052691E" w:rsidRPr="0052691E" w:rsidRDefault="0052691E" w:rsidP="0052691E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Experience providing </w:t>
            </w:r>
            <w:r w:rsidR="005F5F87" w:rsidRPr="160D3A98">
              <w:rPr>
                <w:rFonts w:asciiTheme="minorHAnsi" w:hAnsiTheme="minorHAnsi" w:cstheme="minorBidi"/>
                <w:sz w:val="22"/>
                <w:szCs w:val="22"/>
              </w:rPr>
              <w:t>content and production advice</w:t>
            </w: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 and support to stakeholders and partners, including understanding their needs, keeping them informed and responding to issues</w:t>
            </w:r>
            <w:r w:rsidR="00F07AEB" w:rsidRPr="160D3A9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30EB2079" w14:textId="74C5CD42" w:rsidR="0052691E" w:rsidRPr="0052691E" w:rsidRDefault="0052691E" w:rsidP="1D6B4C48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D6B4C48">
              <w:rPr>
                <w:rFonts w:asciiTheme="minorHAnsi" w:hAnsiTheme="minorHAnsi" w:cstheme="minorBidi"/>
                <w:sz w:val="22"/>
                <w:szCs w:val="22"/>
              </w:rPr>
              <w:t>Ability to effectively manage external suppliers, including providing effective briefs, guidance, and feedback</w:t>
            </w:r>
            <w:r w:rsidR="00F07AEB" w:rsidRPr="1D6B4C48">
              <w:rPr>
                <w:rFonts w:asciiTheme="minorHAnsi" w:hAnsiTheme="minorHAnsi" w:cstheme="minorBidi"/>
                <w:sz w:val="22"/>
                <w:szCs w:val="22"/>
              </w:rPr>
              <w:t>.</w:t>
            </w:r>
            <w:r w:rsidRPr="1D6B4C48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14:paraId="4749926E" w14:textId="654D8186" w:rsidR="0052691E" w:rsidRPr="0052691E" w:rsidRDefault="0052691E" w:rsidP="0052691E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t>Ability to constructively investigate issues and recommend options for resolution</w:t>
            </w:r>
            <w:r w:rsidR="00F07AEB" w:rsidRPr="160D3A9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6C8362F2" w14:textId="3AA6D0E2" w:rsidR="0052691E" w:rsidRPr="00264754" w:rsidRDefault="0052691E" w:rsidP="0052691E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7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Teamwork and leadership </w:t>
            </w:r>
          </w:p>
          <w:p w14:paraId="0777C7B7" w14:textId="757B5B2C" w:rsidR="0052691E" w:rsidRPr="0052691E" w:rsidRDefault="0052691E" w:rsidP="0052691E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Experience working as a </w:t>
            </w:r>
            <w:r w:rsidR="00F07AEB"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content production </w:t>
            </w:r>
            <w:r w:rsidRPr="160D3A98">
              <w:rPr>
                <w:rFonts w:asciiTheme="minorHAnsi" w:hAnsiTheme="minorHAnsi" w:cstheme="minorBidi"/>
                <w:sz w:val="22"/>
                <w:szCs w:val="22"/>
              </w:rPr>
              <w:t>representative on cross-functional project teams to deliver organisation-wide outcomes</w:t>
            </w:r>
            <w:r w:rsidR="00FF0161" w:rsidRPr="160D3A98">
              <w:rPr>
                <w:rFonts w:asciiTheme="minorHAnsi" w:hAnsiTheme="minorHAnsi" w:cstheme="minorBidi"/>
                <w:sz w:val="22"/>
                <w:szCs w:val="22"/>
              </w:rPr>
              <w:t>.</w:t>
            </w: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14:paraId="19357D3E" w14:textId="22A29AE4" w:rsidR="0052691E" w:rsidRPr="0052691E" w:rsidRDefault="0052691E" w:rsidP="0052691E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t>Ability to actively seek and positively receive input from others and make changes based on feedback</w:t>
            </w:r>
            <w:r w:rsidR="00FF0161" w:rsidRPr="160D3A98">
              <w:rPr>
                <w:rFonts w:asciiTheme="minorHAnsi" w:hAnsiTheme="minorHAnsi" w:cstheme="minorBidi"/>
                <w:sz w:val="22"/>
                <w:szCs w:val="22"/>
              </w:rPr>
              <w:t>.</w:t>
            </w: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14:paraId="34126B1F" w14:textId="5AA9468A" w:rsidR="0052691E" w:rsidRPr="00264754" w:rsidRDefault="0052691E" w:rsidP="0052691E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7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Innovation and creativity </w:t>
            </w:r>
          </w:p>
          <w:p w14:paraId="41A4558F" w14:textId="14BD8E83" w:rsidR="0052691E" w:rsidRPr="0052691E" w:rsidRDefault="0052691E" w:rsidP="0052691E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Proven experience developing </w:t>
            </w:r>
            <w:r w:rsidR="00A507EB" w:rsidRPr="160D3A98">
              <w:rPr>
                <w:rFonts w:asciiTheme="minorHAnsi" w:hAnsiTheme="minorHAnsi" w:cstheme="minorBidi"/>
                <w:sz w:val="22"/>
                <w:szCs w:val="22"/>
              </w:rPr>
              <w:t>content that is</w:t>
            </w: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 innovative and creative yet rooted in evidence and a deep understanding of the audience</w:t>
            </w:r>
            <w:r w:rsidR="00FF0161" w:rsidRPr="160D3A9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58732BDC" w14:textId="4710E78B" w:rsidR="0052691E" w:rsidRPr="0052691E" w:rsidRDefault="0052691E" w:rsidP="0052691E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t>Ability to question current practice and identify improvement opportunities</w:t>
            </w:r>
            <w:r w:rsidR="00FF0161" w:rsidRPr="160D3A9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556679C0" w14:textId="2E195275" w:rsidR="0052691E" w:rsidRPr="00264754" w:rsidRDefault="0052691E" w:rsidP="0052691E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7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Community focus</w:t>
            </w:r>
          </w:p>
          <w:p w14:paraId="14DEA2BA" w14:textId="6E8FA2EC" w:rsidR="000F3F68" w:rsidRDefault="0052691E" w:rsidP="0052691E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Understanding of the key principles of human-centred design in developing </w:t>
            </w:r>
            <w:r w:rsidR="00A507EB" w:rsidRPr="160D3A98">
              <w:rPr>
                <w:rFonts w:asciiTheme="minorHAnsi" w:hAnsiTheme="minorHAnsi" w:cstheme="minorBidi"/>
                <w:sz w:val="22"/>
                <w:szCs w:val="22"/>
              </w:rPr>
              <w:t>content</w:t>
            </w: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 materials, and experience tailoring </w:t>
            </w:r>
            <w:r w:rsidR="00A507EB" w:rsidRPr="160D3A98">
              <w:rPr>
                <w:rFonts w:asciiTheme="minorHAnsi" w:hAnsiTheme="minorHAnsi" w:cstheme="minorBidi"/>
                <w:sz w:val="22"/>
                <w:szCs w:val="22"/>
              </w:rPr>
              <w:t>content</w:t>
            </w:r>
            <w:r w:rsidRPr="160D3A98">
              <w:rPr>
                <w:rFonts w:asciiTheme="minorHAnsi" w:hAnsiTheme="minorHAnsi" w:cstheme="minorBidi"/>
                <w:sz w:val="22"/>
                <w:szCs w:val="22"/>
              </w:rPr>
              <w:t xml:space="preserve"> to the needs of the audience</w:t>
            </w:r>
            <w:r w:rsidR="00FF0161" w:rsidRPr="160D3A9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7366196F" w14:textId="74496AA0" w:rsidR="00F40E62" w:rsidRPr="0052691E" w:rsidRDefault="00F40E62" w:rsidP="0052691E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Working knowledge of UX principles and their application to content production. </w:t>
            </w:r>
          </w:p>
        </w:tc>
      </w:tr>
      <w:tr w:rsidR="00630536" w14:paraId="7618F3FA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4F42385" w14:textId="33FCF7C4" w:rsidR="0099690D" w:rsidRPr="0052691E" w:rsidRDefault="00F22831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Core capabilities</w:t>
            </w: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5038EAA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184D408" w14:textId="0BEB78A0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Community voice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484F86F" w14:textId="6127618D" w:rsidR="0099690D" w:rsidRPr="0052691E" w:rsidRDefault="0099690D" w:rsidP="5B1F232E">
            <w:pPr>
              <w:spacing w:before="240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Capture community insights, ensure community insights inform our wor</w:t>
            </w:r>
            <w:r w:rsidR="26EEE307"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k</w:t>
            </w:r>
            <w:r w:rsidR="00FF016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.</w:t>
            </w:r>
          </w:p>
        </w:tc>
      </w:tr>
      <w:tr w:rsidR="00630536" w14:paraId="68C6437C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45A815C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F2190BE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5BABF8F" w14:textId="65EEE35B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Community awareness &amp; system change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853B894" w14:textId="6261AB28" w:rsidR="0099690D" w:rsidRPr="0052691E" w:rsidRDefault="0099690D" w:rsidP="003E6D1E">
            <w:pPr>
              <w:spacing w:before="240"/>
              <w:rPr>
                <w:rFonts w:asciiTheme="minorHAnsi" w:hAnsiTheme="minorHAnsi" w:cstheme="minorBidi"/>
                <w:b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Shift to a </w:t>
            </w:r>
            <w:r w:rsidRPr="0052691E" w:rsidDel="0012231F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community</w:t>
            </w:r>
            <w:r w:rsidR="0012231F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-</w:t>
            </w: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centric way of operating, with the community and the need for system change informing how we work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  <w:r w:rsidR="00FF016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.</w:t>
            </w:r>
          </w:p>
        </w:tc>
      </w:tr>
      <w:tr w:rsidR="00630536" w14:paraId="417C76B6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CC5CFD4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BC2C844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A89A0C9" w14:textId="2D451043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Digital Capability Big Blue Door delivery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CEA0ED1" w14:textId="574C980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Increase our impact and reach across the community, and better understand and respond to community need and deliver personalised support informed by community insights and data. 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630536" w14:paraId="47323AC9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977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ED97C99" w14:textId="23DD1DC3" w:rsidR="23E349CC" w:rsidRDefault="23E349CC" w:rsidP="23E349CC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224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166DAF5" w14:textId="05D15B02" w:rsidR="23E349CC" w:rsidRDefault="23E349CC" w:rsidP="23E349CC">
            <w:pPr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2329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EBA6388" w14:textId="36EF32F6" w:rsidR="23E349CC" w:rsidRDefault="23E349CC" w:rsidP="23E349CC">
            <w:pPr>
              <w:rPr>
                <w:rFonts w:ascii="Calibri" w:eastAsia="Times New Roman" w:hAnsi="Calibri" w:cs="Calibri"/>
                <w:i/>
                <w:iCs/>
                <w:color w:val="000000" w:themeColor="text1"/>
                <w:sz w:val="22"/>
                <w:szCs w:val="22"/>
              </w:rPr>
            </w:pPr>
          </w:p>
        </w:tc>
        <w:tc>
          <w:tcPr>
            <w:tcW w:w="5113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0B32B49" w14:textId="7F07C06B" w:rsidR="23E349CC" w:rsidRDefault="23E349CC" w:rsidP="23E349CC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00630536" w14:paraId="1BB60D47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69B97C2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A19BDE0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8961065" w14:textId="76079E55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Agile Leadership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FFFBA40" w14:textId="30713829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Respond in a shorter </w:t>
            </w:r>
            <w:proofErr w:type="gramStart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period of time</w:t>
            </w:r>
            <w:proofErr w:type="gramEnd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 and to enable more flexible and adaptable utilisation of resources </w:t>
            </w: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lastRenderedPageBreak/>
              <w:t>across the organisation. It also enables us to embed our Ways of Working culture. </w:t>
            </w: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630536" w14:paraId="483E1F22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6B1EDB10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9C6F338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06D6F4F" w14:textId="1F0F1DD0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Sustainable &amp; diverse funding sources and supporting social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0153D383" w14:textId="14450211" w:rsidR="0099690D" w:rsidRPr="0052691E" w:rsidRDefault="0099690D" w:rsidP="003E6D1E">
            <w:pPr>
              <w:spacing w:before="240"/>
              <w:rPr>
                <w:rFonts w:asciiTheme="minorHAnsi" w:hAnsiTheme="minorHAnsi" w:cstheme="minorBidi"/>
                <w:b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Develop a sustainable and diverse funding base, that strengthens our culture of philanthropy. We will invest and spend wisely, and plan for the longer </w:t>
            </w:r>
            <w:r w:rsidRPr="0052691E" w:rsidDel="00FF0161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term</w:t>
            </w:r>
            <w:r w:rsidR="008117ED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.</w:t>
            </w:r>
          </w:p>
        </w:tc>
      </w:tr>
      <w:tr w:rsidR="00630536" w14:paraId="4F907D18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6857AEB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9C9727F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203A45E9" w14:textId="4E94A70F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Best governance and demonstrating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7698B1F7" w14:textId="23A7CF73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Balances stability and strong oversight, with dynamic decision-making processes that support responsive ways of working. We will measure our success – and our learnings – and share our insights with donors, </w:t>
            </w:r>
            <w:proofErr w:type="gramStart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philanthropists</w:t>
            </w:r>
            <w:proofErr w:type="gramEnd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 and government supporters</w:t>
            </w:r>
            <w:r w:rsidR="008117ED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.</w:t>
            </w:r>
          </w:p>
        </w:tc>
      </w:tr>
      <w:tr w:rsidR="00630536" w14:paraId="4B63705C" w14:textId="77777777" w:rsidTr="1D6B4C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2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5D54C71A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18670B1C" w14:textId="77777777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08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442202C5" w14:textId="1020545C" w:rsidR="0099690D" w:rsidRPr="0052691E" w:rsidRDefault="0099690D" w:rsidP="003E6D1E">
            <w:pPr>
              <w:spacing w:before="24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  <w:szCs w:val="22"/>
              </w:rPr>
              <w:t>Partner strategically for maximum impact</w:t>
            </w:r>
            <w:r w:rsidRPr="0052691E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​</w:t>
            </w:r>
          </w:p>
        </w:tc>
        <w:tc>
          <w:tcPr>
            <w:tcW w:w="2651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9712945" w14:textId="498A38DF" w:rsidR="0099690D" w:rsidRPr="0052691E" w:rsidRDefault="0099690D" w:rsidP="003E6D1E">
            <w:pPr>
              <w:spacing w:before="240"/>
              <w:textAlignment w:val="baseline"/>
              <w:rPr>
                <w:rFonts w:ascii="Segoe UI" w:eastAsia="Times New Roman" w:hAnsi="Segoe UI" w:cs="Segoe UI"/>
                <w:color w:val="000000"/>
                <w:sz w:val="22"/>
                <w:szCs w:val="22"/>
                <w:lang w:val="en-US"/>
              </w:rPr>
            </w:pPr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Work with the community, education, business, philanthropy and across government. Our engagement with partners will be purposeful, inclusive, </w:t>
            </w:r>
            <w:proofErr w:type="gramStart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transparent</w:t>
            </w:r>
            <w:proofErr w:type="gramEnd"/>
            <w:r w:rsidRPr="0052691E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 xml:space="preserve"> and respectful</w:t>
            </w:r>
            <w:r w:rsidR="008117ED">
              <w:rPr>
                <w:rFonts w:ascii="Calibri" w:eastAsia="Times New Roman" w:hAnsi="Calibri" w:cs="Calibri"/>
                <w:color w:val="000000"/>
                <w:position w:val="1"/>
                <w:sz w:val="22"/>
                <w:szCs w:val="22"/>
              </w:rPr>
              <w:t>.</w:t>
            </w:r>
          </w:p>
          <w:p w14:paraId="67D111FC" w14:textId="454908A5" w:rsidR="0099690D" w:rsidRPr="0052691E" w:rsidRDefault="0099690D" w:rsidP="003E6D1E">
            <w:pPr>
              <w:spacing w:before="24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269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​</w:t>
            </w:r>
          </w:p>
        </w:tc>
      </w:tr>
    </w:tbl>
    <w:p w14:paraId="05E4C555" w14:textId="43FD7AA9" w:rsidR="00031D79" w:rsidRPr="0052691E" w:rsidRDefault="00031D79" w:rsidP="002A016C">
      <w:pPr>
        <w:rPr>
          <w:rFonts w:asciiTheme="minorHAnsi" w:hAnsiTheme="minorHAnsi" w:cstheme="minorHAnsi"/>
          <w:b/>
          <w:bCs/>
          <w:sz w:val="22"/>
        </w:rPr>
      </w:pPr>
    </w:p>
    <w:p w14:paraId="5F6BEB79" w14:textId="444428FA" w:rsidR="00B71712" w:rsidRPr="0052691E" w:rsidRDefault="00B71712" w:rsidP="002A016C">
      <w:pPr>
        <w:rPr>
          <w:rFonts w:asciiTheme="minorHAnsi" w:hAnsiTheme="minorHAnsi" w:cstheme="minorHAnsi"/>
          <w:b/>
          <w:bCs/>
          <w:sz w:val="22"/>
        </w:rPr>
      </w:pPr>
    </w:p>
    <w:p w14:paraId="7B5F1BFC" w14:textId="77777777" w:rsidR="00B71712" w:rsidRPr="0052691E" w:rsidRDefault="00B71712" w:rsidP="002A016C">
      <w:pPr>
        <w:rPr>
          <w:rFonts w:asciiTheme="minorHAnsi" w:hAnsiTheme="minorHAnsi" w:cstheme="minorHAnsi"/>
          <w:sz w:val="22"/>
        </w:rPr>
      </w:pPr>
    </w:p>
    <w:sectPr w:rsidR="00B71712" w:rsidRPr="0052691E" w:rsidSect="002A016C">
      <w:headerReference w:type="first" r:id="rId11"/>
      <w:pgSz w:w="11906" w:h="16838" w:code="9"/>
      <w:pgMar w:top="851" w:right="1134" w:bottom="567" w:left="1134" w:header="2268" w:footer="2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C0743" w14:textId="77777777" w:rsidR="00552CED" w:rsidRDefault="00552CED" w:rsidP="002B2216">
      <w:r>
        <w:separator/>
      </w:r>
    </w:p>
  </w:endnote>
  <w:endnote w:type="continuationSeparator" w:id="0">
    <w:p w14:paraId="59080A79" w14:textId="77777777" w:rsidR="00552CED" w:rsidRDefault="00552CED" w:rsidP="002B2216">
      <w:r>
        <w:continuationSeparator/>
      </w:r>
    </w:p>
  </w:endnote>
  <w:endnote w:type="continuationNotice" w:id="1">
    <w:p w14:paraId="5D2F37F5" w14:textId="77777777" w:rsidR="00552CED" w:rsidRDefault="00552C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 Black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8E881" w14:textId="77777777" w:rsidR="00552CED" w:rsidRDefault="00552CED" w:rsidP="002B2216">
      <w:r>
        <w:separator/>
      </w:r>
    </w:p>
  </w:footnote>
  <w:footnote w:type="continuationSeparator" w:id="0">
    <w:p w14:paraId="6096A2CC" w14:textId="77777777" w:rsidR="00552CED" w:rsidRDefault="00552CED" w:rsidP="002B2216">
      <w:r>
        <w:continuationSeparator/>
      </w:r>
    </w:p>
  </w:footnote>
  <w:footnote w:type="continuationNotice" w:id="1">
    <w:p w14:paraId="57D1D4C4" w14:textId="77777777" w:rsidR="00552CED" w:rsidRDefault="00552C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EEEC" w14:textId="77777777" w:rsidR="007F32DE" w:rsidRDefault="007F32DE">
    <w:pPr>
      <w:pStyle w:val="Header"/>
    </w:pPr>
    <w:r w:rsidRPr="002B2216">
      <w:rPr>
        <w:rFonts w:ascii="Montserrat Black" w:hAnsi="Montserrat Black"/>
        <w:b/>
        <w:bCs/>
        <w:noProof/>
        <w:sz w:val="80"/>
        <w:szCs w:val="8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946B59" wp14:editId="70E720DA">
              <wp:simplePos x="0" y="0"/>
              <wp:positionH relativeFrom="column">
                <wp:posOffset>-720090</wp:posOffset>
              </wp:positionH>
              <wp:positionV relativeFrom="paragraph">
                <wp:posOffset>-1440180</wp:posOffset>
              </wp:positionV>
              <wp:extent cx="7750175" cy="1562735"/>
              <wp:effectExtent l="0" t="0" r="317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0175" cy="1562735"/>
                        <a:chOff x="0" y="0"/>
                        <a:chExt cx="7750175" cy="1562735"/>
                      </a:xfrm>
                    </wpg:grpSpPr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362"/>
                        <a:stretch/>
                      </pic:blipFill>
                      <pic:spPr bwMode="auto">
                        <a:xfrm>
                          <a:off x="0" y="0"/>
                          <a:ext cx="7750175" cy="156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3014" y="425302"/>
                          <a:ext cx="4869179" cy="659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3E35" w14:textId="77777777" w:rsidR="007F32DE" w:rsidRPr="002B2216" w:rsidRDefault="007F32D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B22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Position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78946B59" id="Group 1" o:spid="_x0000_s1026" style="position:absolute;margin-left:-56.7pt;margin-top:-113.4pt;width:610.25pt;height:123.05pt;z-index:251658240" coordsize="77501,15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v/4n0QSUNDX1BST0ZJTEUAAhK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P/ifRBJQ0NfUFJPRklMRQAGEr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/+J9EElDQ19QUk9GSUxFAAcS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/4n0QSUND&#10;X1BST0ZJTEUACBL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v/ifRBJQ0NfUFJPRklMRQAJE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B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D/4n0QSUNDX1BST0ZJTEUAERI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M4BJQ0NfUFJPRklMRQASEv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TQWRvYmUAZIAAAAACBQACSUT/2wCEAAEBAQEBAQEB&#10;AQEBAQEBAQIBAQEBAgICAgICAgICAgICAgICAgICAgICAgIDAwMDAwMDAwMDAwMDAwMDAwMDAwMB&#10;AQEBAgECAwICAwMDAwMDAwMDAwMDAwMDAwMDAwMDBAQEBAMDAwQEBAQEAwQEBAQEBAQEBAQEBAQE&#10;BAQEBAQEBP/AABQIDbQJsAQBEQACEQEDEQEEEQD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Z/fzj9fSh1v8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dy38rX5uv1luKh+OnZ+XK9c7tyZTr7NZCT9vB5eqkuaJ2&#10;f/NYzLTvf6hKesbyFQlTUSpgz97v2CHNlq/NG0R/47bx/wCORIM3VtGv9oAOMsKj7XiGmpMaKc8P&#10;uefeDPKN0nK28S/4jcyf4lK7YtLmRq+GSeEMzH7ElOqgEkjD3vZS98reusH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ah/ljfMR/kF1tL1nvvJio7c6vx0UU1VVPebNYRSkFNkyWOuSqpXK09a3N2annZi9S&#10;ypyB+9l7Hj213Ubtt0dNuv3YhVFFtbo1d4sYCOAZIhjAdAKRgnsd90b30PubtR2jcpK7lt6KCzHu&#10;urQURJs5LoSI5jnJjcmshA97tH94i9Zh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u3/k+/J19tbwy3xp3XkX/AIFviWbcfXL1LeimzEMJeuoVZj6I8lSQ+VFFlFRAQqmWqYnA&#10;b77ftMN1sY+a7NB41oFgvdIzJbM1I5CAMmJ20k8dDgk6YxToH9xv3dO0X0nKd658G7LT2JY4juVS&#10;skYJOBKialHDxEIA1SGvvexj75gddTe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9bc3Dmto7gwm6duZCoxOf25lq&#10;fOYXJ0h0yU9VSyrNBMh/1UcqAj8cWII9oN02yDeraWzukWSGeN4pY2yrxyKVZT8iCR0v2rdLjZLm&#10;K8tXaOaCRJYpFwySRsHVh8wQD173usfGnu/D/InpPYfbGJ8EMu4sQqbgxkBv9llaYmDJUZBJcLFV&#10;o/iLWZ4GiltZx74M+6vIE/tjv93s01SIZCYZCP7W3fvif0qyEaqYVwy8Qeu/ftN7hQe6PL9nvUFA&#10;Z4wJowf7K5TsljzmiuDprlkKtwYde9jt7jzqR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df/Ju+QT7a7A3V8d87WhcL&#10;2FBJvDZcUx4jzdBTqK6CMcc5DFQeRib2NAgUXc3wK+/J7ajddtt+Z7df1bIrbXRA42srnw2P/NOZ&#10;9I/5rEngOs//ALiXuadp3O45XuH/AEr0Nc2oJ4XcKDxFH/NWFNR/5oADieve9jn3y866o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rDr7fGd6z31tDsLb&#10;E4p9wbL3FSblxMj30GajnSdEkAI1RSaNEi/RkZlPBPsk5l5ft+a9vudsuxqhuoJIJB56ZEKkj0YV&#10;qp8iAfLo85Z5hueU9xttzszpmtZ4p4z5a4nDgH1U0ow8wSPPr3vd/wCsuwMF2t15svsnbMolwW99&#10;t0m48eNQZo1qoVkaCQi1pqaQtFKtgVkRlIBBHvgHzZy1ccnbndbVdiktrPJA+KBjGxUMP6LCjKfN&#10;SD19CXKPM1tzntdru1oaw3cEc6ZqVEihip/pIaqw8mBB4de9rn2HuhF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sk/wAmnu1tz9Ub&#10;06Oy1WZMl1lmf7xbYilYknD5iSR54YlsRppMqssjm/1rUAHBJ5Z/fm5BG07za8wQrRL+LwZyB/xJ&#10;tgoVifV4Sqj/AJonPXVr7h/uCd32W65enar2Evj24J/4jXJJZQPRJgzH/msMde93P+8E+s9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zp&#10;/wAvnuY9I/KvrPPVVX9rt3dleeuN2sxCp9jmXjp45JXb9MNHkVpapz/qacj8+4H+8ryL/X/k6+tk&#10;XVNbp9bbYJPi2oZyFA4s8RkjHzfqffuyc+/633Odhcu2mC5f6G5zQeFdFUBYngscojlPyTr3vcV9&#10;8P8Arun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8kd43&#10;WSNmR0YOjoSCCDcEEcgg/Q+9MoYUOQcEHz62rFTUYIyCPLr3vdZ+JHbw70+OXU3ZU1SKrL5jasNB&#10;ueQtqb+LY4tj8mzj9SeWtpZJVDc+ORGuwIY8GPejkr/W95o3HalXTHHcM8ApQfTTATQgeR0xyKpI&#10;/EpGCKDv37Jc8f64vKu27szapZbdUuDWp+pgJhmJ8xqkjZgDnSwOQan3sxvuL+pU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ewt/JU7aFbtftrpCvqSZ&#10;8FlYOyNtwOSSaatSPH5NU/1EdPUU1I2n6F6l2AuWJ5offy5M8C727f41xLG9jORjviJmiJ9SyvKK&#10;+kYHp108+4Fzr9RZ7ly9I2YZEvoAc9koEMwHoFZIjT1kJ9eve70vfPbrop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zx/wAuXtR+qPl51VXTVP2+H3tkX6zzqk6VeLNhaakD&#10;t9FSLLCjmYni0fJA9Qx++9ByeOcuStwjVay2qC+i8yGtau9PmYfFUUz3efA5DfdY5yPJfPG3SM2m&#10;K6kNhNmgK3dI0r8hN4TmuO3NOI973BffEjruV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5dBXVmLr&#10;qLJ4+olo6/HVcddQ1cB0vFNC4kikQ/h0dQwP4I9s3Ful3G0UqhkdWR1OQysCCD8iDQ9PW1w9nIs0&#10;TFXRldGGCrKQwI+YIqOve95LpnsKl7Y6l627LpDEI987Jxu5ZYoSCIZ6qlilqackcaqaoZ4mH4ZC&#10;Px7+fjnrlp+Td6vtqetbS6ngBP4kjkZVb7GUBh8iOvod5C5nTnTZLHdkpS7tIJyBwV5I1Z1+1GJU&#10;/MHr3sS/YU6Fv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0l/KB7NG8vi5PsepqA+R6n3tXYOKAklxj8k38XpJGJ/DVV&#10;VWRKPwsIA4A98ivvs8p/uPm4bggom42sUpPl40A+mcfkkcTH1L+vXYX7jvN3795PO3O1X267lhA8&#10;/AnP1KE/a8kqj0CelOve7VveHnWZf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7hf&#10;5M/Zw2z35vbrKrqfFQ9n7GNZQQkj93KYGVqmBQDb6Y2qyDki59A4IuVwi+/Ryn+9eXLXdkWr2F3p&#10;c/wwXaiNj/zljgH58fI5zfcO5u/dPMt3tDtRNwtNSD+K4s2Mij/nFJOfy4eY972Y/fKTrrV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Gb479pT9K95dWdpRSzRQbN3nR5LLinBLyY1pBBlIFABN6nGz&#10;TxcAn18A+wL7m8orz5y/uG0EAm5tZUj1cFnC64WP+llVG/Loee1/ODcgcxbfvAJAtbqKSTTxaAto&#10;mUcfjiZ1/Pr3vd7pqmnrKanrKSeKppauBKmmqYGDJJHIoZHRhcMrqQQRwQbj3wFliaBijgqykqyk&#10;UIYGhBB4EHj19CEMq3CLIhDKwDKwNQykVBBHEEGoPXvef2305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04jP4LcEBqcDmsTm6ZQC1RiKmGpQBiwUl4XdeSjAc8lT/AEPtbe7bcba2i5ikib0kRkOKeTAe&#10;o/aOkVjudtua67aWKVf4opFkGa+akjyP7D1727e0XS3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9vP8Alsd0Dub4obBkrqsVO5euEbq/cYYkvqxSRLjpXLEu7TYiWlZ5D+uby8kg++KX3p+R&#10;P6i85XgjXTBekX8GMUuCxlAoKDTOsgCjgmn1HXb/AO6hz9/XzkuzMjap7EHb5/WtuFERNcnVA0RL&#10;Hi+r0PXvZ9feOnWSP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u2z+UL3wvXffOV6lzVcsG2+6MWtJjhUPpjjz2MWaeg0ljoQ1lLJU09hZpp&#10;mpUuSqL7ww++v7d/1n5dj3qBKz7XIWegqWtJyqScMnQ4jfzCoJDipPWa/wBx/wBx/wCq/MkmyXD0&#10;g3SMKmo0C3kAZ4+OBrQyR+RZzGM0A6972fPfJbrrz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t527uDMbTz+D3Tt6vnxWf&#10;25l6bO4TJ0xtJT1dJMk9PMh+mqKWNWH4uOfaHc9tg3m2ltLlBJDPG8MsbfC8cilGU/IqSOl217nP&#10;stzFeWrmOaCRJopF+JJI2Dqw+YYAjr3vdk+OvdOE+QfTOw+2sH4YU3ThUky+NibV9jk4CafJUJud&#10;dqatjkVGaxki8coGl198Evc7kS49tN9u9muKk28pEbkU8WB++KT0742UkD4W1LxB6+gL2t5+t/c7&#10;YbPe7eg+oiBljBr4U6dksec9kisFJyy6W4MOvexr9gLqQ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7nP5QXyZTY&#10;3YWZ+PG6a4Q7a7Pqf41smWpe0dNuGCEJLTKDZR/GKKJVBJ/z9LTxopacn3gr99j2oPMO2RczWaVn&#10;sF8K6CjL2btUP6/oSMTw+CR2Jog6zz+477tjl3dJeV7x6Qbg3i2hY4jvUWhQeX68agcfjijUCrnr&#10;3vZM98seurv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nP8Agz8rMl8U+5aLcVXJVVPX&#10;G7fDt7szDwBnL0PlJiyEMQvrrcU8jyxADU8bT04K+csIJ+8H7Oxe8WxPaoFW9ttU1jKaCkunMTHy&#10;jmACt5BgjkHQB1PX3d/eaX2Z35LpyzWNzohv4hU1i1dsqjzkhLFl8ypdARrJ6973B8NmcVuLEYvP&#10;4LIUmWwmbx0OWxGUoHEkFTTVEazQTwyLdXjlidWVhwQQffEe+sZtsnktrhGjlido5I3BVkkRirKw&#10;PAgggj167l2F/DukEdzbOskUqJJFIhDI8bqGVlI4hgQQfTr3ty9pelf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egv7+jjr5r+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7xf5VfzfTatdjvjD2plSu3czXlOpdxV7+mgrah9TYKd24WkrpmL0jEjx1LtAdSV&#10;EXg5/ffB9gDvEb827PH+tEldxhQZmiQUFwoHF41AEo/FGA+Cja+hf3NvvCDZZE5Q3mT9CV6bbO5x&#10;DK5qbdieCSMSYj+GQlMh10e97EfvmR11F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0F/f0cdfNf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9glSGUlWU3VhwQR9C&#10;D/X3oivWwade97Nf8tf59Rd0YjHdGdvZi3b2CoTFtbcNexvuSgpogbTTO7GTOUsas017GqhXzjXK&#10;lQffKD71H3cW5EnfmHZI/wDdbK9biFB/uDM7fhUAUt3JAWmI2Og0Up11u+6h95RefoE5d3yX/dnC&#10;lLedz/udCi/iYk1uEAJbzkQaxVg/XvdvnvCfrOH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0F/f0cdfNf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6C/v6OOvmv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l0FfXYqtpMnjK2rx2Sx9SlZQZCg&#10;keGeCaNg8csMsZWSOSNwGVlIZSAQQR7ZuLeO8jaKVVdHUq6OoZHVhQqwYEEEGhBFCOPT1tcyWciy&#10;wsyOjBkdGKujKahlZSCCCKgg1B4de97HfwK/mc4vshcN098ictQ4TsM+PG7V7EqylPRZ1v0x02RN&#10;khosu5sEk9MFYxCARVBRKjl194v7ps3Kxl3zliN5bLMlxZLV5bQcS8XFpIRxK5eIZOqOpTqn9277&#10;3MPNQi2LmmRIr3tjt75qJFdngEl4LHOeAbCSnHbJQSe93Re8Eus9+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9Bf39HHXzX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egv7+jjr5r+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0F/f0cdfNf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ar/Mw/lYdtfy/d6yZenGS&#10;7A+Ou5sq9PsDtWOIGSnZgHTEbjSBBDQZaMErHIAlPkERpqYI6z0tNh/91T73uzfeSsBA2iz3qCMN&#10;ebeWw4GDNalyWkhNKsuXgJCSVBSSSZPdn2dvfbO41jVNYyMRDcUyvmEloKK48jhXAqtDqVa9/gp/&#10;MD66+ZG1kxsxodm914HHrPvDr15CEmUEq+SwjSsZKzHOQC6XaajZ1inLKYqieqr3mB1DfVh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u1T48Zj+MdR7VZmLTY6KfDzXN7fb1EiRD+v8AmPH/AK30HFj7w89zbH6HergDg5SUf7dFJ/41&#10;q6DV8uiVvnn9o697Gz2Aukn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mt+I2Y+035m8O7aY8xtxpUX/VTUs8TILf8spJT/sP8fcOe9Vj4+3RTjjF&#10;OAfksisD/wAaVeizdEqgPof8PXvdifvGLoi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i10XmP4J2zsqqL6Uqct&#10;/CJP6EVsb0ig/wDIcyn/AFwD7BnuFY/X7NdJ5rH4g/5tMJP8CnpLeprib7K/sz173bN7wy6DP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wPfP/oH9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9R7+Z91W/WPy+3/UwwCHD9l01L2dh7f2jkVeHIliABqbMUlW1vqEZ&#10;Cbk3PaP7pfN45s5Js0Y1lsWksJfl4JDRfl4EkQ+0GnXEr73nJx5R54vHUUiv1jv4vn44Ky1+fjxy&#10;n7CK9e918e8lesZO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6Dv52+xgY+h+y6enN1fMbGy9VY25FJX&#10;46O/0BGmuNvz+PoffRv7gvMOd32pj/yjXca/85IZT/1ZHXNn+8E5dxs+7KPO5tJW/wCcc0Q/lMev&#10;e6CPfR3rmr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dZ/8ANo2MN3fDzcWaWIyVPXO8sNvOHQLtpkqGws34uVWHMM7D6WTUf0+8rfuZ8wfuXneG&#10;Ami3ttdWprwqEF0v5lrYAfbTz6xL++ry7+++RZrgCrWN1a3Qpxozm1b8tNySfsr5de96o/vsX1xj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YKfJLZDdkfH/ujY0Ufkq9y9Z5nHYxdOq1YaCd6JtP9rRVpG1hYm3BBsQPfazf/AOq3Mm17&#10;gTRYL61eTNP0vGUSCvlVCw/z9R/7r8vnmrlndNuAq09hdJHiv6vguYzT5OFP+br3vSC99++vnv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9G/vjZP8Ao27s7b2CtOtNBtDsbM4CiiQWX7amyE8dKyCw/bkp&#10;gjJwPSRwPp7+gb273/8ArTsG3bkTqNzZW0zE8dbwozg8chiQfmD188fuPy//AFU5g3LbQNItr66h&#10;QDh4cczqhHDBUAjhgjHXvYT+xl0C+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Uy/mrbHXZvzJ3tXwwfb0m/tvYffFLGBZSZKNcbUut+T&#10;5a3GTu3+1swFhYDsx9z3mA75yNaxsdTWc1zaMfPtlM6D8o50A+QHXFb75XL37i58u5FGlbyG2u1H&#10;l3RCBz+ckDk/Mnr3uuT3lB1ix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9fT+dvsZYc90R2VBES2QxGX&#10;2NlJ7cKKOamr6BL/AFJf76sP+Gnj6n30p+4NzBrt922pj8Eltdxj18VXhkP5eFF+3rmV/eCcu6Ln&#10;aN2UfHFc2kh9PCaOaMfn40v7Ove6IvfQ/rnJ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q4/m9bIO6PiPUbjiQmXr&#10;jsLD7okkUXPgqmnwbof6KZctEx/xQfi/vLr7lHMH7o50FqTi9s7m3A/pxhLoH7aW7D8z1h79+Dl7&#10;98ckm6AzY3ttcE/0JC9oR9mq4U/kOve9V731+6449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ZS/nd/Bf9k++Qn8&#10;f8f2P+jmr8Hktb73VH/DbX/tfxHwafzqtbn3M33ePH/rvs301df1sdaf76o3i/8AVLXX5dQp9436&#10;f+o29fU00fQyUr/v2q+Fx8/F0U+fXvemX77pdcG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7" type="#_x0000_t75" style="position:absolute;width:77501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">
                <v:imagedata r:id="rId2" o:title="" cropbottom="559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7230;top:4253;width:4869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" filled="f" stroked="f">
                <v:textbox style="mso-fit-shape-to-text:t">
                  <w:txbxContent>
                    <w:p w14:paraId="6DE43E35" w14:textId="77777777" w:rsidR="007F32DE" w:rsidRPr="002B2216" w:rsidRDefault="007F32D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B22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Position Description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3714"/>
    <w:multiLevelType w:val="hybridMultilevel"/>
    <w:tmpl w:val="245A1754"/>
    <w:lvl w:ilvl="0" w:tplc="5CF2384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E6331A"/>
    <w:multiLevelType w:val="hybridMultilevel"/>
    <w:tmpl w:val="A3E059A6"/>
    <w:lvl w:ilvl="0" w:tplc="286C3EEE">
      <w:start w:val="43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C8B"/>
    <w:multiLevelType w:val="hybridMultilevel"/>
    <w:tmpl w:val="275C5C3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A349F0"/>
    <w:multiLevelType w:val="hybridMultilevel"/>
    <w:tmpl w:val="8B9AFAB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0D0CC3"/>
    <w:multiLevelType w:val="hybridMultilevel"/>
    <w:tmpl w:val="AF1408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A4181"/>
    <w:multiLevelType w:val="hybridMultilevel"/>
    <w:tmpl w:val="6BEE23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740AB"/>
    <w:multiLevelType w:val="hybridMultilevel"/>
    <w:tmpl w:val="8EA623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45C7F"/>
    <w:multiLevelType w:val="hybridMultilevel"/>
    <w:tmpl w:val="588C4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50246"/>
    <w:multiLevelType w:val="hybridMultilevel"/>
    <w:tmpl w:val="B43E20C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453D3C"/>
    <w:multiLevelType w:val="hybridMultilevel"/>
    <w:tmpl w:val="B88441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54AB8"/>
    <w:multiLevelType w:val="hybridMultilevel"/>
    <w:tmpl w:val="982EA4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54FD1"/>
    <w:multiLevelType w:val="hybridMultilevel"/>
    <w:tmpl w:val="B1E63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77DA9"/>
    <w:multiLevelType w:val="hybridMultilevel"/>
    <w:tmpl w:val="1624D2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F44EF"/>
    <w:multiLevelType w:val="hybridMultilevel"/>
    <w:tmpl w:val="9E0A66D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3E07EDB"/>
    <w:multiLevelType w:val="hybridMultilevel"/>
    <w:tmpl w:val="B2A4D7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34402D"/>
    <w:multiLevelType w:val="hybridMultilevel"/>
    <w:tmpl w:val="942CD3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F362C"/>
    <w:multiLevelType w:val="hybridMultilevel"/>
    <w:tmpl w:val="D092E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E2AE3"/>
    <w:multiLevelType w:val="hybridMultilevel"/>
    <w:tmpl w:val="E22650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8A1013"/>
    <w:multiLevelType w:val="hybridMultilevel"/>
    <w:tmpl w:val="A0929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6C1FB8"/>
    <w:multiLevelType w:val="hybridMultilevel"/>
    <w:tmpl w:val="2B2EE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AD5AFE"/>
    <w:multiLevelType w:val="hybridMultilevel"/>
    <w:tmpl w:val="FD429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D59A8"/>
    <w:multiLevelType w:val="hybridMultilevel"/>
    <w:tmpl w:val="BC2096F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4A59E1"/>
    <w:multiLevelType w:val="hybridMultilevel"/>
    <w:tmpl w:val="0D409FCA"/>
    <w:lvl w:ilvl="0" w:tplc="2D3492C4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183F76"/>
    <w:multiLevelType w:val="hybridMultilevel"/>
    <w:tmpl w:val="9BACB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837D56"/>
    <w:multiLevelType w:val="hybridMultilevel"/>
    <w:tmpl w:val="4DD2EA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7E2DBD"/>
    <w:multiLevelType w:val="hybridMultilevel"/>
    <w:tmpl w:val="BD249B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E9B5C51"/>
    <w:multiLevelType w:val="hybridMultilevel"/>
    <w:tmpl w:val="D1A6835A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14762D3"/>
    <w:multiLevelType w:val="hybridMultilevel"/>
    <w:tmpl w:val="EC5E70F2"/>
    <w:lvl w:ilvl="0" w:tplc="0EEA722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47F63F7"/>
    <w:multiLevelType w:val="hybridMultilevel"/>
    <w:tmpl w:val="C158F5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9CB17E0"/>
    <w:multiLevelType w:val="hybridMultilevel"/>
    <w:tmpl w:val="1EB09E74"/>
    <w:lvl w:ilvl="0" w:tplc="FC3637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F830CF"/>
    <w:multiLevelType w:val="hybridMultilevel"/>
    <w:tmpl w:val="A612B1C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04B59A0"/>
    <w:multiLevelType w:val="hybridMultilevel"/>
    <w:tmpl w:val="DEFE58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AF4762"/>
    <w:multiLevelType w:val="hybridMultilevel"/>
    <w:tmpl w:val="987A1B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1539B"/>
    <w:multiLevelType w:val="hybridMultilevel"/>
    <w:tmpl w:val="75EE87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2E36782"/>
    <w:multiLevelType w:val="hybridMultilevel"/>
    <w:tmpl w:val="47285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847A38"/>
    <w:multiLevelType w:val="hybridMultilevel"/>
    <w:tmpl w:val="F3D61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D4669B"/>
    <w:multiLevelType w:val="hybridMultilevel"/>
    <w:tmpl w:val="18220E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FA09B3"/>
    <w:multiLevelType w:val="hybridMultilevel"/>
    <w:tmpl w:val="B7CEF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404DA8"/>
    <w:multiLevelType w:val="hybridMultilevel"/>
    <w:tmpl w:val="F94EF1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190A2D"/>
    <w:multiLevelType w:val="hybridMultilevel"/>
    <w:tmpl w:val="2B5610F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DE359D8"/>
    <w:multiLevelType w:val="hybridMultilevel"/>
    <w:tmpl w:val="04823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5C497A"/>
    <w:multiLevelType w:val="hybridMultilevel"/>
    <w:tmpl w:val="79009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4B7A5D"/>
    <w:multiLevelType w:val="hybridMultilevel"/>
    <w:tmpl w:val="72A6A8A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9BE34FD"/>
    <w:multiLevelType w:val="hybridMultilevel"/>
    <w:tmpl w:val="F362A7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E792E6E"/>
    <w:multiLevelType w:val="hybridMultilevel"/>
    <w:tmpl w:val="B5E83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2"/>
  </w:num>
  <w:num w:numId="3">
    <w:abstractNumId w:val="30"/>
  </w:num>
  <w:num w:numId="4">
    <w:abstractNumId w:val="26"/>
  </w:num>
  <w:num w:numId="5">
    <w:abstractNumId w:val="27"/>
  </w:num>
  <w:num w:numId="6">
    <w:abstractNumId w:val="32"/>
  </w:num>
  <w:num w:numId="7">
    <w:abstractNumId w:val="2"/>
  </w:num>
  <w:num w:numId="8">
    <w:abstractNumId w:val="28"/>
  </w:num>
  <w:num w:numId="9">
    <w:abstractNumId w:val="1"/>
  </w:num>
  <w:num w:numId="10">
    <w:abstractNumId w:val="17"/>
  </w:num>
  <w:num w:numId="11">
    <w:abstractNumId w:val="11"/>
  </w:num>
  <w:num w:numId="12">
    <w:abstractNumId w:val="41"/>
  </w:num>
  <w:num w:numId="13">
    <w:abstractNumId w:val="38"/>
  </w:num>
  <w:num w:numId="14">
    <w:abstractNumId w:val="43"/>
  </w:num>
  <w:num w:numId="15">
    <w:abstractNumId w:val="13"/>
  </w:num>
  <w:num w:numId="16">
    <w:abstractNumId w:val="44"/>
  </w:num>
  <w:num w:numId="17">
    <w:abstractNumId w:val="25"/>
  </w:num>
  <w:num w:numId="18">
    <w:abstractNumId w:val="15"/>
  </w:num>
  <w:num w:numId="19">
    <w:abstractNumId w:val="33"/>
  </w:num>
  <w:num w:numId="20">
    <w:abstractNumId w:val="21"/>
  </w:num>
  <w:num w:numId="21">
    <w:abstractNumId w:val="14"/>
  </w:num>
  <w:num w:numId="22">
    <w:abstractNumId w:val="31"/>
  </w:num>
  <w:num w:numId="23">
    <w:abstractNumId w:val="19"/>
  </w:num>
  <w:num w:numId="24">
    <w:abstractNumId w:val="29"/>
  </w:num>
  <w:num w:numId="25">
    <w:abstractNumId w:val="20"/>
  </w:num>
  <w:num w:numId="26">
    <w:abstractNumId w:val="4"/>
  </w:num>
  <w:num w:numId="27">
    <w:abstractNumId w:val="35"/>
  </w:num>
  <w:num w:numId="28">
    <w:abstractNumId w:val="5"/>
  </w:num>
  <w:num w:numId="29">
    <w:abstractNumId w:val="6"/>
  </w:num>
  <w:num w:numId="30">
    <w:abstractNumId w:val="24"/>
  </w:num>
  <w:num w:numId="31">
    <w:abstractNumId w:val="7"/>
  </w:num>
  <w:num w:numId="32">
    <w:abstractNumId w:val="12"/>
  </w:num>
  <w:num w:numId="33">
    <w:abstractNumId w:val="37"/>
  </w:num>
  <w:num w:numId="34">
    <w:abstractNumId w:val="18"/>
  </w:num>
  <w:num w:numId="35">
    <w:abstractNumId w:val="39"/>
  </w:num>
  <w:num w:numId="36">
    <w:abstractNumId w:val="10"/>
  </w:num>
  <w:num w:numId="37">
    <w:abstractNumId w:val="36"/>
  </w:num>
  <w:num w:numId="3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"/>
  </w:num>
  <w:num w:numId="40">
    <w:abstractNumId w:val="9"/>
  </w:num>
  <w:num w:numId="41">
    <w:abstractNumId w:val="0"/>
  </w:num>
  <w:num w:numId="42">
    <w:abstractNumId w:val="40"/>
  </w:num>
  <w:num w:numId="43">
    <w:abstractNumId w:val="23"/>
  </w:num>
  <w:num w:numId="44">
    <w:abstractNumId w:val="42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0MrMwNza2NDQxMDdR0lEKTi0uzszPAykwrgUAGvg16SwAAAA="/>
  </w:docVars>
  <w:rsids>
    <w:rsidRoot w:val="002F5ACE"/>
    <w:rsid w:val="00002ECA"/>
    <w:rsid w:val="00005700"/>
    <w:rsid w:val="00006F64"/>
    <w:rsid w:val="000114C0"/>
    <w:rsid w:val="000118CB"/>
    <w:rsid w:val="00013AF9"/>
    <w:rsid w:val="0002172B"/>
    <w:rsid w:val="0002351C"/>
    <w:rsid w:val="00024C96"/>
    <w:rsid w:val="00025293"/>
    <w:rsid w:val="00025AC1"/>
    <w:rsid w:val="00031D79"/>
    <w:rsid w:val="00051DBC"/>
    <w:rsid w:val="00054849"/>
    <w:rsid w:val="000550B5"/>
    <w:rsid w:val="00057D8C"/>
    <w:rsid w:val="0006114A"/>
    <w:rsid w:val="0006162C"/>
    <w:rsid w:val="00083966"/>
    <w:rsid w:val="00083AE3"/>
    <w:rsid w:val="00092EF2"/>
    <w:rsid w:val="00097DC1"/>
    <w:rsid w:val="000A0EA4"/>
    <w:rsid w:val="000A1E4C"/>
    <w:rsid w:val="000A597D"/>
    <w:rsid w:val="000B06A6"/>
    <w:rsid w:val="000B5A42"/>
    <w:rsid w:val="000B6BDA"/>
    <w:rsid w:val="000C0959"/>
    <w:rsid w:val="000C18CA"/>
    <w:rsid w:val="000F1900"/>
    <w:rsid w:val="000F1F6D"/>
    <w:rsid w:val="000F3F68"/>
    <w:rsid w:val="001160F8"/>
    <w:rsid w:val="0012231F"/>
    <w:rsid w:val="001401F0"/>
    <w:rsid w:val="001420CE"/>
    <w:rsid w:val="00146695"/>
    <w:rsid w:val="00153458"/>
    <w:rsid w:val="00160F41"/>
    <w:rsid w:val="001821D8"/>
    <w:rsid w:val="00183E46"/>
    <w:rsid w:val="00184DF7"/>
    <w:rsid w:val="00187536"/>
    <w:rsid w:val="00190CAC"/>
    <w:rsid w:val="00192818"/>
    <w:rsid w:val="001939CD"/>
    <w:rsid w:val="00195E78"/>
    <w:rsid w:val="001978E5"/>
    <w:rsid w:val="001979EB"/>
    <w:rsid w:val="001E74BB"/>
    <w:rsid w:val="001F222B"/>
    <w:rsid w:val="001F6833"/>
    <w:rsid w:val="0021013D"/>
    <w:rsid w:val="00214016"/>
    <w:rsid w:val="00235E0B"/>
    <w:rsid w:val="00244A6F"/>
    <w:rsid w:val="00246CE2"/>
    <w:rsid w:val="002471D0"/>
    <w:rsid w:val="00257813"/>
    <w:rsid w:val="002579FE"/>
    <w:rsid w:val="00261423"/>
    <w:rsid w:val="00264754"/>
    <w:rsid w:val="00266271"/>
    <w:rsid w:val="00266B15"/>
    <w:rsid w:val="002711FA"/>
    <w:rsid w:val="00275FC2"/>
    <w:rsid w:val="002A016C"/>
    <w:rsid w:val="002A2E57"/>
    <w:rsid w:val="002B0FE1"/>
    <w:rsid w:val="002B2216"/>
    <w:rsid w:val="002B3A60"/>
    <w:rsid w:val="002B4D34"/>
    <w:rsid w:val="002C066D"/>
    <w:rsid w:val="002C58AD"/>
    <w:rsid w:val="002D077E"/>
    <w:rsid w:val="002D2DD7"/>
    <w:rsid w:val="002E1FAC"/>
    <w:rsid w:val="002E256E"/>
    <w:rsid w:val="002F1A01"/>
    <w:rsid w:val="002F5860"/>
    <w:rsid w:val="002F5ACE"/>
    <w:rsid w:val="00300083"/>
    <w:rsid w:val="003122BD"/>
    <w:rsid w:val="003122E9"/>
    <w:rsid w:val="0032452E"/>
    <w:rsid w:val="00326F82"/>
    <w:rsid w:val="0035471B"/>
    <w:rsid w:val="00356104"/>
    <w:rsid w:val="00361C84"/>
    <w:rsid w:val="00363C4B"/>
    <w:rsid w:val="0036407E"/>
    <w:rsid w:val="00367A3F"/>
    <w:rsid w:val="00372D45"/>
    <w:rsid w:val="003758B4"/>
    <w:rsid w:val="00377FFC"/>
    <w:rsid w:val="00383FA7"/>
    <w:rsid w:val="0038473F"/>
    <w:rsid w:val="0039354E"/>
    <w:rsid w:val="003A5BDF"/>
    <w:rsid w:val="003A633F"/>
    <w:rsid w:val="003B530D"/>
    <w:rsid w:val="003C0612"/>
    <w:rsid w:val="003C15A1"/>
    <w:rsid w:val="003C268D"/>
    <w:rsid w:val="003D199E"/>
    <w:rsid w:val="003D553A"/>
    <w:rsid w:val="003E677F"/>
    <w:rsid w:val="003E6D1E"/>
    <w:rsid w:val="003F25A7"/>
    <w:rsid w:val="003F2689"/>
    <w:rsid w:val="00405102"/>
    <w:rsid w:val="0041695B"/>
    <w:rsid w:val="004255DE"/>
    <w:rsid w:val="004307CA"/>
    <w:rsid w:val="004371AE"/>
    <w:rsid w:val="0044280D"/>
    <w:rsid w:val="00445062"/>
    <w:rsid w:val="00446942"/>
    <w:rsid w:val="00452E8D"/>
    <w:rsid w:val="00453BF3"/>
    <w:rsid w:val="00454DB4"/>
    <w:rsid w:val="004573A2"/>
    <w:rsid w:val="0045741F"/>
    <w:rsid w:val="004626DA"/>
    <w:rsid w:val="004670C9"/>
    <w:rsid w:val="004A0226"/>
    <w:rsid w:val="004A23F6"/>
    <w:rsid w:val="004B0F72"/>
    <w:rsid w:val="004C219B"/>
    <w:rsid w:val="004C2489"/>
    <w:rsid w:val="004C2616"/>
    <w:rsid w:val="004C32A0"/>
    <w:rsid w:val="004C3950"/>
    <w:rsid w:val="004C43DB"/>
    <w:rsid w:val="004D715C"/>
    <w:rsid w:val="004E7B15"/>
    <w:rsid w:val="005028A3"/>
    <w:rsid w:val="005050CB"/>
    <w:rsid w:val="0050577C"/>
    <w:rsid w:val="00520625"/>
    <w:rsid w:val="00521754"/>
    <w:rsid w:val="005228A0"/>
    <w:rsid w:val="00526781"/>
    <w:rsid w:val="0052691E"/>
    <w:rsid w:val="00533599"/>
    <w:rsid w:val="00545A89"/>
    <w:rsid w:val="00546BC3"/>
    <w:rsid w:val="00552CED"/>
    <w:rsid w:val="00563C3D"/>
    <w:rsid w:val="00565630"/>
    <w:rsid w:val="0057389A"/>
    <w:rsid w:val="00574C4A"/>
    <w:rsid w:val="00581488"/>
    <w:rsid w:val="00596D9E"/>
    <w:rsid w:val="005A30CD"/>
    <w:rsid w:val="005A73C0"/>
    <w:rsid w:val="005B6FD4"/>
    <w:rsid w:val="005C4DAD"/>
    <w:rsid w:val="005C53DB"/>
    <w:rsid w:val="005C5973"/>
    <w:rsid w:val="005E178E"/>
    <w:rsid w:val="005E7307"/>
    <w:rsid w:val="005E7FD3"/>
    <w:rsid w:val="005F0B3D"/>
    <w:rsid w:val="005F298D"/>
    <w:rsid w:val="005F3DC0"/>
    <w:rsid w:val="005F4C69"/>
    <w:rsid w:val="005F5C53"/>
    <w:rsid w:val="005F5F87"/>
    <w:rsid w:val="0060027A"/>
    <w:rsid w:val="006058B6"/>
    <w:rsid w:val="00614BDD"/>
    <w:rsid w:val="006202A0"/>
    <w:rsid w:val="00620B33"/>
    <w:rsid w:val="006222F2"/>
    <w:rsid w:val="006257EF"/>
    <w:rsid w:val="00627FE7"/>
    <w:rsid w:val="00630536"/>
    <w:rsid w:val="006355B0"/>
    <w:rsid w:val="00644570"/>
    <w:rsid w:val="006558E3"/>
    <w:rsid w:val="006627F8"/>
    <w:rsid w:val="00670D47"/>
    <w:rsid w:val="00676898"/>
    <w:rsid w:val="00684064"/>
    <w:rsid w:val="00693099"/>
    <w:rsid w:val="00695EDD"/>
    <w:rsid w:val="006A7C6A"/>
    <w:rsid w:val="006B7A10"/>
    <w:rsid w:val="006C45A1"/>
    <w:rsid w:val="006D5C79"/>
    <w:rsid w:val="006D79B9"/>
    <w:rsid w:val="006E1EF5"/>
    <w:rsid w:val="006E45C3"/>
    <w:rsid w:val="006E59C1"/>
    <w:rsid w:val="006E7FE8"/>
    <w:rsid w:val="00700DC0"/>
    <w:rsid w:val="007047D7"/>
    <w:rsid w:val="00712680"/>
    <w:rsid w:val="007165D3"/>
    <w:rsid w:val="00724441"/>
    <w:rsid w:val="007279B1"/>
    <w:rsid w:val="00741900"/>
    <w:rsid w:val="00751E93"/>
    <w:rsid w:val="00752108"/>
    <w:rsid w:val="00753EC7"/>
    <w:rsid w:val="00763C09"/>
    <w:rsid w:val="00776F88"/>
    <w:rsid w:val="007817E4"/>
    <w:rsid w:val="00783F3F"/>
    <w:rsid w:val="0079503D"/>
    <w:rsid w:val="007B3542"/>
    <w:rsid w:val="007B38A1"/>
    <w:rsid w:val="007B4E05"/>
    <w:rsid w:val="007B78BF"/>
    <w:rsid w:val="007D4E52"/>
    <w:rsid w:val="007E687F"/>
    <w:rsid w:val="007E7AFE"/>
    <w:rsid w:val="007F32DE"/>
    <w:rsid w:val="007F47A5"/>
    <w:rsid w:val="007F4E8D"/>
    <w:rsid w:val="007F5267"/>
    <w:rsid w:val="008117ED"/>
    <w:rsid w:val="00815F03"/>
    <w:rsid w:val="00817E43"/>
    <w:rsid w:val="00820F49"/>
    <w:rsid w:val="00836FE6"/>
    <w:rsid w:val="00840AAE"/>
    <w:rsid w:val="00841AFB"/>
    <w:rsid w:val="00854775"/>
    <w:rsid w:val="0086333F"/>
    <w:rsid w:val="0088424D"/>
    <w:rsid w:val="00884382"/>
    <w:rsid w:val="008A5682"/>
    <w:rsid w:val="008A6E0B"/>
    <w:rsid w:val="008B245F"/>
    <w:rsid w:val="008C6CA3"/>
    <w:rsid w:val="008C7DA9"/>
    <w:rsid w:val="008D4B60"/>
    <w:rsid w:val="008F37C3"/>
    <w:rsid w:val="008F6283"/>
    <w:rsid w:val="00916025"/>
    <w:rsid w:val="00917799"/>
    <w:rsid w:val="0092123B"/>
    <w:rsid w:val="00932E4D"/>
    <w:rsid w:val="0093590B"/>
    <w:rsid w:val="00943AB6"/>
    <w:rsid w:val="009517F4"/>
    <w:rsid w:val="009520D9"/>
    <w:rsid w:val="00953E10"/>
    <w:rsid w:val="009560D5"/>
    <w:rsid w:val="00962D36"/>
    <w:rsid w:val="00990A39"/>
    <w:rsid w:val="00991FD0"/>
    <w:rsid w:val="009939ED"/>
    <w:rsid w:val="0099690D"/>
    <w:rsid w:val="009A2AE2"/>
    <w:rsid w:val="009A31E6"/>
    <w:rsid w:val="009A3DCB"/>
    <w:rsid w:val="009A3FA7"/>
    <w:rsid w:val="009B0E8B"/>
    <w:rsid w:val="009E347E"/>
    <w:rsid w:val="009E5E5E"/>
    <w:rsid w:val="009E71FD"/>
    <w:rsid w:val="009F32F5"/>
    <w:rsid w:val="00A06222"/>
    <w:rsid w:val="00A11550"/>
    <w:rsid w:val="00A1446D"/>
    <w:rsid w:val="00A16B29"/>
    <w:rsid w:val="00A23FEF"/>
    <w:rsid w:val="00A2402B"/>
    <w:rsid w:val="00A242F8"/>
    <w:rsid w:val="00A40324"/>
    <w:rsid w:val="00A42AE1"/>
    <w:rsid w:val="00A42E8D"/>
    <w:rsid w:val="00A507EB"/>
    <w:rsid w:val="00A53FCC"/>
    <w:rsid w:val="00A61635"/>
    <w:rsid w:val="00A6732E"/>
    <w:rsid w:val="00A71DBD"/>
    <w:rsid w:val="00A738F8"/>
    <w:rsid w:val="00A770B6"/>
    <w:rsid w:val="00A8046D"/>
    <w:rsid w:val="00A9166A"/>
    <w:rsid w:val="00A9357E"/>
    <w:rsid w:val="00A93E21"/>
    <w:rsid w:val="00AA317C"/>
    <w:rsid w:val="00AA72A0"/>
    <w:rsid w:val="00AC60D9"/>
    <w:rsid w:val="00AD00F2"/>
    <w:rsid w:val="00AD0FFB"/>
    <w:rsid w:val="00AD1E05"/>
    <w:rsid w:val="00AE22C8"/>
    <w:rsid w:val="00AE6407"/>
    <w:rsid w:val="00AF06FA"/>
    <w:rsid w:val="00B20E6A"/>
    <w:rsid w:val="00B27DA9"/>
    <w:rsid w:val="00B32741"/>
    <w:rsid w:val="00B37D73"/>
    <w:rsid w:val="00B44289"/>
    <w:rsid w:val="00B47DEA"/>
    <w:rsid w:val="00B548A9"/>
    <w:rsid w:val="00B71712"/>
    <w:rsid w:val="00B82E85"/>
    <w:rsid w:val="00B83F95"/>
    <w:rsid w:val="00B875D9"/>
    <w:rsid w:val="00B9252A"/>
    <w:rsid w:val="00BA0340"/>
    <w:rsid w:val="00BA08F5"/>
    <w:rsid w:val="00BA0B71"/>
    <w:rsid w:val="00BB2095"/>
    <w:rsid w:val="00BB5037"/>
    <w:rsid w:val="00BC0044"/>
    <w:rsid w:val="00BC0512"/>
    <w:rsid w:val="00BC0C4E"/>
    <w:rsid w:val="00BC38E5"/>
    <w:rsid w:val="00BC6247"/>
    <w:rsid w:val="00BE28DE"/>
    <w:rsid w:val="00BF2607"/>
    <w:rsid w:val="00BF29CD"/>
    <w:rsid w:val="00C06DBB"/>
    <w:rsid w:val="00C07C85"/>
    <w:rsid w:val="00C240F5"/>
    <w:rsid w:val="00C353F1"/>
    <w:rsid w:val="00C408D4"/>
    <w:rsid w:val="00C40D8A"/>
    <w:rsid w:val="00C42CD6"/>
    <w:rsid w:val="00C4543A"/>
    <w:rsid w:val="00C5168C"/>
    <w:rsid w:val="00C52A8E"/>
    <w:rsid w:val="00C57417"/>
    <w:rsid w:val="00C60A96"/>
    <w:rsid w:val="00C6688F"/>
    <w:rsid w:val="00C74353"/>
    <w:rsid w:val="00C753DC"/>
    <w:rsid w:val="00C8140B"/>
    <w:rsid w:val="00C872BE"/>
    <w:rsid w:val="00C87473"/>
    <w:rsid w:val="00C94CCD"/>
    <w:rsid w:val="00C96D47"/>
    <w:rsid w:val="00CA46C9"/>
    <w:rsid w:val="00CA7AF8"/>
    <w:rsid w:val="00CC444F"/>
    <w:rsid w:val="00CC50E0"/>
    <w:rsid w:val="00CC77D2"/>
    <w:rsid w:val="00CD657F"/>
    <w:rsid w:val="00CD791B"/>
    <w:rsid w:val="00CE144A"/>
    <w:rsid w:val="00CF41C1"/>
    <w:rsid w:val="00D12017"/>
    <w:rsid w:val="00D15C44"/>
    <w:rsid w:val="00D206DB"/>
    <w:rsid w:val="00D30394"/>
    <w:rsid w:val="00D31C94"/>
    <w:rsid w:val="00D4139C"/>
    <w:rsid w:val="00D624BD"/>
    <w:rsid w:val="00D75D52"/>
    <w:rsid w:val="00D97F72"/>
    <w:rsid w:val="00DA36D8"/>
    <w:rsid w:val="00DB49B5"/>
    <w:rsid w:val="00DC6A2E"/>
    <w:rsid w:val="00DD0983"/>
    <w:rsid w:val="00DD7628"/>
    <w:rsid w:val="00DD7742"/>
    <w:rsid w:val="00E05D0F"/>
    <w:rsid w:val="00E1348E"/>
    <w:rsid w:val="00E1349F"/>
    <w:rsid w:val="00E139F6"/>
    <w:rsid w:val="00E13CD9"/>
    <w:rsid w:val="00E20232"/>
    <w:rsid w:val="00E24C34"/>
    <w:rsid w:val="00E4293E"/>
    <w:rsid w:val="00E50679"/>
    <w:rsid w:val="00E55A0A"/>
    <w:rsid w:val="00E60286"/>
    <w:rsid w:val="00E61DEC"/>
    <w:rsid w:val="00E7687F"/>
    <w:rsid w:val="00E83A61"/>
    <w:rsid w:val="00E94135"/>
    <w:rsid w:val="00E94E9E"/>
    <w:rsid w:val="00EB0DAF"/>
    <w:rsid w:val="00EC6676"/>
    <w:rsid w:val="00EC68A0"/>
    <w:rsid w:val="00EE06F0"/>
    <w:rsid w:val="00EE38D6"/>
    <w:rsid w:val="00EF07C7"/>
    <w:rsid w:val="00EF3DEF"/>
    <w:rsid w:val="00EF48A1"/>
    <w:rsid w:val="00F00AAB"/>
    <w:rsid w:val="00F04408"/>
    <w:rsid w:val="00F07AEB"/>
    <w:rsid w:val="00F10466"/>
    <w:rsid w:val="00F177BB"/>
    <w:rsid w:val="00F20E12"/>
    <w:rsid w:val="00F22831"/>
    <w:rsid w:val="00F26CBE"/>
    <w:rsid w:val="00F40E62"/>
    <w:rsid w:val="00F42AD6"/>
    <w:rsid w:val="00F47B36"/>
    <w:rsid w:val="00F61330"/>
    <w:rsid w:val="00F640F6"/>
    <w:rsid w:val="00F64915"/>
    <w:rsid w:val="00F65F32"/>
    <w:rsid w:val="00F67C87"/>
    <w:rsid w:val="00F81254"/>
    <w:rsid w:val="00F82804"/>
    <w:rsid w:val="00F85B41"/>
    <w:rsid w:val="00F92201"/>
    <w:rsid w:val="00F9452D"/>
    <w:rsid w:val="00FB2849"/>
    <w:rsid w:val="00FB3786"/>
    <w:rsid w:val="00FB56F7"/>
    <w:rsid w:val="00FB60AA"/>
    <w:rsid w:val="00FD36D0"/>
    <w:rsid w:val="00FF0161"/>
    <w:rsid w:val="00FF5228"/>
    <w:rsid w:val="00FF6ABC"/>
    <w:rsid w:val="01A5CC04"/>
    <w:rsid w:val="05A4F9DB"/>
    <w:rsid w:val="05A96B0C"/>
    <w:rsid w:val="0632F147"/>
    <w:rsid w:val="078F6524"/>
    <w:rsid w:val="0A30EC50"/>
    <w:rsid w:val="0AA40FA3"/>
    <w:rsid w:val="0AE0B473"/>
    <w:rsid w:val="0B792E9D"/>
    <w:rsid w:val="0BCCBCB1"/>
    <w:rsid w:val="0D27928E"/>
    <w:rsid w:val="0F37693C"/>
    <w:rsid w:val="10F7CABD"/>
    <w:rsid w:val="13306DBF"/>
    <w:rsid w:val="13AA3B1D"/>
    <w:rsid w:val="141DE6E3"/>
    <w:rsid w:val="1461DD10"/>
    <w:rsid w:val="160D3A98"/>
    <w:rsid w:val="1CC87209"/>
    <w:rsid w:val="1D6B4C48"/>
    <w:rsid w:val="1D854257"/>
    <w:rsid w:val="1F79C121"/>
    <w:rsid w:val="1F977E49"/>
    <w:rsid w:val="1FDEBC80"/>
    <w:rsid w:val="224CD239"/>
    <w:rsid w:val="232FCB66"/>
    <w:rsid w:val="23E349CC"/>
    <w:rsid w:val="24D0DBBD"/>
    <w:rsid w:val="26EEE307"/>
    <w:rsid w:val="2C6DAA54"/>
    <w:rsid w:val="2ECFD340"/>
    <w:rsid w:val="2F27724B"/>
    <w:rsid w:val="2F94ADAC"/>
    <w:rsid w:val="3063AFF2"/>
    <w:rsid w:val="31A4D690"/>
    <w:rsid w:val="329347BC"/>
    <w:rsid w:val="34FAEEB2"/>
    <w:rsid w:val="366C0F54"/>
    <w:rsid w:val="36B556B4"/>
    <w:rsid w:val="36D45750"/>
    <w:rsid w:val="3760072B"/>
    <w:rsid w:val="38D51CFE"/>
    <w:rsid w:val="38FBD78C"/>
    <w:rsid w:val="3C05DABE"/>
    <w:rsid w:val="3C3601DB"/>
    <w:rsid w:val="3C8F7436"/>
    <w:rsid w:val="3E9005C1"/>
    <w:rsid w:val="40BD7868"/>
    <w:rsid w:val="41968743"/>
    <w:rsid w:val="420A755D"/>
    <w:rsid w:val="4239B30A"/>
    <w:rsid w:val="4277A177"/>
    <w:rsid w:val="43BB281A"/>
    <w:rsid w:val="4467AB60"/>
    <w:rsid w:val="44CD3A60"/>
    <w:rsid w:val="44E5D44F"/>
    <w:rsid w:val="459762E7"/>
    <w:rsid w:val="487BB2C8"/>
    <w:rsid w:val="493FA33E"/>
    <w:rsid w:val="4A96612C"/>
    <w:rsid w:val="4E7FC6E6"/>
    <w:rsid w:val="51113D59"/>
    <w:rsid w:val="526D7ED9"/>
    <w:rsid w:val="53145C1A"/>
    <w:rsid w:val="546E48D7"/>
    <w:rsid w:val="564BFCDC"/>
    <w:rsid w:val="5758872D"/>
    <w:rsid w:val="583C7B2D"/>
    <w:rsid w:val="5B1F232E"/>
    <w:rsid w:val="5CA955E6"/>
    <w:rsid w:val="5FD9B6C5"/>
    <w:rsid w:val="601D7EC4"/>
    <w:rsid w:val="63EED8D1"/>
    <w:rsid w:val="64038E6A"/>
    <w:rsid w:val="65060BD2"/>
    <w:rsid w:val="6580E1C1"/>
    <w:rsid w:val="66026934"/>
    <w:rsid w:val="66DEEB67"/>
    <w:rsid w:val="6773F8D1"/>
    <w:rsid w:val="679F7290"/>
    <w:rsid w:val="689B4ECB"/>
    <w:rsid w:val="689FD9F8"/>
    <w:rsid w:val="6929402F"/>
    <w:rsid w:val="695F0586"/>
    <w:rsid w:val="69FF803F"/>
    <w:rsid w:val="6A0C3DCB"/>
    <w:rsid w:val="6B866A63"/>
    <w:rsid w:val="6E1928DA"/>
    <w:rsid w:val="6E6BECAF"/>
    <w:rsid w:val="6FB4F93B"/>
    <w:rsid w:val="725A75D4"/>
    <w:rsid w:val="74E00EB2"/>
    <w:rsid w:val="759DE648"/>
    <w:rsid w:val="7627AA1D"/>
    <w:rsid w:val="76772A9C"/>
    <w:rsid w:val="78A6DDA3"/>
    <w:rsid w:val="791F5160"/>
    <w:rsid w:val="79B15E9A"/>
    <w:rsid w:val="7A45B462"/>
    <w:rsid w:val="7BF53023"/>
    <w:rsid w:val="7C615B89"/>
    <w:rsid w:val="7D213659"/>
    <w:rsid w:val="7D3DA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A901F"/>
  <w15:chartTrackingRefBased/>
  <w15:docId w15:val="{B2633881-9CE0-4760-A694-1DFDF308C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216"/>
    <w:pPr>
      <w:spacing w:after="0" w:line="240" w:lineRule="auto"/>
    </w:pPr>
    <w:rPr>
      <w:rFonts w:ascii="Arial Narrow" w:eastAsia="Calibri" w:hAnsi="Arial Narrow" w:cs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216"/>
  </w:style>
  <w:style w:type="paragraph" w:styleId="Footer">
    <w:name w:val="footer"/>
    <w:basedOn w:val="Normal"/>
    <w:link w:val="Foot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216"/>
  </w:style>
  <w:style w:type="table" w:styleId="TableGrid">
    <w:name w:val="Table Grid"/>
    <w:basedOn w:val="TableNormal"/>
    <w:uiPriority w:val="59"/>
    <w:rsid w:val="002B2216"/>
    <w:pPr>
      <w:spacing w:after="0" w:line="240" w:lineRule="auto"/>
    </w:pPr>
    <w:rPr>
      <w:rFonts w:ascii="Arial Narrow" w:eastAsia="Calibri" w:hAnsi="Arial Narrow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6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CB"/>
    <w:rPr>
      <w:rFonts w:ascii="Segoe UI" w:eastAsia="Calibri" w:hAnsi="Segoe UI" w:cs="Segoe UI"/>
      <w:sz w:val="18"/>
      <w:szCs w:val="18"/>
      <w:lang w:val="en-GB"/>
    </w:rPr>
  </w:style>
  <w:style w:type="paragraph" w:customStyle="1" w:styleId="paragraph">
    <w:name w:val="paragraph"/>
    <w:basedOn w:val="Normal"/>
    <w:rsid w:val="009A31E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 Narrow" w:eastAsia="Calibri" w:hAnsi="Arial Narrow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DefaultParagraphFont"/>
    <w:rsid w:val="00CC50E0"/>
  </w:style>
  <w:style w:type="character" w:customStyle="1" w:styleId="eop">
    <w:name w:val="eop"/>
    <w:basedOn w:val="DefaultParagraphFont"/>
    <w:rsid w:val="00CC50E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1E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1E4C"/>
    <w:rPr>
      <w:rFonts w:ascii="Arial Narrow" w:eastAsia="Calibri" w:hAnsi="Arial Narrow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rown\Downloads\Position%20Description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48D40723C7F647B0047EA234CDE7F4" ma:contentTypeVersion="10" ma:contentTypeDescription="Create a new document." ma:contentTypeScope="" ma:versionID="4e247a3793e8e3510421f83f7b7fdf49">
  <xsd:schema xmlns:xsd="http://www.w3.org/2001/XMLSchema" xmlns:xs="http://www.w3.org/2001/XMLSchema" xmlns:p="http://schemas.microsoft.com/office/2006/metadata/properties" xmlns:ns2="17b16522-45cd-4ce3-bc60-f11d097248c4" xmlns:ns3="6df2b253-b5eb-483d-ba28-49f93a53811d" targetNamespace="http://schemas.microsoft.com/office/2006/metadata/properties" ma:root="true" ma:fieldsID="0f6de6bf759bd384db83fd64a52abc09" ns2:_="" ns3:_="">
    <xsd:import namespace="17b16522-45cd-4ce3-bc60-f11d097248c4"/>
    <xsd:import namespace="6df2b253-b5eb-483d-ba28-49f93a538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16522-45cd-4ce3-bc60-f11d097248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2b253-b5eb-483d-ba28-49f93a538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2DB0B0-8F43-A341-BF85-1372121217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5B7F23-E3E0-4E20-A8AE-AA33FE1D7F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5012D1-80CF-492B-9D82-776AA4A0FF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493262F-D241-44C2-939E-04684C8C05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b16522-45cd-4ce3-bc60-f11d097248c4"/>
    <ds:schemaRef ds:uri="6df2b253-b5eb-483d-ba28-49f93a538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 template (1)</Template>
  <TotalTime>1</TotalTime>
  <Pages>5</Pages>
  <Words>1718</Words>
  <Characters>9796</Characters>
  <Application>Microsoft Office Word</Application>
  <DocSecurity>0</DocSecurity>
  <Lines>81</Lines>
  <Paragraphs>22</Paragraphs>
  <ScaleCrop>false</ScaleCrop>
  <Company/>
  <LinksUpToDate>false</LinksUpToDate>
  <CharactersWithSpaces>11492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Brown</dc:creator>
  <cp:keywords/>
  <dc:description/>
  <cp:lastModifiedBy>Renee Russo</cp:lastModifiedBy>
  <cp:revision>2</cp:revision>
  <cp:lastPrinted>2020-10-20T06:25:00Z</cp:lastPrinted>
  <dcterms:created xsi:type="dcterms:W3CDTF">2022-05-04T22:36:00Z</dcterms:created>
  <dcterms:modified xsi:type="dcterms:W3CDTF">2022-05-04T22:36:00Z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0x010100C648D40723C7F647B0047EA234CDE7F4</vt:lpwstr>
  </property>
  <property fmtid="{D5CDD505-2E9C-101B-9397-08002B2CF9AE}" pid="3" name="bbMonth">
    <vt:lpwstr>355;#01 (January)|be27344d-73ee-4702-933c-63201e4a8e1c</vt:lpwstr>
  </property>
  <property fmtid="{D5CDD505-2E9C-101B-9397-08002B2CF9AE}" pid="4" name="Order">
    <vt:r8>400</vt:r8>
  </property>
  <property fmtid="{D5CDD505-2E9C-101B-9397-08002B2CF9AE}" pid="5" name="TaxKeyword">
    <vt:lpwstr/>
  </property>
  <property fmtid="{D5CDD505-2E9C-101B-9397-08002B2CF9AE}" pid="6" name="xd_Signature">
    <vt:bool>false</vt:bool>
  </property>
  <property fmtid="{D5CDD505-2E9C-101B-9397-08002B2CF9AE}" pid="7" name="bbHRCategories">
    <vt:lpwstr/>
  </property>
  <property fmtid="{D5CDD505-2E9C-101B-9397-08002B2CF9AE}" pid="8" name="xd_ProgID">
    <vt:lpwstr/>
  </property>
  <property fmtid="{D5CDD505-2E9C-101B-9397-08002B2CF9AE}" pid="9" name="bbYear">
    <vt:lpwstr>238;#2014|0a695059-fe51-46c3-b801-cb6827743fab</vt:lpwstr>
  </property>
  <property fmtid="{D5CDD505-2E9C-101B-9397-08002B2CF9AE}" pid="10" name="TemplateUrl">
    <vt:lpwstr/>
  </property>
  <property fmtid="{D5CDD505-2E9C-101B-9397-08002B2CF9AE}" pid="11" name="_dlc_DocIdItemGuid">
    <vt:lpwstr>de756944-da61-44e4-8091-b9add05e9a57</vt:lpwstr>
  </property>
</Properties>
</file>