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tblpXSpec="right" w:tblpY="1"/>
        <w:tblOverlap w:val="never"/>
        <w:tblW w:w="5008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838"/>
        <w:gridCol w:w="284"/>
        <w:gridCol w:w="15"/>
        <w:gridCol w:w="891"/>
        <w:gridCol w:w="1080"/>
        <w:gridCol w:w="484"/>
        <w:gridCol w:w="5051"/>
      </w:tblGrid>
      <w:tr w:rsidR="002B2216" w:rsidRPr="0042338F" w14:paraId="7A6F63DC" w14:textId="77777777" w:rsidTr="371DECF5">
        <w:tc>
          <w:tcPr>
            <w:tcW w:w="1570" w:type="pct"/>
            <w:gridSpan w:val="4"/>
            <w:shd w:val="clear" w:color="auto" w:fill="0070F1"/>
            <w:vAlign w:val="center"/>
          </w:tcPr>
          <w:p w14:paraId="7BBCC932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Position title</w:t>
            </w:r>
          </w:p>
        </w:tc>
        <w:tc>
          <w:tcPr>
            <w:tcW w:w="3430" w:type="pct"/>
            <w:gridSpan w:val="3"/>
            <w:vAlign w:val="center"/>
          </w:tcPr>
          <w:p w14:paraId="147F8072" w14:textId="2B44F4D0" w:rsidR="002B2216" w:rsidRPr="002B2216" w:rsidRDefault="003F0C2F" w:rsidP="004C2489">
            <w:pPr>
              <w:spacing w:before="120" w:after="120"/>
              <w:rPr>
                <w:rFonts w:asciiTheme="minorHAnsi" w:hAnsiTheme="minorHAnsi" w:cstheme="minorHAnsi"/>
                <w:b/>
                <w:szCs w:val="22"/>
              </w:rPr>
            </w:pPr>
            <w:r>
              <w:rPr>
                <w:rFonts w:asciiTheme="minorHAnsi" w:hAnsiTheme="minorHAnsi" w:cstheme="minorHAnsi"/>
                <w:b/>
                <w:szCs w:val="22"/>
              </w:rPr>
              <w:t>Project Manager</w:t>
            </w:r>
            <w:r w:rsidR="00F733DF">
              <w:rPr>
                <w:rFonts w:asciiTheme="minorHAnsi" w:hAnsiTheme="minorHAnsi" w:cstheme="minorHAnsi"/>
                <w:b/>
                <w:szCs w:val="22"/>
              </w:rPr>
              <w:t>, Wellness and Prevention</w:t>
            </w:r>
          </w:p>
        </w:tc>
      </w:tr>
      <w:tr w:rsidR="002B2216" w:rsidRPr="00685927" w14:paraId="128E50CB" w14:textId="77777777" w:rsidTr="371DECF5">
        <w:tc>
          <w:tcPr>
            <w:tcW w:w="1570" w:type="pct"/>
            <w:gridSpan w:val="4"/>
            <w:shd w:val="clear" w:color="auto" w:fill="0070F1"/>
            <w:vAlign w:val="center"/>
          </w:tcPr>
          <w:p w14:paraId="1E56F5F2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Team/Group</w:t>
            </w:r>
          </w:p>
        </w:tc>
        <w:tc>
          <w:tcPr>
            <w:tcW w:w="3430" w:type="pct"/>
            <w:gridSpan w:val="3"/>
            <w:vAlign w:val="center"/>
          </w:tcPr>
          <w:p w14:paraId="092604AF" w14:textId="72BED2E2" w:rsidR="002B2216" w:rsidRPr="002B2216" w:rsidRDefault="00F733DF" w:rsidP="004C2489">
            <w:pPr>
              <w:spacing w:before="120" w:after="1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Wellness and Prevention</w:t>
            </w:r>
            <w:r w:rsidR="001912F3">
              <w:rPr>
                <w:rFonts w:asciiTheme="minorHAnsi" w:hAnsiTheme="minorHAnsi" w:cstheme="minorHAnsi"/>
                <w:szCs w:val="22"/>
              </w:rPr>
              <w:t xml:space="preserve"> unit</w:t>
            </w:r>
            <w:r>
              <w:rPr>
                <w:rFonts w:asciiTheme="minorHAnsi" w:hAnsiTheme="minorHAnsi" w:cstheme="minorHAnsi"/>
                <w:szCs w:val="22"/>
              </w:rPr>
              <w:t>, Community Group</w:t>
            </w:r>
          </w:p>
        </w:tc>
      </w:tr>
      <w:tr w:rsidR="002B2216" w:rsidRPr="00685927" w14:paraId="3CCE4CDB" w14:textId="77777777" w:rsidTr="371DECF5">
        <w:tc>
          <w:tcPr>
            <w:tcW w:w="1570" w:type="pct"/>
            <w:gridSpan w:val="4"/>
            <w:shd w:val="clear" w:color="auto" w:fill="0070F1"/>
            <w:vAlign w:val="center"/>
          </w:tcPr>
          <w:p w14:paraId="78BE3D74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Work level</w:t>
            </w:r>
          </w:p>
        </w:tc>
        <w:tc>
          <w:tcPr>
            <w:tcW w:w="3430" w:type="pct"/>
            <w:gridSpan w:val="3"/>
            <w:vAlign w:val="center"/>
          </w:tcPr>
          <w:p w14:paraId="354896CF" w14:textId="1587D18C" w:rsidR="002B2216" w:rsidRPr="002B2216" w:rsidRDefault="00BB6410" w:rsidP="004C2489">
            <w:pPr>
              <w:spacing w:before="120" w:after="1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3</w:t>
            </w:r>
          </w:p>
        </w:tc>
      </w:tr>
      <w:tr w:rsidR="002B2216" w:rsidRPr="00685927" w14:paraId="1DBF3100" w14:textId="77777777" w:rsidTr="371DECF5">
        <w:tc>
          <w:tcPr>
            <w:tcW w:w="1570" w:type="pct"/>
            <w:gridSpan w:val="4"/>
            <w:shd w:val="clear" w:color="auto" w:fill="0070F1"/>
            <w:vAlign w:val="center"/>
          </w:tcPr>
          <w:p w14:paraId="5167363D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Position reporting to</w:t>
            </w:r>
          </w:p>
        </w:tc>
        <w:tc>
          <w:tcPr>
            <w:tcW w:w="3430" w:type="pct"/>
            <w:gridSpan w:val="3"/>
            <w:vAlign w:val="center"/>
          </w:tcPr>
          <w:p w14:paraId="7F98A357" w14:textId="2F9B812F" w:rsidR="002B2216" w:rsidRPr="002B2216" w:rsidRDefault="006E4ABD" w:rsidP="004C2489">
            <w:pPr>
              <w:spacing w:before="120" w:after="1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Wellness and Prevention Programs Lead</w:t>
            </w:r>
          </w:p>
        </w:tc>
      </w:tr>
      <w:tr w:rsidR="002B2216" w:rsidRPr="00685927" w14:paraId="3C421CDC" w14:textId="77777777" w:rsidTr="003636DC">
        <w:tc>
          <w:tcPr>
            <w:tcW w:w="1570" w:type="pct"/>
            <w:gridSpan w:val="4"/>
            <w:tcBorders>
              <w:bottom w:val="nil"/>
            </w:tcBorders>
            <w:shd w:val="clear" w:color="auto" w:fill="0070F1"/>
            <w:vAlign w:val="center"/>
          </w:tcPr>
          <w:p w14:paraId="4AC79229" w14:textId="77777777" w:rsidR="002B2216" w:rsidRPr="00363C4B" w:rsidRDefault="002B2216" w:rsidP="004C2489">
            <w:pPr>
              <w:spacing w:before="120" w:after="120"/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</w:pPr>
            <w:r w:rsidRPr="00363C4B">
              <w:rPr>
                <w:rFonts w:asciiTheme="minorHAnsi" w:hAnsiTheme="minorHAnsi" w:cstheme="minorHAnsi"/>
                <w:b/>
                <w:color w:val="FFFFFF" w:themeColor="background1"/>
                <w:szCs w:val="22"/>
              </w:rPr>
              <w:t>Employment Type</w:t>
            </w:r>
          </w:p>
        </w:tc>
        <w:tc>
          <w:tcPr>
            <w:tcW w:w="3430" w:type="pct"/>
            <w:gridSpan w:val="3"/>
            <w:tcBorders>
              <w:bottom w:val="nil"/>
            </w:tcBorders>
            <w:vAlign w:val="center"/>
          </w:tcPr>
          <w:p w14:paraId="653EFB78" w14:textId="67F03389" w:rsidR="002B2216" w:rsidRPr="002B2216" w:rsidRDefault="009D1B66" w:rsidP="004C2489">
            <w:pPr>
              <w:spacing w:before="120" w:after="12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Fixed-term</w:t>
            </w:r>
          </w:p>
        </w:tc>
      </w:tr>
      <w:tr w:rsidR="00363C4B" w14:paraId="4A6BD362" w14:textId="77777777" w:rsidTr="003636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000" w:type="pct"/>
            <w:gridSpan w:val="7"/>
            <w:shd w:val="clear" w:color="auto" w:fill="0070F1"/>
          </w:tcPr>
          <w:p w14:paraId="4F59FDD6" w14:textId="77777777" w:rsidR="00363C4B" w:rsidRDefault="00363C4B" w:rsidP="004C2489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363C4B" w:rsidRPr="00C60A96" w14:paraId="3F2F0ED1" w14:textId="77777777" w:rsidTr="003636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bottom w:val="single" w:sz="4" w:space="0" w:color="auto"/>
            </w:tcBorders>
          </w:tcPr>
          <w:p w14:paraId="25992BDF" w14:textId="77777777" w:rsidR="00363C4B" w:rsidRPr="00C60A96" w:rsidRDefault="00363C4B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60A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Vision, mission and values</w:t>
            </w:r>
          </w:p>
        </w:tc>
        <w:tc>
          <w:tcPr>
            <w:tcW w:w="155" w:type="pct"/>
            <w:gridSpan w:val="2"/>
            <w:tcBorders>
              <w:bottom w:val="single" w:sz="4" w:space="0" w:color="auto"/>
            </w:tcBorders>
          </w:tcPr>
          <w:p w14:paraId="0034D89E" w14:textId="77777777" w:rsidR="00363C4B" w:rsidRPr="00C60A96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892" w:type="pct"/>
            <w:gridSpan w:val="4"/>
            <w:tcBorders>
              <w:bottom w:val="single" w:sz="4" w:space="0" w:color="auto"/>
            </w:tcBorders>
          </w:tcPr>
          <w:p w14:paraId="3C979EDD" w14:textId="77777777" w:rsidR="001160F8" w:rsidRDefault="00C60A96" w:rsidP="004C2489">
            <w:pP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</w:pPr>
            <w:r w:rsidRPr="00C60A96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Beyond Blue’s vision is that all people in Australia achieve their best possible mental health. Our mission is to </w:t>
            </w:r>
            <w:r w:rsidR="00990A39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>work with the community</w:t>
            </w:r>
            <w:r w:rsidR="004C43DB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to improve mental health and prevent suicide.</w:t>
            </w:r>
            <w:r w:rsidR="001160F8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shd w:val="clear" w:color="auto" w:fill="FFFFFF"/>
                <w:lang w:eastAsia="en-GB"/>
              </w:rPr>
              <w:t xml:space="preserve"> We aim to achieve this by:</w:t>
            </w:r>
          </w:p>
          <w:p w14:paraId="4CC07626" w14:textId="77777777" w:rsidR="001160F8" w:rsidRDefault="001160F8" w:rsidP="001160F8">
            <w:pPr>
              <w:pStyle w:val="ListParagraph"/>
              <w:numPr>
                <w:ilvl w:val="0"/>
                <w:numId w:val="22"/>
              </w:numP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  <w:t>Promoting mental health and wellbeing</w:t>
            </w:r>
          </w:p>
          <w:p w14:paraId="0ACABEED" w14:textId="77777777" w:rsidR="00EE06F0" w:rsidRDefault="00EE06F0" w:rsidP="001160F8">
            <w:pPr>
              <w:pStyle w:val="ListParagraph"/>
              <w:numPr>
                <w:ilvl w:val="0"/>
                <w:numId w:val="22"/>
              </w:numP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  <w:t>Being a trusted source of information, advice and support</w:t>
            </w:r>
          </w:p>
          <w:p w14:paraId="0666C745" w14:textId="63C6FF1A" w:rsidR="00C60A96" w:rsidRPr="001160F8" w:rsidRDefault="00EE06F0" w:rsidP="001160F8">
            <w:pPr>
              <w:pStyle w:val="ListParagraph"/>
              <w:numPr>
                <w:ilvl w:val="0"/>
                <w:numId w:val="22"/>
              </w:numP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  <w:t>Working together to prevent suicide</w:t>
            </w:r>
            <w:r w:rsidR="00C60A96" w:rsidRPr="001160F8">
              <w:rPr>
                <w:rFonts w:ascii="Calibri" w:eastAsia="Times New Roman" w:hAnsi="Calibri" w:cs="Calibri"/>
                <w:color w:val="000000" w:themeColor="text1"/>
                <w:sz w:val="22"/>
                <w:shd w:val="clear" w:color="auto" w:fill="FFFFFF"/>
                <w:lang w:eastAsia="en-GB"/>
              </w:rPr>
              <w:t xml:space="preserve"> </w:t>
            </w:r>
          </w:p>
          <w:p w14:paraId="2FF75971" w14:textId="7998DADC" w:rsidR="00363C4B" w:rsidRPr="00C60A96" w:rsidRDefault="00C60A96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C60A96">
              <w:rPr>
                <w:rFonts w:ascii="Calibri" w:hAnsi="Calibri" w:cs="Calibri"/>
                <w:sz w:val="22"/>
                <w:szCs w:val="22"/>
              </w:rPr>
              <w:t>Beyond Blue</w:t>
            </w:r>
            <w:r w:rsidR="00EE06F0">
              <w:rPr>
                <w:rFonts w:ascii="Calibri" w:hAnsi="Calibri" w:cs="Calibri"/>
                <w:sz w:val="22"/>
                <w:szCs w:val="22"/>
              </w:rPr>
              <w:t>’</w:t>
            </w:r>
            <w:r w:rsidRPr="00C60A96">
              <w:rPr>
                <w:rFonts w:ascii="Calibri" w:hAnsi="Calibri" w:cs="Calibri"/>
                <w:sz w:val="22"/>
                <w:szCs w:val="22"/>
              </w:rPr>
              <w:t>s</w:t>
            </w:r>
            <w:r w:rsidR="00A16B29">
              <w:rPr>
                <w:rFonts w:ascii="Calibri" w:hAnsi="Calibri" w:cs="Calibri"/>
                <w:sz w:val="22"/>
                <w:szCs w:val="22"/>
              </w:rPr>
              <w:t xml:space="preserve"> values</w:t>
            </w:r>
            <w:r w:rsidRPr="00C60A9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are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Collaboration, Respect, Enthusiasm, Excellence, Innovation and Integrity.</w:t>
            </w:r>
          </w:p>
        </w:tc>
      </w:tr>
      <w:tr w:rsidR="00363C4B" w:rsidRPr="00C60A96" w14:paraId="54733654" w14:textId="77777777" w:rsidTr="008F254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</w:tcPr>
          <w:p w14:paraId="0B583584" w14:textId="77777777" w:rsidR="00363C4B" w:rsidRPr="00C60A96" w:rsidRDefault="00C60A96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Position purpose</w:t>
            </w:r>
          </w:p>
        </w:tc>
        <w:tc>
          <w:tcPr>
            <w:tcW w:w="147" w:type="pct"/>
            <w:tcBorders>
              <w:top w:val="single" w:sz="4" w:space="0" w:color="auto"/>
              <w:bottom w:val="single" w:sz="4" w:space="0" w:color="auto"/>
            </w:tcBorders>
          </w:tcPr>
          <w:p w14:paraId="5209D2FB" w14:textId="77777777" w:rsidR="00363C4B" w:rsidRPr="0035471B" w:rsidRDefault="00363C4B" w:rsidP="004C2489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3900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D90A8E" w14:textId="77777777" w:rsidR="00B311E6" w:rsidRDefault="00C158EC" w:rsidP="00314ABD">
            <w:pPr>
              <w:spacing w:before="120" w:after="120"/>
              <w:rPr>
                <w:rFonts w:asciiTheme="minorHAnsi" w:hAnsiTheme="minorHAnsi" w:cstheme="minorHAnsi"/>
                <w:sz w:val="22"/>
                <w:lang w:val="en-AU"/>
              </w:rPr>
            </w:pPr>
            <w:r w:rsidRPr="00314ABD">
              <w:rPr>
                <w:rFonts w:asciiTheme="minorHAnsi" w:hAnsiTheme="minorHAnsi" w:cstheme="minorHAnsi"/>
                <w:sz w:val="22"/>
                <w:lang w:val="en-AU"/>
              </w:rPr>
              <w:t xml:space="preserve">The Wellness and Prevention </w:t>
            </w:r>
            <w:r w:rsidR="009B6E11">
              <w:rPr>
                <w:rFonts w:asciiTheme="minorHAnsi" w:hAnsiTheme="minorHAnsi" w:cstheme="minorHAnsi"/>
                <w:sz w:val="22"/>
                <w:lang w:val="en-AU"/>
              </w:rPr>
              <w:t>Project</w:t>
            </w:r>
            <w:r w:rsidRPr="00314ABD">
              <w:rPr>
                <w:rFonts w:asciiTheme="minorHAnsi" w:hAnsiTheme="minorHAnsi" w:cstheme="minorHAnsi"/>
                <w:sz w:val="22"/>
                <w:lang w:val="en-AU"/>
              </w:rPr>
              <w:t xml:space="preserve"> Manager will be responsible for</w:t>
            </w:r>
            <w:r w:rsidR="00C4626A">
              <w:rPr>
                <w:rFonts w:asciiTheme="minorHAnsi" w:hAnsiTheme="minorHAnsi" w:cstheme="minorHAnsi"/>
                <w:sz w:val="22"/>
                <w:lang w:val="en-AU"/>
              </w:rPr>
              <w:t xml:space="preserve"> managing key projects and products under</w:t>
            </w:r>
            <w:r w:rsidR="00F8624A" w:rsidRPr="00314ABD">
              <w:rPr>
                <w:rFonts w:asciiTheme="minorHAnsi" w:hAnsiTheme="minorHAnsi" w:cstheme="minorHAnsi"/>
                <w:sz w:val="22"/>
                <w:lang w:val="en-AU"/>
              </w:rPr>
              <w:t xml:space="preserve"> Beyond Blue’s Wellness and Prevention Strategy. T</w:t>
            </w:r>
            <w:r w:rsidR="007337C6" w:rsidRPr="00314ABD">
              <w:rPr>
                <w:rFonts w:asciiTheme="minorHAnsi" w:hAnsiTheme="minorHAnsi" w:cstheme="minorHAnsi"/>
                <w:sz w:val="22"/>
                <w:lang w:val="en-AU"/>
              </w:rPr>
              <w:t xml:space="preserve">his </w:t>
            </w:r>
            <w:r w:rsidR="00615952" w:rsidRPr="00314ABD">
              <w:rPr>
                <w:rFonts w:asciiTheme="minorHAnsi" w:hAnsiTheme="minorHAnsi" w:cstheme="minorHAnsi"/>
                <w:sz w:val="22"/>
                <w:lang w:val="en-AU"/>
              </w:rPr>
              <w:t xml:space="preserve">includes </w:t>
            </w:r>
            <w:r w:rsidR="002C1CEB">
              <w:rPr>
                <w:rFonts w:asciiTheme="minorHAnsi" w:hAnsiTheme="minorHAnsi" w:cstheme="minorHAnsi"/>
                <w:sz w:val="22"/>
                <w:lang w:val="en-AU"/>
              </w:rPr>
              <w:t>collaborating across the organisation to transition</w:t>
            </w:r>
            <w:r w:rsidR="00C4626A">
              <w:rPr>
                <w:rFonts w:asciiTheme="minorHAnsi" w:hAnsiTheme="minorHAnsi" w:cstheme="minorHAnsi"/>
                <w:sz w:val="22"/>
                <w:lang w:val="en-AU"/>
              </w:rPr>
              <w:t xml:space="preserve"> existing key Workplace and Home products, like Heads Up and Healthy Families into the Big Blue Door and relevant external initiatives</w:t>
            </w:r>
            <w:r w:rsidR="002C1CEB">
              <w:rPr>
                <w:rFonts w:asciiTheme="minorHAnsi" w:hAnsiTheme="minorHAnsi" w:cstheme="minorHAnsi"/>
                <w:sz w:val="22"/>
                <w:lang w:val="en-AU"/>
              </w:rPr>
              <w:t xml:space="preserve">, and </w:t>
            </w:r>
            <w:r w:rsidR="00ED3F09">
              <w:rPr>
                <w:rFonts w:asciiTheme="minorHAnsi" w:hAnsiTheme="minorHAnsi" w:cstheme="minorHAnsi"/>
                <w:sz w:val="22"/>
                <w:lang w:val="en-AU"/>
              </w:rPr>
              <w:t xml:space="preserve">project managing new </w:t>
            </w:r>
            <w:proofErr w:type="spellStart"/>
            <w:r w:rsidR="00ED3F09">
              <w:rPr>
                <w:rFonts w:asciiTheme="minorHAnsi" w:hAnsiTheme="minorHAnsi" w:cstheme="minorHAnsi"/>
                <w:sz w:val="22"/>
                <w:lang w:val="en-AU"/>
              </w:rPr>
              <w:t>intiaitives</w:t>
            </w:r>
            <w:proofErr w:type="spellEnd"/>
            <w:r w:rsidR="00ED3F09">
              <w:rPr>
                <w:rFonts w:asciiTheme="minorHAnsi" w:hAnsiTheme="minorHAnsi" w:cstheme="minorHAnsi"/>
                <w:sz w:val="22"/>
                <w:lang w:val="en-AU"/>
              </w:rPr>
              <w:t xml:space="preserve"> </w:t>
            </w:r>
            <w:r w:rsidR="004C2A51">
              <w:rPr>
                <w:rFonts w:asciiTheme="minorHAnsi" w:hAnsiTheme="minorHAnsi" w:cstheme="minorHAnsi"/>
                <w:sz w:val="22"/>
                <w:lang w:val="en-AU"/>
              </w:rPr>
              <w:t xml:space="preserve">that promote mental health and wellbeing and prevent mental ill-health, </w:t>
            </w:r>
            <w:r w:rsidR="00ED3F09">
              <w:rPr>
                <w:rFonts w:asciiTheme="minorHAnsi" w:hAnsiTheme="minorHAnsi" w:cstheme="minorHAnsi"/>
                <w:sz w:val="22"/>
                <w:lang w:val="en-AU"/>
              </w:rPr>
              <w:t>in line with the Wellness and Prevention Strategy</w:t>
            </w:r>
            <w:r w:rsidR="004C2A51">
              <w:rPr>
                <w:rFonts w:asciiTheme="minorHAnsi" w:hAnsiTheme="minorHAnsi" w:cstheme="minorHAnsi"/>
                <w:sz w:val="22"/>
                <w:lang w:val="en-AU"/>
              </w:rPr>
              <w:t>, including in key settings of work and home</w:t>
            </w:r>
            <w:r w:rsidR="00ED3F09">
              <w:rPr>
                <w:rFonts w:asciiTheme="minorHAnsi" w:hAnsiTheme="minorHAnsi" w:cstheme="minorHAnsi"/>
                <w:sz w:val="22"/>
                <w:lang w:val="en-AU"/>
              </w:rPr>
              <w:t>.</w:t>
            </w:r>
            <w:r w:rsidR="00722EF0">
              <w:rPr>
                <w:rFonts w:asciiTheme="minorHAnsi" w:hAnsiTheme="minorHAnsi" w:cstheme="minorHAnsi"/>
                <w:sz w:val="22"/>
                <w:lang w:val="en-AU"/>
              </w:rPr>
              <w:t xml:space="preserve">  </w:t>
            </w:r>
          </w:p>
          <w:p w14:paraId="5DEFD2B4" w14:textId="7FD430CB" w:rsidR="00615952" w:rsidRPr="00B311E6" w:rsidRDefault="00ED3F09" w:rsidP="00314ABD">
            <w:pPr>
              <w:spacing w:before="120" w:after="120"/>
              <w:rPr>
                <w:rFonts w:asciiTheme="minorHAnsi" w:hAnsiTheme="minorHAnsi" w:cstheme="minorHAnsi"/>
                <w:sz w:val="22"/>
                <w:lang w:val="en-AU"/>
              </w:rPr>
            </w:pPr>
            <w:r>
              <w:rPr>
                <w:rFonts w:asciiTheme="minorHAnsi" w:hAnsiTheme="minorHAnsi" w:cstheme="minorHAnsi"/>
                <w:sz w:val="22"/>
                <w:lang w:val="en-AU"/>
              </w:rPr>
              <w:t>The</w:t>
            </w:r>
            <w:r w:rsidRPr="00314ABD">
              <w:rPr>
                <w:rFonts w:asciiTheme="minorHAnsi" w:hAnsiTheme="minorHAnsi" w:cstheme="minorHAnsi"/>
                <w:sz w:val="22"/>
                <w:lang w:val="en-AU"/>
              </w:rPr>
              <w:t xml:space="preserve"> Wellness and Prevention </w:t>
            </w:r>
            <w:r>
              <w:rPr>
                <w:rFonts w:asciiTheme="minorHAnsi" w:hAnsiTheme="minorHAnsi" w:cstheme="minorHAnsi"/>
                <w:sz w:val="22"/>
                <w:lang w:val="en-AU"/>
              </w:rPr>
              <w:t>Project</w:t>
            </w:r>
            <w:r w:rsidRPr="00314ABD">
              <w:rPr>
                <w:rFonts w:asciiTheme="minorHAnsi" w:hAnsiTheme="minorHAnsi" w:cstheme="minorHAnsi"/>
                <w:sz w:val="22"/>
                <w:lang w:val="en-AU"/>
              </w:rPr>
              <w:t xml:space="preserve"> Manager</w:t>
            </w:r>
            <w:r w:rsidR="004C2A51">
              <w:rPr>
                <w:rFonts w:asciiTheme="minorHAnsi" w:hAnsiTheme="minorHAnsi" w:cstheme="minorHAnsi"/>
                <w:sz w:val="22"/>
                <w:lang w:val="en-AU"/>
              </w:rPr>
              <w:t xml:space="preserve"> </w:t>
            </w:r>
            <w:r w:rsidR="00722EF0">
              <w:rPr>
                <w:rFonts w:asciiTheme="minorHAnsi" w:hAnsiTheme="minorHAnsi" w:cstheme="minorHAnsi"/>
                <w:sz w:val="22"/>
                <w:lang w:val="en-AU"/>
              </w:rPr>
              <w:t xml:space="preserve">will also collaborate </w:t>
            </w:r>
            <w:r w:rsidR="00B311E6">
              <w:rPr>
                <w:rFonts w:asciiTheme="minorHAnsi" w:hAnsiTheme="minorHAnsi" w:cstheme="minorHAnsi"/>
                <w:sz w:val="22"/>
                <w:lang w:val="en-AU"/>
              </w:rPr>
              <w:t xml:space="preserve">across the organisation, including within the Wellness and Prevention team and </w:t>
            </w:r>
            <w:r w:rsidR="00722EF0">
              <w:rPr>
                <w:rFonts w:asciiTheme="minorHAnsi" w:hAnsiTheme="minorHAnsi" w:cstheme="minorHAnsi"/>
                <w:sz w:val="22"/>
                <w:lang w:val="en-AU"/>
              </w:rPr>
              <w:t>with the Centre of Excellence</w:t>
            </w:r>
            <w:r w:rsidR="00B311E6">
              <w:rPr>
                <w:rFonts w:asciiTheme="minorHAnsi" w:hAnsiTheme="minorHAnsi" w:cstheme="minorHAnsi"/>
                <w:sz w:val="22"/>
                <w:lang w:val="en-AU"/>
              </w:rPr>
              <w:t>,</w:t>
            </w:r>
            <w:r w:rsidR="00722EF0">
              <w:rPr>
                <w:rFonts w:asciiTheme="minorHAnsi" w:hAnsiTheme="minorHAnsi" w:cstheme="minorHAnsi"/>
                <w:sz w:val="22"/>
                <w:lang w:val="en-AU"/>
              </w:rPr>
              <w:t xml:space="preserve"> to promote mental health and wellbeing in key settings</w:t>
            </w:r>
            <w:r w:rsidR="00B311E6">
              <w:rPr>
                <w:rFonts w:asciiTheme="minorHAnsi" w:hAnsiTheme="minorHAnsi" w:cstheme="minorHAnsi"/>
                <w:sz w:val="22"/>
                <w:lang w:val="en-AU"/>
              </w:rPr>
              <w:t xml:space="preserve"> and embed Wellness and Prevention </w:t>
            </w:r>
            <w:proofErr w:type="spellStart"/>
            <w:r w:rsidR="00B311E6">
              <w:rPr>
                <w:rFonts w:asciiTheme="minorHAnsi" w:hAnsiTheme="minorHAnsi" w:cstheme="minorHAnsi"/>
                <w:sz w:val="22"/>
                <w:lang w:val="en-AU"/>
              </w:rPr>
              <w:t>initaitvies</w:t>
            </w:r>
            <w:proofErr w:type="spellEnd"/>
            <w:r w:rsidR="00B311E6">
              <w:rPr>
                <w:rFonts w:asciiTheme="minorHAnsi" w:hAnsiTheme="minorHAnsi" w:cstheme="minorHAnsi"/>
                <w:sz w:val="22"/>
                <w:lang w:val="en-AU"/>
              </w:rPr>
              <w:t xml:space="preserve"> within communities</w:t>
            </w:r>
            <w:r w:rsidR="00722EF0">
              <w:rPr>
                <w:rFonts w:asciiTheme="minorHAnsi" w:hAnsiTheme="minorHAnsi" w:cstheme="minorHAnsi"/>
                <w:sz w:val="22"/>
                <w:lang w:val="en-AU"/>
              </w:rPr>
              <w:t xml:space="preserve">. </w:t>
            </w:r>
          </w:p>
        </w:tc>
      </w:tr>
      <w:tr w:rsidR="00A16B29" w:rsidRPr="00C60A96" w14:paraId="2C50E649" w14:textId="77777777" w:rsidTr="00954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9"/>
        </w:trPr>
        <w:tc>
          <w:tcPr>
            <w:tcW w:w="953" w:type="pct"/>
            <w:vMerge w:val="restart"/>
            <w:tcBorders>
              <w:top w:val="single" w:sz="4" w:space="0" w:color="auto"/>
            </w:tcBorders>
          </w:tcPr>
          <w:p w14:paraId="62F826C8" w14:textId="77777777" w:rsidR="00A16B29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Role dimensions</w:t>
            </w:r>
          </w:p>
        </w:tc>
        <w:tc>
          <w:tcPr>
            <w:tcW w:w="147" w:type="pct"/>
            <w:vMerge w:val="restart"/>
            <w:tcBorders>
              <w:top w:val="single" w:sz="4" w:space="0" w:color="auto"/>
            </w:tcBorders>
          </w:tcPr>
          <w:p w14:paraId="64F4A091" w14:textId="77777777" w:rsidR="00A16B29" w:rsidRPr="00C60A96" w:rsidRDefault="00A16B29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81" w:type="pct"/>
            <w:gridSpan w:val="4"/>
            <w:tcBorders>
              <w:top w:val="single" w:sz="4" w:space="0" w:color="auto"/>
            </w:tcBorders>
          </w:tcPr>
          <w:p w14:paraId="17C0D9AF" w14:textId="77777777" w:rsidR="00A16B29" w:rsidRPr="00A16B29" w:rsidRDefault="00A16B29" w:rsidP="004C2489">
            <w:pPr>
              <w:spacing w:before="120" w:after="80"/>
              <w:jc w:val="right"/>
              <w:rPr>
                <w:rFonts w:asciiTheme="minorHAnsi" w:hAnsiTheme="minorHAnsi" w:cstheme="minorHAnsi"/>
                <w:b/>
                <w:bCs/>
                <w:sz w:val="22"/>
                <w:szCs w:val="18"/>
              </w:rPr>
            </w:pPr>
            <w:r w:rsidRPr="00A16B29">
              <w:rPr>
                <w:rFonts w:asciiTheme="minorHAnsi" w:hAnsiTheme="minorHAnsi" w:cstheme="minorHAnsi"/>
                <w:b/>
                <w:bCs/>
                <w:sz w:val="22"/>
                <w:szCs w:val="18"/>
              </w:rPr>
              <w:t>Direct Reports</w:t>
            </w:r>
          </w:p>
        </w:tc>
        <w:tc>
          <w:tcPr>
            <w:tcW w:w="2619" w:type="pct"/>
            <w:tcBorders>
              <w:top w:val="single" w:sz="4" w:space="0" w:color="auto"/>
              <w:bottom w:val="single" w:sz="4" w:space="0" w:color="auto"/>
            </w:tcBorders>
          </w:tcPr>
          <w:p w14:paraId="5C6BBD7A" w14:textId="1B8A00EE" w:rsidR="00A16B29" w:rsidRPr="0035471B" w:rsidRDefault="002E256E" w:rsidP="004C2489">
            <w:pPr>
              <w:spacing w:before="120" w:after="80"/>
              <w:rPr>
                <w:rFonts w:asciiTheme="minorHAnsi" w:hAnsiTheme="minorHAnsi" w:cstheme="minorHAnsi"/>
                <w:i/>
                <w:iCs/>
                <w:sz w:val="22"/>
                <w:highlight w:val="yellow"/>
              </w:rPr>
            </w:pPr>
            <w:r w:rsidRPr="00314ABD">
              <w:rPr>
                <w:rFonts w:asciiTheme="minorHAnsi" w:hAnsiTheme="minorHAnsi" w:cstheme="minorHAnsi"/>
                <w:i/>
                <w:iCs/>
                <w:sz w:val="22"/>
              </w:rPr>
              <w:t>Nil</w:t>
            </w:r>
          </w:p>
        </w:tc>
      </w:tr>
      <w:tr w:rsidR="00A16B29" w:rsidRPr="00C60A96" w14:paraId="18D2C219" w14:textId="77777777" w:rsidTr="00954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"/>
        </w:trPr>
        <w:tc>
          <w:tcPr>
            <w:tcW w:w="953" w:type="pct"/>
            <w:vMerge/>
          </w:tcPr>
          <w:p w14:paraId="369F46C0" w14:textId="77777777" w:rsidR="00A16B29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vMerge/>
          </w:tcPr>
          <w:p w14:paraId="176A117D" w14:textId="77777777" w:rsidR="00A16B29" w:rsidRPr="00C60A96" w:rsidRDefault="00A16B29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81" w:type="pct"/>
            <w:gridSpan w:val="4"/>
          </w:tcPr>
          <w:p w14:paraId="5B2DA4CD" w14:textId="599FC4EA" w:rsidR="00A16B29" w:rsidRPr="001912F3" w:rsidRDefault="001912F3" w:rsidP="004C2489">
            <w:pPr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  <w:szCs w:val="18"/>
              </w:rPr>
            </w:pPr>
            <w:r w:rsidRPr="001912F3">
              <w:rPr>
                <w:rFonts w:asciiTheme="minorHAnsi" w:hAnsiTheme="minorHAnsi" w:cstheme="minorHAnsi"/>
                <w:b/>
                <w:bCs/>
                <w:sz w:val="22"/>
                <w:szCs w:val="18"/>
              </w:rPr>
              <w:t>Overall team</w:t>
            </w:r>
          </w:p>
        </w:tc>
        <w:tc>
          <w:tcPr>
            <w:tcW w:w="2619" w:type="pct"/>
            <w:tcBorders>
              <w:top w:val="single" w:sz="4" w:space="0" w:color="auto"/>
              <w:bottom w:val="single" w:sz="4" w:space="0" w:color="auto"/>
            </w:tcBorders>
          </w:tcPr>
          <w:p w14:paraId="011835C0" w14:textId="2A7E2E14" w:rsidR="002F5ACE" w:rsidRPr="001912F3" w:rsidRDefault="001912F3" w:rsidP="7BF53023">
            <w:pPr>
              <w:spacing w:before="80" w:after="80"/>
              <w:rPr>
                <w:rFonts w:asciiTheme="minorHAnsi" w:hAnsiTheme="minorHAnsi" w:cstheme="minorBidi"/>
                <w:sz w:val="22"/>
                <w:szCs w:val="22"/>
              </w:rPr>
            </w:pPr>
            <w:r w:rsidRPr="001912F3">
              <w:rPr>
                <w:rFonts w:asciiTheme="minorHAnsi" w:hAnsiTheme="minorHAnsi" w:cstheme="minorBidi"/>
                <w:sz w:val="22"/>
                <w:szCs w:val="22"/>
              </w:rPr>
              <w:t>10</w:t>
            </w:r>
          </w:p>
        </w:tc>
      </w:tr>
      <w:tr w:rsidR="00A16B29" w:rsidRPr="00C60A96" w14:paraId="1BB1480F" w14:textId="77777777" w:rsidTr="00954D5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4"/>
        </w:trPr>
        <w:tc>
          <w:tcPr>
            <w:tcW w:w="953" w:type="pct"/>
            <w:vMerge/>
            <w:tcBorders>
              <w:bottom w:val="single" w:sz="4" w:space="0" w:color="auto"/>
            </w:tcBorders>
          </w:tcPr>
          <w:p w14:paraId="686CE729" w14:textId="77777777" w:rsidR="00A16B29" w:rsidRDefault="00A16B29" w:rsidP="004C2489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vMerge/>
            <w:tcBorders>
              <w:bottom w:val="single" w:sz="4" w:space="0" w:color="auto"/>
            </w:tcBorders>
          </w:tcPr>
          <w:p w14:paraId="34ED106F" w14:textId="77777777" w:rsidR="00A16B29" w:rsidRPr="00C60A96" w:rsidRDefault="00A16B29" w:rsidP="004C2489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281" w:type="pct"/>
            <w:gridSpan w:val="4"/>
            <w:tcBorders>
              <w:bottom w:val="single" w:sz="4" w:space="0" w:color="auto"/>
            </w:tcBorders>
          </w:tcPr>
          <w:p w14:paraId="059C5023" w14:textId="77777777" w:rsidR="00A16B29" w:rsidRPr="00A16B29" w:rsidRDefault="00D4139C" w:rsidP="004C2489">
            <w:pPr>
              <w:spacing w:before="80" w:after="80"/>
              <w:jc w:val="right"/>
              <w:rPr>
                <w:rFonts w:asciiTheme="minorHAnsi" w:hAnsiTheme="minorHAnsi" w:cstheme="minorHAnsi"/>
                <w:b/>
                <w:bCs/>
                <w:sz w:val="22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18"/>
              </w:rPr>
              <w:t>Financial Delegation</w:t>
            </w:r>
          </w:p>
        </w:tc>
        <w:tc>
          <w:tcPr>
            <w:tcW w:w="2619" w:type="pct"/>
            <w:tcBorders>
              <w:top w:val="single" w:sz="4" w:space="0" w:color="auto"/>
              <w:bottom w:val="single" w:sz="4" w:space="0" w:color="auto"/>
            </w:tcBorders>
          </w:tcPr>
          <w:p w14:paraId="58BB1213" w14:textId="4555493D" w:rsidR="00A16B29" w:rsidRPr="0035471B" w:rsidRDefault="6012D0CE" w:rsidP="371DECF5">
            <w:pPr>
              <w:spacing w:before="80" w:after="80"/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</w:pPr>
            <w:r w:rsidRPr="371DECF5">
              <w:rPr>
                <w:rFonts w:asciiTheme="minorHAnsi" w:hAnsiTheme="minorHAnsi" w:cstheme="minorBidi"/>
                <w:i/>
                <w:iCs/>
                <w:sz w:val="22"/>
                <w:szCs w:val="22"/>
              </w:rPr>
              <w:t>As per the delegation of authority policy</w:t>
            </w:r>
          </w:p>
        </w:tc>
      </w:tr>
      <w:tr w:rsidR="003A5A5A" w:rsidRPr="00C60A96" w14:paraId="3B166089" w14:textId="77777777" w:rsidTr="003636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</w:tcPr>
          <w:p w14:paraId="7B26232A" w14:textId="671CDAD5" w:rsidR="003A5A5A" w:rsidRPr="00C60A96" w:rsidRDefault="003A5A5A" w:rsidP="003A5A5A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Key accountabilities</w:t>
            </w:r>
          </w:p>
        </w:tc>
        <w:tc>
          <w:tcPr>
            <w:tcW w:w="147" w:type="pct"/>
            <w:tcBorders>
              <w:top w:val="single" w:sz="4" w:space="0" w:color="auto"/>
              <w:bottom w:val="single" w:sz="4" w:space="0" w:color="auto"/>
            </w:tcBorders>
          </w:tcPr>
          <w:p w14:paraId="011FF98C" w14:textId="77777777" w:rsidR="003A5A5A" w:rsidRPr="00F04408" w:rsidRDefault="003A5A5A" w:rsidP="003A5A5A">
            <w:pPr>
              <w:spacing w:before="120" w:after="120"/>
              <w:rPr>
                <w:rFonts w:asciiTheme="minorHAnsi" w:hAnsiTheme="minorHAnsi" w:cstheme="minorHAnsi"/>
                <w:sz w:val="22"/>
                <w:lang w:val="en-AU"/>
              </w:rPr>
            </w:pPr>
          </w:p>
        </w:tc>
        <w:tc>
          <w:tcPr>
            <w:tcW w:w="3900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7DAD766" w14:textId="39641770" w:rsidR="00441C4B" w:rsidRDefault="00441C4B" w:rsidP="00277D7A">
            <w:pPr>
              <w:pStyle w:val="Bullets"/>
            </w:pPr>
            <w:r>
              <w:t>Lead management of assigned p</w:t>
            </w:r>
            <w:r w:rsidR="001613C8">
              <w:t>roducts and projects</w:t>
            </w:r>
            <w:r>
              <w:t xml:space="preserve"> for Beyond Blue’s </w:t>
            </w:r>
            <w:r w:rsidR="001613C8">
              <w:t xml:space="preserve">Wellness and Prevention Program </w:t>
            </w:r>
            <w:r>
              <w:t xml:space="preserve">focused on improving </w:t>
            </w:r>
            <w:r w:rsidR="001613C8">
              <w:t xml:space="preserve">mental health and wellbeing </w:t>
            </w:r>
            <w:r w:rsidR="009D62DD">
              <w:t xml:space="preserve">and preventing poor mental health, including in key settings at work and at home. </w:t>
            </w:r>
          </w:p>
          <w:p w14:paraId="5458EDEF" w14:textId="1C27E334" w:rsidR="00441C4B" w:rsidRDefault="0037082D" w:rsidP="00277D7A">
            <w:pPr>
              <w:pStyle w:val="Bullets"/>
            </w:pPr>
            <w:r>
              <w:t>Support the Wellness and Prevention team’s Enterprise Portfolio Management planning, including e</w:t>
            </w:r>
            <w:r w:rsidR="00441C4B">
              <w:t>nsur</w:t>
            </w:r>
            <w:r>
              <w:t>ing</w:t>
            </w:r>
            <w:r w:rsidR="00441C4B">
              <w:t xml:space="preserve"> organisational interdependencies are identified, well planned for, communicated and managed to enable effective delivery of program priorities.</w:t>
            </w:r>
          </w:p>
          <w:p w14:paraId="1021287D" w14:textId="74D1462A" w:rsidR="009F4442" w:rsidRDefault="009F4442" w:rsidP="00277D7A">
            <w:pPr>
              <w:pStyle w:val="Bullets"/>
            </w:pPr>
            <w:r>
              <w:t xml:space="preserve">Act as a subject matter expert </w:t>
            </w:r>
            <w:r w:rsidR="00627000">
              <w:t>for key internal activities, including</w:t>
            </w:r>
            <w:r w:rsidR="008A3E71">
              <w:t xml:space="preserve"> responding to incoming requests and contributing to cross-organisational initiatives. </w:t>
            </w:r>
          </w:p>
          <w:p w14:paraId="160B33E3" w14:textId="631AEF9E" w:rsidR="00A06847" w:rsidRDefault="00441C4B" w:rsidP="00277D7A">
            <w:pPr>
              <w:pStyle w:val="Bullets"/>
            </w:pPr>
            <w:r>
              <w:lastRenderedPageBreak/>
              <w:t xml:space="preserve">Reviews, develops and produces Beyond Blue resources in consultation with internal and external stakeholders including branding, design and members of the public </w:t>
            </w:r>
          </w:p>
          <w:p w14:paraId="3A81D76F" w14:textId="7D240775" w:rsidR="00A06847" w:rsidRDefault="009D62DD" w:rsidP="00277D7A">
            <w:pPr>
              <w:pStyle w:val="Bullets"/>
            </w:pPr>
            <w:r>
              <w:t>In conjunction with Engagement Managers, l</w:t>
            </w:r>
            <w:r w:rsidR="00441C4B">
              <w:t xml:space="preserve">iaise with key stakeholders, particularly government, other funders, and industry/professional associations to support </w:t>
            </w:r>
            <w:r>
              <w:t>Program</w:t>
            </w:r>
            <w:r w:rsidR="00441C4B">
              <w:t xml:space="preserve"> objectives. </w:t>
            </w:r>
          </w:p>
          <w:p w14:paraId="4F1F4A9C" w14:textId="4D426C6B" w:rsidR="00A06847" w:rsidRDefault="00441C4B" w:rsidP="00277D7A">
            <w:pPr>
              <w:pStyle w:val="Bullets"/>
            </w:pPr>
            <w:r>
              <w:t xml:space="preserve">Oversee the day-to-day activities of assigned </w:t>
            </w:r>
            <w:r w:rsidR="00B15017">
              <w:t xml:space="preserve">products or </w:t>
            </w:r>
            <w:r>
              <w:t xml:space="preserve">projects. </w:t>
            </w:r>
          </w:p>
          <w:p w14:paraId="1B0286F7" w14:textId="03DBCAD0" w:rsidR="003A5A5A" w:rsidRDefault="00441C4B" w:rsidP="00277D7A">
            <w:pPr>
              <w:pStyle w:val="Bullets"/>
            </w:pPr>
            <w:r>
              <w:t>Ensure that all areas of responsibility are informed by the views of</w:t>
            </w:r>
            <w:r w:rsidR="00B15017">
              <w:t xml:space="preserve"> the Community, including those with</w:t>
            </w:r>
            <w:r>
              <w:t xml:space="preserve"> </w:t>
            </w:r>
            <w:r w:rsidR="00B15017">
              <w:t>a lived</w:t>
            </w:r>
            <w:r>
              <w:t xml:space="preserve"> experienced depression and/or anxiety.</w:t>
            </w:r>
          </w:p>
          <w:p w14:paraId="60C13984" w14:textId="30A8E688" w:rsidR="001613C8" w:rsidRDefault="001613C8" w:rsidP="00277D7A">
            <w:pPr>
              <w:pStyle w:val="Bullets"/>
            </w:pPr>
            <w:r>
              <w:t xml:space="preserve">Provide project support as required to the </w:t>
            </w:r>
            <w:r w:rsidR="00B15017">
              <w:t>Wellness and Prevention Programs Lead and Head of Wellness and P</w:t>
            </w:r>
            <w:r w:rsidR="00277D7A">
              <w:t>r</w:t>
            </w:r>
            <w:r w:rsidR="00B15017">
              <w:t>evention</w:t>
            </w:r>
            <w:r>
              <w:t xml:space="preserve">: updating databases; collating reports; preparing briefing notes, reports and speaking notes; desktop research; and organising and facilitating teleconferences and face to face meetings. </w:t>
            </w:r>
          </w:p>
          <w:p w14:paraId="5AA0C2CD" w14:textId="6E39CC26" w:rsidR="00277D7A" w:rsidRPr="00277D7A" w:rsidRDefault="00277D7A" w:rsidP="00277D7A">
            <w:pPr>
              <w:pStyle w:val="Bullets"/>
            </w:pPr>
            <w:r w:rsidRPr="003B668F">
              <w:t xml:space="preserve">Utilise Google analytics, </w:t>
            </w:r>
            <w:r>
              <w:t>community feedback</w:t>
            </w:r>
            <w:r w:rsidRPr="003B668F">
              <w:t xml:space="preserve"> other feedback obtained about the to inform </w:t>
            </w:r>
            <w:r w:rsidR="00EF6D0B">
              <w:t>the development, maintenance and iteration of Wellness and Prevention projects or products</w:t>
            </w:r>
          </w:p>
          <w:p w14:paraId="3A4C3A04" w14:textId="3C9FC357" w:rsidR="001613C8" w:rsidRDefault="001613C8" w:rsidP="00277D7A">
            <w:pPr>
              <w:pStyle w:val="Bullets"/>
            </w:pPr>
            <w:r>
              <w:t xml:space="preserve">Participate in relevant internal and external working groups and deliver presentations to a range of groups relating to program areas as directed. </w:t>
            </w:r>
          </w:p>
          <w:p w14:paraId="031AF7C4" w14:textId="77777777" w:rsidR="001613C8" w:rsidRDefault="001613C8" w:rsidP="00277D7A">
            <w:pPr>
              <w:pStyle w:val="Bullets"/>
            </w:pPr>
            <w:r>
              <w:t xml:space="preserve">Work collaboratively and flexibly, undertaking other duties, including those of an administrative nature, as required. </w:t>
            </w:r>
          </w:p>
          <w:p w14:paraId="42B529EE" w14:textId="1A0313CA" w:rsidR="001613C8" w:rsidRPr="008F6E1C" w:rsidRDefault="001613C8" w:rsidP="00277D7A">
            <w:pPr>
              <w:pStyle w:val="Bullets"/>
            </w:pPr>
            <w:r>
              <w:t>Ensure that all work is socially inclusive and respectful of diversity.</w:t>
            </w:r>
          </w:p>
        </w:tc>
      </w:tr>
      <w:tr w:rsidR="003A5A5A" w:rsidRPr="00C60A96" w14:paraId="052A20B2" w14:textId="77777777" w:rsidTr="003636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</w:tcPr>
          <w:p w14:paraId="64823B3D" w14:textId="77777777" w:rsidR="003A5A5A" w:rsidRDefault="003A5A5A" w:rsidP="003A5A5A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lastRenderedPageBreak/>
              <w:t>Key behaviours</w:t>
            </w:r>
          </w:p>
        </w:tc>
        <w:tc>
          <w:tcPr>
            <w:tcW w:w="147" w:type="pct"/>
            <w:tcBorders>
              <w:top w:val="single" w:sz="4" w:space="0" w:color="auto"/>
              <w:bottom w:val="single" w:sz="4" w:space="0" w:color="auto"/>
            </w:tcBorders>
          </w:tcPr>
          <w:p w14:paraId="73277A55" w14:textId="77777777" w:rsidR="003A5A5A" w:rsidRPr="00C60A96" w:rsidRDefault="003A5A5A" w:rsidP="003A5A5A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900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CFBA726" w14:textId="0E8BFDC0" w:rsidR="003A5A5A" w:rsidRDefault="003A5A5A" w:rsidP="003A5A5A">
            <w:pPr>
              <w:pStyle w:val="ListParagraph"/>
              <w:numPr>
                <w:ilvl w:val="0"/>
                <w:numId w:val="14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We are </w:t>
            </w:r>
            <w:r w:rsidRPr="7BF53023">
              <w:rPr>
                <w:rFonts w:asciiTheme="minorHAnsi" w:hAnsiTheme="minorHAnsi" w:cstheme="minorBidi"/>
                <w:sz w:val="22"/>
                <w:szCs w:val="22"/>
              </w:rPr>
              <w:t>community centric and focus on solving problems, listening and adjusting plans to deliver better outcomes for the community</w:t>
            </w:r>
          </w:p>
          <w:p w14:paraId="1D1222FC" w14:textId="16DA0318" w:rsidR="003A5A5A" w:rsidRPr="00C52A8E" w:rsidRDefault="003A5A5A" w:rsidP="003A5A5A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We c</w:t>
            </w:r>
            <w:r w:rsidRPr="7BF53023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reate a sense of fun and light-heartedness, </w:t>
            </w:r>
            <w:r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and </w:t>
            </w:r>
            <w:r w:rsidRPr="7BF53023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channel our energy and enthusiasm into meaningful work </w:t>
            </w:r>
          </w:p>
          <w:p w14:paraId="1FB6B8C3" w14:textId="58EE12AA" w:rsidR="003A5A5A" w:rsidRDefault="003A5A5A" w:rsidP="003A5A5A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We create c</w:t>
            </w:r>
            <w:r w:rsidRPr="7BF53023">
              <w:rPr>
                <w:rFonts w:asciiTheme="minorHAnsi" w:hAnsiTheme="minorHAnsi" w:cstheme="minorBidi"/>
                <w:sz w:val="22"/>
                <w:szCs w:val="22"/>
              </w:rPr>
              <w:t>lari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ty and </w:t>
            </w:r>
            <w:r w:rsidRPr="7BF53023">
              <w:rPr>
                <w:rFonts w:asciiTheme="minorHAnsi" w:hAnsiTheme="minorHAnsi" w:cstheme="minorBidi"/>
                <w:sz w:val="22"/>
                <w:szCs w:val="22"/>
              </w:rPr>
              <w:t xml:space="preserve">ensure 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our </w:t>
            </w:r>
            <w:r w:rsidRPr="7BF53023">
              <w:rPr>
                <w:rFonts w:asciiTheme="minorHAnsi" w:hAnsiTheme="minorHAnsi" w:cstheme="minorBidi"/>
                <w:sz w:val="22"/>
                <w:szCs w:val="22"/>
              </w:rPr>
              <w:t xml:space="preserve">actions align to 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our </w:t>
            </w:r>
            <w:r w:rsidRPr="7BF53023">
              <w:rPr>
                <w:rFonts w:asciiTheme="minorHAnsi" w:hAnsiTheme="minorHAnsi" w:cstheme="minorBidi"/>
                <w:sz w:val="22"/>
                <w:szCs w:val="22"/>
              </w:rPr>
              <w:t xml:space="preserve">strategy, 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so we can </w:t>
            </w:r>
            <w:r w:rsidRPr="7BF53023">
              <w:rPr>
                <w:rFonts w:asciiTheme="minorHAnsi" w:hAnsiTheme="minorHAnsi" w:cstheme="minorBidi"/>
                <w:sz w:val="22"/>
                <w:szCs w:val="22"/>
              </w:rPr>
              <w:t xml:space="preserve">prioritise our finite resources </w:t>
            </w:r>
          </w:p>
          <w:p w14:paraId="4B36F606" w14:textId="3359BB4E" w:rsidR="003A5A5A" w:rsidRPr="00C52A8E" w:rsidRDefault="003A5A5A" w:rsidP="003A5A5A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inorHAnsi" w:hAnsiTheme="minorHAnsi" w:cstheme="minorBidi"/>
                <w:sz w:val="22"/>
                <w:szCs w:val="22"/>
                <w:lang w:val="en-AU"/>
              </w:rPr>
            </w:pPr>
            <w:r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We collaborate to p</w:t>
            </w:r>
            <w:r w:rsidRPr="7BF53023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rovide solutions and options for feedback </w:t>
            </w:r>
          </w:p>
          <w:p w14:paraId="4C8D13A7" w14:textId="2718166C" w:rsidR="003A5A5A" w:rsidRPr="00D15C44" w:rsidRDefault="003A5A5A" w:rsidP="003A5A5A">
            <w:pPr>
              <w:pStyle w:val="ListParagraph"/>
              <w:numPr>
                <w:ilvl w:val="0"/>
                <w:numId w:val="14"/>
              </w:numPr>
              <w:spacing w:before="120"/>
              <w:rPr>
                <w:rFonts w:asciiTheme="minorHAnsi" w:hAnsiTheme="minorHAnsi" w:cstheme="minorBidi"/>
                <w:sz w:val="22"/>
                <w:szCs w:val="22"/>
              </w:rPr>
            </w:pPr>
            <w:r w:rsidRPr="00D15C44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We actively listen, </w:t>
            </w:r>
            <w:r>
              <w:rPr>
                <w:rFonts w:asciiTheme="minorHAnsi" w:hAnsiTheme="minorHAnsi" w:cstheme="minorBidi"/>
                <w:sz w:val="22"/>
                <w:szCs w:val="22"/>
                <w:lang w:val="en-AU"/>
              </w:rPr>
              <w:t>and communicate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 </w:t>
            </w:r>
            <w:r w:rsidRPr="00D15C44">
              <w:rPr>
                <w:rFonts w:asciiTheme="minorHAnsi" w:hAnsiTheme="minorHAnsi" w:cstheme="minorBidi"/>
                <w:sz w:val="22"/>
                <w:szCs w:val="22"/>
              </w:rPr>
              <w:t xml:space="preserve">openly and transparently </w:t>
            </w:r>
          </w:p>
          <w:p w14:paraId="0732F23C" w14:textId="0A2BDD35" w:rsidR="003A5A5A" w:rsidRPr="00943AB6" w:rsidRDefault="003A5A5A" w:rsidP="003A5A5A">
            <w:pPr>
              <w:pStyle w:val="ListParagraph"/>
              <w:numPr>
                <w:ilvl w:val="0"/>
                <w:numId w:val="14"/>
              </w:numPr>
              <w:spacing w:after="120"/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We b</w:t>
            </w:r>
            <w:r w:rsidRPr="7BF53023">
              <w:rPr>
                <w:rFonts w:asciiTheme="minorHAnsi" w:hAnsiTheme="minorHAnsi" w:cstheme="minorBidi"/>
                <w:sz w:val="22"/>
                <w:szCs w:val="22"/>
              </w:rPr>
              <w:t>uild relationships internally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 and </w:t>
            </w:r>
            <w:r w:rsidRPr="7BF53023">
              <w:rPr>
                <w:rFonts w:asciiTheme="minorHAnsi" w:hAnsiTheme="minorHAnsi" w:cstheme="minorBidi"/>
                <w:sz w:val="22"/>
                <w:szCs w:val="22"/>
              </w:rPr>
              <w:t>partner with the whole organisation</w:t>
            </w:r>
            <w:r w:rsidRPr="7BF53023">
              <w:rPr>
                <w:rFonts w:asciiTheme="minorHAnsi" w:hAnsiTheme="minorHAnsi" w:cstheme="minorBidi"/>
                <w:sz w:val="22"/>
                <w:szCs w:val="22"/>
                <w:lang w:val="en-AU"/>
              </w:rPr>
              <w:t xml:space="preserve"> on shared goals, problems, and solutions</w:t>
            </w:r>
          </w:p>
          <w:p w14:paraId="7B16C78A" w14:textId="062A6CD6" w:rsidR="003A5A5A" w:rsidRPr="00943AB6" w:rsidRDefault="003A5A5A" w:rsidP="003A5A5A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We build relationships externally and partner with</w:t>
            </w:r>
            <w:r w:rsidRPr="7BF53023">
              <w:rPr>
                <w:rFonts w:asciiTheme="minorHAnsi" w:hAnsiTheme="minorHAnsi" w:cstheme="minorBidi"/>
                <w:sz w:val="22"/>
                <w:szCs w:val="22"/>
              </w:rPr>
              <w:t xml:space="preserve"> key external stakeholder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s </w:t>
            </w:r>
            <w:r w:rsidRPr="7BF53023">
              <w:rPr>
                <w:rFonts w:asciiTheme="minorHAnsi" w:hAnsiTheme="minorHAnsi" w:cstheme="minorBidi"/>
                <w:sz w:val="22"/>
                <w:szCs w:val="22"/>
              </w:rPr>
              <w:t>for the benefit of the community</w:t>
            </w:r>
          </w:p>
          <w:p w14:paraId="5B37C269" w14:textId="285FECBA" w:rsidR="003A5A5A" w:rsidRPr="00943AB6" w:rsidRDefault="003A5A5A" w:rsidP="003A5A5A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Bidi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>We</w:t>
            </w:r>
            <w:r w:rsidRPr="7BF53023">
              <w:rPr>
                <w:rFonts w:asciiTheme="minorHAnsi" w:hAnsiTheme="minorHAnsi" w:cstheme="minorBidi"/>
                <w:sz w:val="22"/>
                <w:szCs w:val="22"/>
              </w:rPr>
              <w:t xml:space="preserve"> adapt, flex and </w:t>
            </w: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take an agile approach to </w:t>
            </w:r>
            <w:r w:rsidRPr="7BF53023">
              <w:rPr>
                <w:rFonts w:asciiTheme="minorHAnsi" w:hAnsiTheme="minorHAnsi" w:cstheme="minorBidi"/>
                <w:sz w:val="22"/>
                <w:szCs w:val="22"/>
              </w:rPr>
              <w:t>plans to meet community need</w:t>
            </w:r>
          </w:p>
        </w:tc>
      </w:tr>
      <w:tr w:rsidR="003A5A5A" w:rsidRPr="00C60A96" w14:paraId="2EEABA4D" w14:textId="77777777" w:rsidTr="003636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</w:tcPr>
          <w:p w14:paraId="3C350B61" w14:textId="77777777" w:rsidR="003A5A5A" w:rsidRPr="00C60A96" w:rsidRDefault="003A5A5A" w:rsidP="003A5A5A">
            <w:pPr>
              <w:spacing w:before="120" w:after="12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Qualifications and k</w:t>
            </w:r>
            <w:r w:rsidRPr="00C60A96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ey selection criteria</w:t>
            </w:r>
          </w:p>
        </w:tc>
        <w:tc>
          <w:tcPr>
            <w:tcW w:w="147" w:type="pct"/>
            <w:tcBorders>
              <w:top w:val="single" w:sz="4" w:space="0" w:color="auto"/>
              <w:bottom w:val="single" w:sz="4" w:space="0" w:color="auto"/>
            </w:tcBorders>
          </w:tcPr>
          <w:p w14:paraId="5A02635A" w14:textId="77777777" w:rsidR="003A5A5A" w:rsidRPr="00F667A2" w:rsidRDefault="003A5A5A" w:rsidP="003A5A5A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00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4DCE5B7" w14:textId="77777777" w:rsidR="00DC7DB9" w:rsidRPr="00F667A2" w:rsidRDefault="00DC7DB9" w:rsidP="00DC7DB9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F667A2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Essential</w:t>
            </w:r>
          </w:p>
          <w:p w14:paraId="75D363BC" w14:textId="7251AA55" w:rsidR="003F6666" w:rsidRPr="003F6666" w:rsidRDefault="002855FC" w:rsidP="00DC7DB9">
            <w:pPr>
              <w:pStyle w:val="Bullets"/>
              <w:numPr>
                <w:ilvl w:val="0"/>
                <w:numId w:val="17"/>
              </w:numPr>
              <w:rPr>
                <w:rFonts w:cstheme="minorHAnsi"/>
                <w:szCs w:val="22"/>
              </w:rPr>
            </w:pPr>
            <w:r>
              <w:t>Project</w:t>
            </w:r>
            <w:r w:rsidR="003F6666">
              <w:t xml:space="preserve"> and product</w:t>
            </w:r>
            <w:r>
              <w:t xml:space="preserve"> Management – Knowledge and skills in planning, resource identification and coordination, task and activity monitoring, risk and issues management, budgeting, reporting and overall delivery against defined objectives, methods and outcomes. </w:t>
            </w:r>
          </w:p>
          <w:p w14:paraId="70A11091" w14:textId="6DD22F77" w:rsidR="003F6666" w:rsidRPr="003F6666" w:rsidRDefault="002855FC" w:rsidP="00DC7DB9">
            <w:pPr>
              <w:pStyle w:val="Bullets"/>
              <w:numPr>
                <w:ilvl w:val="0"/>
                <w:numId w:val="17"/>
              </w:numPr>
              <w:rPr>
                <w:rFonts w:cstheme="minorHAnsi"/>
                <w:szCs w:val="22"/>
              </w:rPr>
            </w:pPr>
            <w:r>
              <w:t xml:space="preserve">Change </w:t>
            </w:r>
            <w:r w:rsidR="00E851C6">
              <w:t>m</w:t>
            </w:r>
            <w:r>
              <w:t xml:space="preserve">anagement – Proven ability to incorporate appropriate processes, tools and techniques in managing humanistic change that informs successful project deliverables. </w:t>
            </w:r>
          </w:p>
          <w:p w14:paraId="0C7F90B3" w14:textId="11198E27" w:rsidR="003F6666" w:rsidRPr="003F6666" w:rsidRDefault="00E851C6" w:rsidP="00DC7DB9">
            <w:pPr>
              <w:pStyle w:val="Bullets"/>
              <w:numPr>
                <w:ilvl w:val="0"/>
                <w:numId w:val="17"/>
              </w:numPr>
              <w:rPr>
                <w:rFonts w:cstheme="minorHAnsi"/>
                <w:szCs w:val="22"/>
              </w:rPr>
            </w:pPr>
            <w:r>
              <w:t>Community and s</w:t>
            </w:r>
            <w:r w:rsidR="002855FC">
              <w:t xml:space="preserve">takeholder </w:t>
            </w:r>
            <w:r>
              <w:t>m</w:t>
            </w:r>
            <w:r w:rsidR="002855FC">
              <w:t xml:space="preserve">anagement — </w:t>
            </w:r>
            <w:r w:rsidR="00B84A0E">
              <w:t>The ability to develop a strong understanding of the needs and preferences of the community and key Wellness and Prevention stakeholders</w:t>
            </w:r>
            <w:r w:rsidR="002855FC">
              <w:t xml:space="preserve">. This includes internal and external </w:t>
            </w:r>
            <w:r w:rsidR="00B84A0E">
              <w:t xml:space="preserve">community and </w:t>
            </w:r>
            <w:r w:rsidR="002855FC">
              <w:t>stakeholder needs assessment</w:t>
            </w:r>
            <w:r w:rsidR="00B84A0E">
              <w:t xml:space="preserve"> and meeting </w:t>
            </w:r>
            <w:r>
              <w:t xml:space="preserve">customer and stakeholder needs. </w:t>
            </w:r>
            <w:r w:rsidR="002855FC">
              <w:t xml:space="preserve"> </w:t>
            </w:r>
          </w:p>
          <w:p w14:paraId="27F60003" w14:textId="43B3C199" w:rsidR="003F6666" w:rsidRPr="003F6666" w:rsidRDefault="002855FC" w:rsidP="00DC7DB9">
            <w:pPr>
              <w:pStyle w:val="Bullets"/>
              <w:numPr>
                <w:ilvl w:val="0"/>
                <w:numId w:val="17"/>
              </w:numPr>
              <w:rPr>
                <w:rFonts w:cstheme="minorHAnsi"/>
                <w:szCs w:val="22"/>
              </w:rPr>
            </w:pPr>
            <w:r>
              <w:t xml:space="preserve">Health content development – Demonstrated ability to prepare a variety of types of public-facing content including web, print and newsletter to a high-quality, publishable standard that meets style guide and branding requirements. </w:t>
            </w:r>
          </w:p>
          <w:p w14:paraId="4380EA92" w14:textId="7ED43113" w:rsidR="003F6666" w:rsidRDefault="002855FC" w:rsidP="00DC7DB9">
            <w:pPr>
              <w:pStyle w:val="Bullets"/>
              <w:numPr>
                <w:ilvl w:val="0"/>
                <w:numId w:val="17"/>
              </w:numPr>
              <w:rPr>
                <w:rFonts w:cstheme="minorHAnsi"/>
                <w:szCs w:val="22"/>
              </w:rPr>
            </w:pPr>
            <w:r>
              <w:t xml:space="preserve">Document </w:t>
            </w:r>
            <w:r w:rsidR="00E851C6">
              <w:t>p</w:t>
            </w:r>
            <w:r>
              <w:t xml:space="preserve">reparation – Demonstrated ability to prepare a variety of types of documentation to a high standard including project management documentation, briefing notes, correspondence and reports with a high level </w:t>
            </w:r>
            <w:r>
              <w:lastRenderedPageBreak/>
              <w:t>of attention to detail and the ability to conceptually analyse and synthesise information.</w:t>
            </w:r>
          </w:p>
          <w:p w14:paraId="67AAC01D" w14:textId="353BD3CA" w:rsidR="00DC7DB9" w:rsidRPr="00F667A2" w:rsidRDefault="00190B59" w:rsidP="00DC7DB9">
            <w:pPr>
              <w:pStyle w:val="Bullets"/>
              <w:numPr>
                <w:ilvl w:val="0"/>
                <w:numId w:val="17"/>
              </w:numPr>
              <w:rPr>
                <w:rFonts w:cstheme="minorHAnsi"/>
                <w:szCs w:val="22"/>
              </w:rPr>
            </w:pPr>
            <w:r w:rsidRPr="00F667A2">
              <w:rPr>
                <w:rFonts w:cstheme="minorHAnsi"/>
                <w:szCs w:val="22"/>
              </w:rPr>
              <w:t xml:space="preserve">Managing a changing environment </w:t>
            </w:r>
            <w:r>
              <w:rPr>
                <w:rFonts w:cstheme="minorHAnsi"/>
                <w:szCs w:val="22"/>
              </w:rPr>
              <w:t xml:space="preserve">- </w:t>
            </w:r>
            <w:r w:rsidR="00DC7DB9" w:rsidRPr="00F667A2">
              <w:rPr>
                <w:rFonts w:cstheme="minorHAnsi"/>
                <w:szCs w:val="22"/>
              </w:rPr>
              <w:t>Demonstrated ability to work flexibly and manage changing work demands. Flexibility and adaptability with an ability to work within a changing environment.</w:t>
            </w:r>
          </w:p>
          <w:p w14:paraId="228335C7" w14:textId="12ED6CDF" w:rsidR="00F667A2" w:rsidRPr="00F667A2" w:rsidRDefault="00DC7DB9" w:rsidP="00DC6EAD">
            <w:pPr>
              <w:pStyle w:val="Bullets"/>
              <w:numPr>
                <w:ilvl w:val="0"/>
                <w:numId w:val="17"/>
              </w:numPr>
              <w:rPr>
                <w:rFonts w:cstheme="minorHAnsi"/>
                <w:szCs w:val="22"/>
              </w:rPr>
            </w:pPr>
            <w:r w:rsidRPr="00F667A2">
              <w:rPr>
                <w:rFonts w:cstheme="minorHAnsi"/>
                <w:szCs w:val="22"/>
              </w:rPr>
              <w:t xml:space="preserve">Document </w:t>
            </w:r>
            <w:r w:rsidR="00E851C6">
              <w:rPr>
                <w:rFonts w:cstheme="minorHAnsi"/>
                <w:szCs w:val="22"/>
              </w:rPr>
              <w:t>p</w:t>
            </w:r>
            <w:r w:rsidRPr="00F667A2">
              <w:rPr>
                <w:rFonts w:cstheme="minorHAnsi"/>
                <w:szCs w:val="22"/>
              </w:rPr>
              <w:t>reparation - Proven ability to prepare various documents including budgets, work schedules, briefing notes, correspondence and reports with attention to detail and the ability to conceptually analyse information.</w:t>
            </w:r>
          </w:p>
          <w:p w14:paraId="509F76A9" w14:textId="2135A838" w:rsidR="00DC7DB9" w:rsidRPr="00F667A2" w:rsidRDefault="008F6E1C" w:rsidP="00DC6EAD">
            <w:pPr>
              <w:pStyle w:val="Bullets"/>
              <w:numPr>
                <w:ilvl w:val="0"/>
                <w:numId w:val="17"/>
              </w:numPr>
              <w:rPr>
                <w:rFonts w:cstheme="minorHAnsi"/>
                <w:szCs w:val="22"/>
              </w:rPr>
            </w:pPr>
            <w:r w:rsidRPr="00F667A2">
              <w:rPr>
                <w:rFonts w:cstheme="minorHAnsi"/>
                <w:szCs w:val="22"/>
              </w:rPr>
              <w:t>Tertiary qualifications in public health, health promotion, social sciences or a related discipline.</w:t>
            </w:r>
            <w:r w:rsidRPr="00F667A2">
              <w:rPr>
                <w:rFonts w:cstheme="minorHAnsi"/>
                <w:szCs w:val="22"/>
              </w:rPr>
              <w:br/>
            </w:r>
          </w:p>
          <w:p w14:paraId="387C3AA7" w14:textId="77777777" w:rsidR="00DC7DB9" w:rsidRPr="00F667A2" w:rsidRDefault="00DC7DB9" w:rsidP="00DC7DB9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F667A2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Desirable</w:t>
            </w:r>
          </w:p>
          <w:p w14:paraId="7366196F" w14:textId="10E2E2DA" w:rsidR="003A5A5A" w:rsidRPr="00F667A2" w:rsidRDefault="00DC7DB9" w:rsidP="00DC7DB9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 w:rsidRPr="00F667A2">
              <w:rPr>
                <w:rFonts w:asciiTheme="minorHAnsi" w:hAnsiTheme="minorHAnsi" w:cstheme="minorHAnsi"/>
                <w:sz w:val="22"/>
                <w:szCs w:val="22"/>
              </w:rPr>
              <w:t>At least five years’ experience in a similar role.</w:t>
            </w:r>
          </w:p>
        </w:tc>
      </w:tr>
      <w:tr w:rsidR="003A5A5A" w:rsidRPr="00C60A96" w14:paraId="59B21459" w14:textId="77777777" w:rsidTr="003636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vMerge w:val="restart"/>
            <w:tcBorders>
              <w:top w:val="single" w:sz="4" w:space="0" w:color="auto"/>
            </w:tcBorders>
          </w:tcPr>
          <w:p w14:paraId="4C1AD81A" w14:textId="01CEE4F5" w:rsidR="003A5A5A" w:rsidRDefault="003A5A5A" w:rsidP="003A5A5A">
            <w:pPr>
              <w:spacing w:before="120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B71712">
              <w:rPr>
                <w:rFonts w:asciiTheme="minorHAnsi" w:hAnsiTheme="minorHAnsi" w:cstheme="minorHAnsi"/>
                <w:b/>
                <w:bCs/>
                <w:sz w:val="22"/>
              </w:rPr>
              <w:lastRenderedPageBreak/>
              <w:t>Core Capabilities</w:t>
            </w:r>
          </w:p>
        </w:tc>
        <w:tc>
          <w:tcPr>
            <w:tcW w:w="147" w:type="pct"/>
            <w:vMerge w:val="restart"/>
            <w:tcBorders>
              <w:top w:val="single" w:sz="4" w:space="0" w:color="auto"/>
            </w:tcBorders>
          </w:tcPr>
          <w:p w14:paraId="3CE13E07" w14:textId="77777777" w:rsidR="003A5A5A" w:rsidRPr="0035471B" w:rsidRDefault="003A5A5A" w:rsidP="003A5A5A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30" w:type="pct"/>
            <w:gridSpan w:val="3"/>
            <w:tcBorders>
              <w:top w:val="single" w:sz="4" w:space="0" w:color="auto"/>
            </w:tcBorders>
          </w:tcPr>
          <w:p w14:paraId="35DE628B" w14:textId="77777777" w:rsidR="003A5A5A" w:rsidRPr="007C43B9" w:rsidRDefault="003A5A5A" w:rsidP="003A5A5A">
            <w:pPr>
              <w:spacing w:before="120" w:after="120"/>
              <w:rPr>
                <w:rFonts w:asciiTheme="minorHAnsi" w:hAnsiTheme="minorHAnsi" w:cstheme="minorHAnsi"/>
                <w:i/>
                <w:iCs/>
                <w:sz w:val="22"/>
                <w:highlight w:val="yellow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Community voice</w:t>
            </w: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/>
              </w:rPr>
              <w:t>​</w:t>
            </w:r>
          </w:p>
        </w:tc>
        <w:tc>
          <w:tcPr>
            <w:tcW w:w="2870" w:type="pct"/>
            <w:gridSpan w:val="2"/>
            <w:tcBorders>
              <w:top w:val="single" w:sz="4" w:space="0" w:color="auto"/>
            </w:tcBorders>
          </w:tcPr>
          <w:p w14:paraId="2815718E" w14:textId="5E936B1C" w:rsidR="003A5A5A" w:rsidRPr="007C43B9" w:rsidRDefault="003A5A5A" w:rsidP="003A5A5A">
            <w:pPr>
              <w:spacing w:before="120" w:after="120"/>
              <w:rPr>
                <w:rFonts w:asciiTheme="minorHAnsi" w:hAnsiTheme="minorHAnsi" w:cstheme="minorHAnsi"/>
                <w:i/>
                <w:iCs/>
                <w:sz w:val="22"/>
                <w:highlight w:val="yellow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Capture community insights, ensure community insights inform our work, test we are having </w:t>
            </w:r>
            <w:r w:rsidRPr="00BF423B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​</w:t>
            </w:r>
          </w:p>
        </w:tc>
      </w:tr>
      <w:tr w:rsidR="003A5A5A" w:rsidRPr="00C60A96" w14:paraId="3BA15E1B" w14:textId="77777777" w:rsidTr="003315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vMerge/>
          </w:tcPr>
          <w:p w14:paraId="445B2831" w14:textId="77777777" w:rsidR="003A5A5A" w:rsidRPr="00B71712" w:rsidRDefault="003A5A5A" w:rsidP="003A5A5A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vMerge/>
          </w:tcPr>
          <w:p w14:paraId="7821C254" w14:textId="77777777" w:rsidR="003A5A5A" w:rsidRPr="0035471B" w:rsidRDefault="003A5A5A" w:rsidP="003A5A5A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30" w:type="pct"/>
            <w:gridSpan w:val="3"/>
          </w:tcPr>
          <w:p w14:paraId="30526A01" w14:textId="378F9FC4" w:rsidR="003A5A5A" w:rsidRPr="00BF423B" w:rsidRDefault="003A5A5A" w:rsidP="003A5A5A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Community awareness &amp; system change</w:t>
            </w: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/>
              </w:rPr>
              <w:t>​</w:t>
            </w:r>
          </w:p>
        </w:tc>
        <w:tc>
          <w:tcPr>
            <w:tcW w:w="2870" w:type="pct"/>
            <w:gridSpan w:val="2"/>
          </w:tcPr>
          <w:p w14:paraId="42290B40" w14:textId="123F5945" w:rsidR="003A5A5A" w:rsidRPr="00BF423B" w:rsidRDefault="003A5A5A" w:rsidP="003A5A5A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Shift to a community centric way of operating, with the community and the need for system change informing how we work</w:t>
            </w:r>
            <w:r w:rsidRPr="00BF423B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​</w:t>
            </w:r>
          </w:p>
        </w:tc>
      </w:tr>
      <w:tr w:rsidR="003A5A5A" w:rsidRPr="00C60A96" w14:paraId="17C095E8" w14:textId="77777777" w:rsidTr="003315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vMerge/>
          </w:tcPr>
          <w:p w14:paraId="327913CC" w14:textId="77777777" w:rsidR="003A5A5A" w:rsidRPr="00B71712" w:rsidRDefault="003A5A5A" w:rsidP="003A5A5A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vMerge/>
          </w:tcPr>
          <w:p w14:paraId="69F936B3" w14:textId="77777777" w:rsidR="003A5A5A" w:rsidRPr="0035471B" w:rsidRDefault="003A5A5A" w:rsidP="003A5A5A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30" w:type="pct"/>
            <w:gridSpan w:val="3"/>
          </w:tcPr>
          <w:p w14:paraId="18B456B5" w14:textId="19013DAE" w:rsidR="003A5A5A" w:rsidRPr="00BF423B" w:rsidRDefault="003A5A5A" w:rsidP="003A5A5A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Digital Capability Big Blue Door delivery</w:t>
            </w: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/>
              </w:rPr>
              <w:t>​</w:t>
            </w:r>
          </w:p>
        </w:tc>
        <w:tc>
          <w:tcPr>
            <w:tcW w:w="2870" w:type="pct"/>
            <w:gridSpan w:val="2"/>
          </w:tcPr>
          <w:p w14:paraId="596F23E3" w14:textId="51389FC5" w:rsidR="003A5A5A" w:rsidRPr="00BF423B" w:rsidRDefault="003A5A5A" w:rsidP="003A5A5A">
            <w:pPr>
              <w:spacing w:before="120" w:after="120"/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Increase our impact and reach across the community, and better understand and respond to community need and deliver personalised support informed by community insights and data. </w:t>
            </w:r>
            <w:r w:rsidRPr="00BF423B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​</w:t>
            </w:r>
          </w:p>
        </w:tc>
      </w:tr>
      <w:tr w:rsidR="003A5A5A" w:rsidRPr="00C60A96" w14:paraId="0185EF92" w14:textId="77777777" w:rsidTr="003315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vMerge/>
          </w:tcPr>
          <w:p w14:paraId="54818D77" w14:textId="77777777" w:rsidR="003A5A5A" w:rsidRPr="00B71712" w:rsidRDefault="003A5A5A" w:rsidP="003A5A5A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vMerge/>
          </w:tcPr>
          <w:p w14:paraId="091CFE1A" w14:textId="77777777" w:rsidR="003A5A5A" w:rsidRPr="0035471B" w:rsidRDefault="003A5A5A" w:rsidP="003A5A5A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30" w:type="pct"/>
            <w:gridSpan w:val="3"/>
          </w:tcPr>
          <w:p w14:paraId="384CE631" w14:textId="75F53E74" w:rsidR="003A5A5A" w:rsidRPr="00BF423B" w:rsidRDefault="003A5A5A" w:rsidP="003A5A5A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Agile Leadership</w:t>
            </w: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/>
              </w:rPr>
              <w:t>​</w:t>
            </w:r>
          </w:p>
        </w:tc>
        <w:tc>
          <w:tcPr>
            <w:tcW w:w="2870" w:type="pct"/>
            <w:gridSpan w:val="2"/>
          </w:tcPr>
          <w:p w14:paraId="7927A8DC" w14:textId="68AA4E5E" w:rsidR="003A5A5A" w:rsidRPr="00BF423B" w:rsidRDefault="003A5A5A" w:rsidP="003A5A5A">
            <w:pPr>
              <w:spacing w:before="120" w:after="120"/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Respond in a shorter period of time and to enable more flexible and adaptable utilisation of resources across the organisation. It also enables us to embed our Ways of Working culture. </w:t>
            </w:r>
            <w:r w:rsidRPr="00BF423B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​</w:t>
            </w:r>
          </w:p>
        </w:tc>
      </w:tr>
      <w:tr w:rsidR="003A5A5A" w:rsidRPr="00C60A96" w14:paraId="536F5087" w14:textId="77777777" w:rsidTr="003315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vMerge/>
          </w:tcPr>
          <w:p w14:paraId="6129791B" w14:textId="77777777" w:rsidR="003A5A5A" w:rsidRPr="00B71712" w:rsidRDefault="003A5A5A" w:rsidP="003A5A5A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vMerge/>
          </w:tcPr>
          <w:p w14:paraId="0F17F819" w14:textId="77777777" w:rsidR="003A5A5A" w:rsidRPr="0035471B" w:rsidRDefault="003A5A5A" w:rsidP="003A5A5A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30" w:type="pct"/>
            <w:gridSpan w:val="3"/>
          </w:tcPr>
          <w:p w14:paraId="25959127" w14:textId="5FE3F00B" w:rsidR="003A5A5A" w:rsidRPr="00BF423B" w:rsidRDefault="003A5A5A" w:rsidP="003A5A5A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Sustainable &amp; diverse funding sources and supporting social impact</w:t>
            </w: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/>
              </w:rPr>
              <w:t>​</w:t>
            </w:r>
          </w:p>
        </w:tc>
        <w:tc>
          <w:tcPr>
            <w:tcW w:w="2870" w:type="pct"/>
            <w:gridSpan w:val="2"/>
          </w:tcPr>
          <w:p w14:paraId="75EE563D" w14:textId="0A1103AF" w:rsidR="003A5A5A" w:rsidRPr="00BF423B" w:rsidRDefault="003A5A5A" w:rsidP="003A5A5A">
            <w:pPr>
              <w:spacing w:before="120" w:after="120"/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Develop a sustainable and diverse funding base, that strengthens our culture of philanthropy. We will invest and spend wisely, and plan for the longer term.</w:t>
            </w:r>
            <w:r w:rsidRPr="00BF423B">
              <w:rPr>
                <w:rFonts w:ascii="Calibri" w:eastAsia="Times New Roman" w:hAnsi="Calibri" w:cs="Calibri"/>
                <w:color w:val="000000"/>
                <w:sz w:val="22"/>
                <w:lang w:val="en-US"/>
              </w:rPr>
              <w:t>​</w:t>
            </w:r>
          </w:p>
        </w:tc>
      </w:tr>
      <w:tr w:rsidR="003A5A5A" w:rsidRPr="00C60A96" w14:paraId="04AC60BD" w14:textId="77777777" w:rsidTr="003315A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vMerge/>
          </w:tcPr>
          <w:p w14:paraId="177AF4BE" w14:textId="77777777" w:rsidR="003A5A5A" w:rsidRPr="00B71712" w:rsidRDefault="003A5A5A" w:rsidP="003A5A5A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vMerge/>
          </w:tcPr>
          <w:p w14:paraId="630BD179" w14:textId="77777777" w:rsidR="003A5A5A" w:rsidRPr="0035471B" w:rsidRDefault="003A5A5A" w:rsidP="003A5A5A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30" w:type="pct"/>
            <w:gridSpan w:val="3"/>
          </w:tcPr>
          <w:p w14:paraId="576FEE7D" w14:textId="10383178" w:rsidR="003A5A5A" w:rsidRPr="00BF423B" w:rsidRDefault="003A5A5A" w:rsidP="003A5A5A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Best governance and demonstrating impact</w:t>
            </w:r>
          </w:p>
        </w:tc>
        <w:tc>
          <w:tcPr>
            <w:tcW w:w="2870" w:type="pct"/>
            <w:gridSpan w:val="2"/>
          </w:tcPr>
          <w:p w14:paraId="7C1D21F3" w14:textId="69ABCF61" w:rsidR="003A5A5A" w:rsidRPr="00BF423B" w:rsidRDefault="003A5A5A" w:rsidP="003A5A5A">
            <w:pPr>
              <w:spacing w:before="120" w:after="120"/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Balances stability and strong oversight, with dynamic decision-making processes that support responsive ways of working. We will measure our success – and our learnings – and share our insights with donors, philanthropists and government supporters.</w:t>
            </w:r>
          </w:p>
        </w:tc>
      </w:tr>
      <w:tr w:rsidR="003A5A5A" w:rsidRPr="00C60A96" w14:paraId="2C2F4923" w14:textId="77777777" w:rsidTr="003636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vMerge/>
            <w:tcBorders>
              <w:bottom w:val="single" w:sz="4" w:space="0" w:color="auto"/>
            </w:tcBorders>
          </w:tcPr>
          <w:p w14:paraId="703D67D0" w14:textId="77777777" w:rsidR="003A5A5A" w:rsidRPr="00B71712" w:rsidRDefault="003A5A5A" w:rsidP="003A5A5A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vMerge/>
            <w:tcBorders>
              <w:bottom w:val="single" w:sz="4" w:space="0" w:color="auto"/>
            </w:tcBorders>
          </w:tcPr>
          <w:p w14:paraId="7EC48800" w14:textId="77777777" w:rsidR="003A5A5A" w:rsidRPr="0035471B" w:rsidRDefault="003A5A5A" w:rsidP="003A5A5A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30" w:type="pct"/>
            <w:gridSpan w:val="3"/>
            <w:tcBorders>
              <w:bottom w:val="single" w:sz="4" w:space="0" w:color="auto"/>
            </w:tcBorders>
          </w:tcPr>
          <w:p w14:paraId="54A26880" w14:textId="624A4392" w:rsidR="003A5A5A" w:rsidRPr="00BF423B" w:rsidRDefault="003A5A5A" w:rsidP="003A5A5A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  <w:t>Partner strategically for maximum impact</w:t>
            </w:r>
            <w:r w:rsidRPr="00BF423B">
              <w:rPr>
                <w:rFonts w:ascii="Calibri" w:eastAsia="Times New Roman" w:hAnsi="Calibri" w:cs="Calibri"/>
                <w:i/>
                <w:iCs/>
                <w:color w:val="000000"/>
                <w:sz w:val="22"/>
                <w:lang w:val="en-US"/>
              </w:rPr>
              <w:t>​</w:t>
            </w:r>
          </w:p>
        </w:tc>
        <w:tc>
          <w:tcPr>
            <w:tcW w:w="2870" w:type="pct"/>
            <w:gridSpan w:val="2"/>
            <w:tcBorders>
              <w:bottom w:val="single" w:sz="4" w:space="0" w:color="auto"/>
            </w:tcBorders>
          </w:tcPr>
          <w:p w14:paraId="758FE41E" w14:textId="4B9D394B" w:rsidR="003A5A5A" w:rsidRPr="007C43B9" w:rsidRDefault="003A5A5A" w:rsidP="003A5A5A">
            <w:pPr>
              <w:textAlignment w:val="baseline"/>
              <w:rPr>
                <w:rFonts w:ascii="Segoe UI" w:eastAsia="Times New Roman" w:hAnsi="Segoe UI" w:cs="Segoe UI"/>
                <w:color w:val="000000"/>
                <w:sz w:val="22"/>
                <w:lang w:val="en-US"/>
              </w:rPr>
            </w:pPr>
            <w:r w:rsidRPr="00BF423B"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  <w:t>Work with the community, education, business, philanthropy and across government. Our engagement with partners will be purposeful, inclusive, transparent and respectful.</w:t>
            </w:r>
          </w:p>
        </w:tc>
      </w:tr>
      <w:tr w:rsidR="003A5A5A" w:rsidRPr="00C60A96" w14:paraId="19BAC89C" w14:textId="77777777" w:rsidTr="003636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953" w:type="pct"/>
            <w:tcBorders>
              <w:top w:val="single" w:sz="4" w:space="0" w:color="auto"/>
            </w:tcBorders>
          </w:tcPr>
          <w:p w14:paraId="0BFFE843" w14:textId="77777777" w:rsidR="003A5A5A" w:rsidRPr="00B71712" w:rsidRDefault="003A5A5A" w:rsidP="003A5A5A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</w:p>
        </w:tc>
        <w:tc>
          <w:tcPr>
            <w:tcW w:w="147" w:type="pct"/>
            <w:tcBorders>
              <w:top w:val="single" w:sz="4" w:space="0" w:color="auto"/>
            </w:tcBorders>
          </w:tcPr>
          <w:p w14:paraId="737DF70D" w14:textId="77777777" w:rsidR="003A5A5A" w:rsidRPr="0035471B" w:rsidRDefault="003A5A5A" w:rsidP="003A5A5A">
            <w:pPr>
              <w:spacing w:before="120" w:after="120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030" w:type="pct"/>
            <w:gridSpan w:val="3"/>
            <w:tcBorders>
              <w:top w:val="single" w:sz="4" w:space="0" w:color="auto"/>
            </w:tcBorders>
          </w:tcPr>
          <w:p w14:paraId="427BAE13" w14:textId="77777777" w:rsidR="003A5A5A" w:rsidRPr="00BF423B" w:rsidRDefault="003A5A5A" w:rsidP="003A5A5A">
            <w:pPr>
              <w:spacing w:before="120" w:after="120"/>
              <w:rPr>
                <w:rFonts w:ascii="Calibri" w:eastAsia="Times New Roman" w:hAnsi="Calibri" w:cs="Calibri"/>
                <w:i/>
                <w:iCs/>
                <w:color w:val="000000"/>
                <w:position w:val="1"/>
                <w:sz w:val="22"/>
              </w:rPr>
            </w:pPr>
          </w:p>
        </w:tc>
        <w:tc>
          <w:tcPr>
            <w:tcW w:w="2870" w:type="pct"/>
            <w:gridSpan w:val="2"/>
            <w:tcBorders>
              <w:top w:val="single" w:sz="4" w:space="0" w:color="auto"/>
            </w:tcBorders>
          </w:tcPr>
          <w:p w14:paraId="1DD1EE97" w14:textId="77777777" w:rsidR="003A5A5A" w:rsidRPr="00BF423B" w:rsidRDefault="003A5A5A" w:rsidP="003A5A5A">
            <w:pPr>
              <w:spacing w:before="120" w:after="120"/>
              <w:rPr>
                <w:rFonts w:ascii="Calibri" w:eastAsia="Times New Roman" w:hAnsi="Calibri" w:cs="Calibri"/>
                <w:color w:val="000000"/>
                <w:position w:val="1"/>
                <w:sz w:val="22"/>
              </w:rPr>
            </w:pPr>
          </w:p>
        </w:tc>
      </w:tr>
    </w:tbl>
    <w:p w14:paraId="7B5F1BFC" w14:textId="192D7584" w:rsidR="00B71712" w:rsidRDefault="00B71712" w:rsidP="002A016C">
      <w:pPr>
        <w:rPr>
          <w:rFonts w:asciiTheme="minorHAnsi" w:hAnsiTheme="minorHAnsi" w:cstheme="minorHAnsi"/>
          <w:sz w:val="22"/>
        </w:rPr>
      </w:pPr>
    </w:p>
    <w:p w14:paraId="00021037" w14:textId="6A34B77D" w:rsidR="007C43B9" w:rsidRDefault="007C43B9" w:rsidP="002A016C">
      <w:pPr>
        <w:rPr>
          <w:rFonts w:asciiTheme="minorHAnsi" w:hAnsiTheme="minorHAnsi" w:cstheme="minorHAnsi"/>
          <w:sz w:val="22"/>
        </w:rPr>
      </w:pPr>
    </w:p>
    <w:sectPr w:rsidR="007C43B9" w:rsidSect="002A016C">
      <w:headerReference w:type="first" r:id="rId10"/>
      <w:pgSz w:w="11906" w:h="16838" w:code="9"/>
      <w:pgMar w:top="851" w:right="1134" w:bottom="567" w:left="1134" w:header="2268" w:footer="2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07EC2" w14:textId="77777777" w:rsidR="007566F4" w:rsidRDefault="007566F4" w:rsidP="002B2216">
      <w:r>
        <w:separator/>
      </w:r>
    </w:p>
  </w:endnote>
  <w:endnote w:type="continuationSeparator" w:id="0">
    <w:p w14:paraId="2B3E3338" w14:textId="77777777" w:rsidR="007566F4" w:rsidRDefault="007566F4" w:rsidP="002B2216">
      <w:r>
        <w:continuationSeparator/>
      </w:r>
    </w:p>
  </w:endnote>
  <w:endnote w:type="continuationNotice" w:id="1">
    <w:p w14:paraId="0157BD79" w14:textId="77777777" w:rsidR="007566F4" w:rsidRDefault="007566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ontserrat Black">
    <w:altName w:val="Calibri"/>
    <w:charset w:val="00"/>
    <w:family w:val="auto"/>
    <w:pitch w:val="variable"/>
    <w:sig w:usb0="2000020F" w:usb1="00000003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86C18" w14:textId="77777777" w:rsidR="007566F4" w:rsidRDefault="007566F4" w:rsidP="002B2216">
      <w:r>
        <w:separator/>
      </w:r>
    </w:p>
  </w:footnote>
  <w:footnote w:type="continuationSeparator" w:id="0">
    <w:p w14:paraId="52E8884D" w14:textId="77777777" w:rsidR="007566F4" w:rsidRDefault="007566F4" w:rsidP="002B2216">
      <w:r>
        <w:continuationSeparator/>
      </w:r>
    </w:p>
  </w:footnote>
  <w:footnote w:type="continuationNotice" w:id="1">
    <w:p w14:paraId="4E44A147" w14:textId="77777777" w:rsidR="007566F4" w:rsidRDefault="007566F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EEEC" w14:textId="77777777" w:rsidR="002B2216" w:rsidRDefault="002B2216">
    <w:pPr>
      <w:pStyle w:val="Header"/>
    </w:pPr>
    <w:r w:rsidRPr="002B2216">
      <w:rPr>
        <w:rFonts w:ascii="Montserrat Black" w:hAnsi="Montserrat Black"/>
        <w:b/>
        <w:bCs/>
        <w:noProof/>
        <w:sz w:val="80"/>
        <w:szCs w:val="8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8946B59" wp14:editId="70E720DA">
              <wp:simplePos x="0" y="0"/>
              <wp:positionH relativeFrom="column">
                <wp:posOffset>-720090</wp:posOffset>
              </wp:positionH>
              <wp:positionV relativeFrom="paragraph">
                <wp:posOffset>-1440180</wp:posOffset>
              </wp:positionV>
              <wp:extent cx="7750175" cy="1562735"/>
              <wp:effectExtent l="0" t="0" r="317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0175" cy="1562735"/>
                        <a:chOff x="0" y="0"/>
                        <a:chExt cx="7750175" cy="1562735"/>
                      </a:xfrm>
                    </wpg:grpSpPr>
                    <pic:pic xmlns:pic="http://schemas.openxmlformats.org/drawingml/2006/picture">
                      <pic:nvPicPr>
                        <pic:cNvPr id="64" name="Picture 6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5362"/>
                        <a:stretch/>
                      </pic:blipFill>
                      <pic:spPr bwMode="auto">
                        <a:xfrm>
                          <a:off x="0" y="0"/>
                          <a:ext cx="7750175" cy="15627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23014" y="425302"/>
                          <a:ext cx="4869179" cy="6591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43E35" w14:textId="77777777" w:rsidR="002B2216" w:rsidRPr="002B2216" w:rsidRDefault="002B2216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B2216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Position Description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946B59" id="Group 1" o:spid="_x0000_s1026" style="position:absolute;margin-left:-56.7pt;margin-top:-113.4pt;width:610.25pt;height:123.05pt;z-index:251658240" coordsize="77501,156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BC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K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r0f/////////////////////////////////////////36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df//////////////////////////////////////92vlrf0////////////////////&#10;/////////////////8WMaKfn/////////////////////////////////////8yciaTn////////&#10;//////////////////////////////rOu8b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xb31////////////////////////&#10;/////////////7+TeoXF////////////////////////////////////25BbPWWo9v//////////&#10;///////////////////////+vHU0AFSb6//////////////////////////////////TlH5JLE6a&#10;7P///////////////////////////////9jUyrN+ZW2l+f//////////////////////////////&#10;//////TFrq/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3l4+Pk5ujt8fn/////&#10;/////////////////////////bGUkpKVmZ2jqbK80O3//////////////////////////51TR0lN&#10;UVZgc4qv1vz//////////////////////////7JWABo1UG2LrtL3////////////////////////&#10;/////81vPl97mbfX+f///////////////////////////////+6fg6bC4f//////////////////&#10;///////////////////jzu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gQBAAIRAxEEAAA/AGf384/X0odb/H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ct/K1+br9Zbiofjp2flyvXO7cmU&#10;6+zWQk/bweXqpLmidn/zWMy073+oSnrG8hUJU1EqYM/e79ghzZavzRtEf+O28f8AjkSDN1bRr/aA&#10;DjLCo+14hpqTGinPD7nn3gzyjdJytvEv+I3Mn+JSu2LS5kavhknhDMx+xJTqoBJIw972UvfK3rrB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2of5Y3zEf5BdbS9Z77yYqO3Or8dFFNVVT3mzWEUpBTZMljrk&#10;qqVytPWtzdmp52YvUsqcgfvZex49td1G7bdHTbr92IVRRbW6NXeLGAjgGSIYwHQCkYJ7HfdG99D7&#10;m7Udo3KSu5beigsx7rq0FESbOS6EiOY5yY3JrIQPe7R/eIvWYX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7t/5PvydfbW8Mt8ad15F/wCBb4lm3H1y9S3opsxDCXrqFWY+iPJU&#10;kPlRRZRUQEKplqmJwG++37TDdbGPmuzQeNaBYL3SMyWzNSOQgDJidtJPHQ4JOmMU6B/cb93TtF9J&#10;yneufBuy09iWOI7lUrJGCTgSompRw8RCANUhr73sY++YHXU3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vW3Nw5ra&#10;O4MJunbmQqMTn9uZanzmFydIdMlPVUsqzQTIf9VHKgI/HFiCPaDdNsg3q2ls7pFkhnjeKWNsq8ci&#10;lWU/IgkdL9q3S42S5ivLV2jmgkSWKRcMkkbB1YfMEA9e97rHxp7vw/yJ6T2H2xifBDLuLEKm4MZA&#10;b/ZZWmJgyVGQSXCxVaP4i1meBopbWce+DPuryBP7Y7/d7NNUiGQmGQj+1t374n9KshGqmFcMvEHr&#10;v37Te4UHujy/Z71BQGeMCaMH+yuU7JY85org6a5ZCrcGHXvY7e486kb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3X/yb&#10;vkE+2uwN1fHfO1oXC9hQSbw2XFMeI83QU6iugjHHOQxUHkYm9jQIFF3N8Cvvye2o3Xbbfme3X9Wy&#10;K210QONrK58Nj/zTmfSP+axJ4DrP/wC4l7mnadzuOV7h/wBK9DXNqCeF3Cg8RR/zVhTUf+aAA4nr&#10;3vY598vOuqP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aw6+3xnes99bQ7C2xOKfcGy9xUm5cTI99Bmo50nRJACNUUmjRIv0ZGZTwT7JOZeX7fmvb7nbLsa&#10;obqCSCQeemRCpI9GFaqfIgHy6POWeYbnlPcbbc7M6ZrWeKeM+WuJw4B9VNKMPMEjz6973f8ArLsD&#10;BdrdebL7J2zKJcFvfbdJuPHjUGaNaqFZGgkItaamkLRSrYFZEZSAQR74B82ctXHJ253W1XYpLazy&#10;QPigYxsVDD+iwoynzUg9fQlyjzNbc57Xa7taGsN3BHOmalRIoYqf6SGqsPJgQeHXva59h7oR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7JP8AJp7tbc/VG9OjstVmTJdZZn+8W2IpWJJw+YkkeeGJbEaaTKrLI5v9a1ABwSeWf35uQRtO&#10;82vMEK0S/i8Gcgf8SbYKFYn1eEqo/wCaJz11a+4f7gnd9luuXp2q9hL49uCf+I1ySWUD0SYMx/5r&#10;DHXvdz/vBPrPb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s6f8AL57mPSPyr6zz1VV/a7d3ZXnrjdrMQqfY5l46eOSV2/TDR5FaWqc/6mnI&#10;/PuB/vK8i/1/5OvrZF1TW6fW22CT4tqGchQOLPEZIx836n37snPv+t9znYXLtpguX+huc0HhXRVA&#10;WJ4LHKI5T8k6973FffD/AK7p9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JHeN1kjZkdGDo6Eggg3BBHIIP0PvTKGFDkHBB8+tqxU1GCMgjy6973WfiR28O9P&#10;jl1N2VNUiqy+Y2rDQbnkLam/i2OLY/Js4/UnlraWSVQ3PjkRrsCGPBj3o5K/1veaNx2pV0xx3DPA&#10;KUH00wE0IHkdMciqSPxKRgig79+yXPH+uLyrtu7M2qWW3VLg1qfqYCYZifMapI2YA50sDkGp97Mb&#10;7i/qVO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sL&#10;fyVO2hW7X7a6Qr6kmfBZWDsjbcDkkmmrUjx+TVP9RHT1FNSNp+hepdgLlieaH38uTPAu9u3+NcSx&#10;vYzkY74iZoifUsryivpGB6ddPPuBc6/UWe5cvSNmGRL6AHPZKBDMB6BWSI09ZCfXr3u9L3z266K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s8f8ALl7Ufqj5edVV01T9vh97&#10;ZF+s86pOlXizYWmpA7fRUiywo5mJ4tHyQPUMfvvQcnjnLkrcI1WstqgvovMhrWrvT5mHxVFM93nw&#10;OQ33WOcjyXzxt0jNpiupDYTZoCt3SNK/ITeE5rjtzTiPe9wX3xI67l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uXQV1Zi66iyePqJaOvx1XHXUNXAdLxTQuJIpEP4dHUMD+CPbNxbpdxtFKoZHVkdTkMr&#10;Agg/Ig0PT1tcPZyLNExV0ZXRhgqykMCPmCKjr3veS6Z7Cpe2Opetuy6QxCPfOycbuWWKEgiGeqpY&#10;pamnJHGqmqGeJh+GQj8e/n4565afk3er7anrW0up4AT+JI5GVW+xlAYfIjr6HeQuZ0502Sx3ZKUu&#10;7SCcgcFeSNWdftRiVPzB697Ev2FOhb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tJfygezRvL4uT7HqagPkep97V2Dig&#10;JJcY/JN/F6SRifw1VVVkSj8LCAOAPfIr77PKf7j5uG4IKJuNrFKT5eNAPpnH5JHEx9S/r12F+47z&#10;d+/eTztztV9uu5YQPPwJz9ShP2vJKo9AnpTr3u1b3h51mX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u4X+TP2cNs9+b26yq6nxUPZ+xjWUEJI/dymBlapgUA2+mNqsg5IufQOCLlcIvv&#10;0cp/vXly13ZFq9hd6XP8MF2ojY/85Y4B+fHyOc33Dubv3TzLd7Q7UTcLTUg/iuLNjIo/5xSTn8uH&#10;mPe9mP3yk661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xm+O/aU/SveXVnaUUs0UGzd50eSy4pw&#10;S8mNaQQZSBQATepxs08XAJ9fAPsC+5vKK8+cv7htBAJubWVI9XBZwuuFj/pZVRvy6Hntfzg3IHMW&#10;37wCQLW6ikk08WgLaJlHH44mdfz6973e6app6ymp6ykniqaWrgSppqmBgySRyKGR0YXDK6kEEcEG&#10;498BZYmgYo4KspKspFCGBoQQeBB49fQhDKtwiyIQysAysDUMpFQQRxBBqD173n9t9O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tOIz+C3BAanA5rE5umUAtUYiphqUAYsFJeF3XkowHPJU/wBD7W3u23G2&#10;touYpIm9JEZDinkwHqP2jpFY7nbbmuu2lilX+KKRZBmvmpI8j+w9e9u3tF0t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bz/AJbHdA7m+KGwZK6rFTuXrhG6v3GGJL6sUkS46VyxLu02IlpW&#10;eQ/rm8vJIPvil96fkT+ovOV4I10wXpF/BjFLgsZQKCg0zrIAo4Jp9R12/wDuoc/f185LszI2qexB&#10;2+f1rbhRETXJ1QNESx4vq9D172fX3jp1kj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ts/lC98L133zlepc1XLBtvujFrSY4VD6Y489jFmn&#10;oNJY6ENZSyVNPYWaaZqVLkqi+8MPvr+3f9Z+XY96gSs+1yFnoKlrScqknDJ0OI38wqCQ4qT1mv8A&#10;cf8Acf8AqvzJJslw9IN0jCpqNAt5AGePjga0MkfkWcxjNAOve9nz3yW6689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edu&#10;7gzG08/g907er58Vn9uZemzuEydMbSU9XSTJPTzIfpqiljVh+Ljn2h3PbYN5tpbS5QSQzxvDLG3w&#10;vHIpRlPyKkjpdte5z7LcxXlq5jmgkSaKRfiSSNg6sPmGAI6973ZPjr3ThPkH0zsPtrB+GFN04VJM&#10;vjYm1fY5OAmnyVCbnXamrY5FRmsZIvHKBpdffBL3O5EuPbTfbvZripNvKRG5FPFgfvik9O+NlJA+&#10;FtS8QevoC9refrf3O2Gz3u3oPqIgZYwa+FOnZLHnPZIrBScsuluDDr3sa/YC6kD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u5z+UF8mU2N2FmfjxumuEO2uz6n+NbJlqXtHTbhghCS0yg2UfxiiiVQSf8/S08aKWnJ94&#10;K/fY9qDzDtkXM1mlZ7BfCugoy9m7VD+v6EjE8PgkdiaIOs8/uO+7Y5d3SXle8ekG4N4toWOI71Fo&#10;UHl+vGoHH44o1Aq56972TPfLHrq7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twxOVyOCymNzeHrajG5fDZCH&#10;K4rI0jFJYKmnkWaCaJxyskUqKykfQgH2mvLOLcIXt51Dxyo0ciMKq6OpVlI8wQSCPTpTZXku3TR3&#10;EDMkkTrJG6mjI6MGVgfIggEH1HXve5L8LvkzivlL0hgN8iSlg3piVXbnY+Gg0qafLwRp5Z44gSUo&#10;8ghFRT/UBXaHU0kMluG3vv7UTe0PME230Y2slZ7KU1Ou2djRS1MvEf039SA1Arr13d9g/duH3i5e&#10;h3Gqi6jpBfRCg0XKKKsFriOUfqR+QBKVLI3XvZs/cM9TV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Zz/AIM/&#10;KzJfFPuWi3FVyVVT1xu3w7e7Mw8AZy9D5SYshDEL663FPI8sQA1PG09OCvnLCCfvB+zsXvFsT2qB&#10;VvbbVNYymgpLpzEx8o5gAreQYI5B0AdT193f3ml9md+S6cs1jc6Ib+IVNYtXbKo85ISxZfMqXQEa&#10;yeve9wfDZnFbixGLz+CyFJlsJm8dDlsRlKBxJBU01RGs0E8Mi3V45YnVlYcEEH3xHvrGbbJ5La4R&#10;o5YnaOSNwVZJEYqysDwIIII9eu5dhfw7pBHc2zrJFKiSRSIQyPG6hlZSOIYEEH0697cvaXpX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oL+/o46+a/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u8X+VX8302rXY74w9qZUrt3M15TqXcVe/poK2ofU2CnduF&#10;pK6Zi9IxI8dS7QHUlRF4Of33wfYA7xG/Nuzx/rRJXcYUGZokFBcKBxeNQBKPxRgPgo2voX9zb7wg&#10;2WROUN5k/Qlem2zucQyuam3YngkjEmI/hkJTIddHvexH75kddRe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9Bf39HHXzX9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YJUhlJVlN1YcEEfQg/196Ir1sGnXvezX/LX+fUXdGIx3Rnb2Yt29gqExbW3DXsb7koKaIG00zux&#10;kzlLGrNNexqoV841ypUH3yg+9R93FuRJ35h2SP8A3WyvW4hQf7gzO34VAFLdyQFpiNjoNFKddbvu&#10;ofeUXn6BOXd8l/3ZwpS3nc/7nQov4mJNbhACW85EGsVYP173b57wn6zh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9Bf39HHXzX9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egv7+jjr5r+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5dBX12KraT&#10;J4ytq8dksfUpWUGQoJHhngmjYPHLDLGVkjkjcBlZSGUgEEEe2bi3jvI2ilVXR1KujqGR1YUKsGBB&#10;BBoQRQjj09bXMlnIssLMjowZHRiroymoZWUgggioINQeHXvex38Cv5nOL7IXDdPfInLUOE7DPjxu&#10;1exKspT0Wdb9MdNkTZIaLLubBJPTBWMQgEVQUSo5dfeL+6bNysZd85YjeWyzJcWS1eW0HEvFxaSE&#10;cSuXiGTqjqU6p/du+9zDzUIti5pkSK97Y7e+aiRXZ4BJeCxzngGwkpx2yUEnvd0XvBLrPf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QX9/Rx181/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oL+/o46+a/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9Bf39HHXzX9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2q/z&#10;MP5WHbX8v3esmXpxkuwPjrubKvT7A7VjiBkp2YB0xG40gQQ0GWjBKxyAJT5BEaamCOs9LTYf/dU+&#10;97s33krAQNos96gjDXm3lsOBgzWpclpITSrLl4CQklQUkkmT3Z9nb32zuNY1TWMjEQ3FMr5hJaCi&#10;uPI4VwKrQ6lWvf4KfzA+uvmRtZMbMaHZvdeBx6z7w69eQhJlBKvksI0rGSsxzkAul2mo2dYpyymK&#10;onqq95gdQ31YR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tU+PGY/jHUe1WZi02Oinw81ze329RIkQ/r/AJjx/wCt9BxY+8PPc2x+&#10;h3q4A4OUlH+3RSf+Naug1fLolb55/aOvexs9gLpJ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2A/D7MfcbW3ZgmYlsZnYsmoJvZayAR2H9Bqo2P9Lkn6k+8bPe6x8O8t7j/fkLR/nE+r/BKP2dEe&#10;6rRlPqKfsP8As9e9m/8AcJdFf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ZrfiNmPtN+ZvDu2mPMbcaVF/1U1LPEyC3/LKSU/7&#10;D/H3DnvVY+Pt0U44xTgH5LIrA/8AGlXos3RKoD6H/D173Yn7xi6I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Yt&#10;dF5j+Cds7Kqi+lKnLfwiT+hFbG9IoP8AyHMp/wBcA+wZ7hWP1+zXSeax+IP+bTCT/Ap6S3qa4m+y&#10;v7M9e92ze8Mugz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u8D3z/6B/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dP4d4UPkd6bieMaqaipcLTSn8ieSSe&#10;ZQf8Pt4if9ce4H98L/TFa2oPxPJKw/0gCL/x9uijdXwq/af8nXvZ7feO/RN173737r3Xvfvfuvde&#10;9+9+69173737r3XvZUflD1j/AHj2+m+cRThsztmnIyqRj1T48EszH+rUbEuP+bbS3JKqPcx+0fNn&#10;7ruTt8zfpTt+mTwSbgB9jig/0wX1J6MtuuPDbQeB4fb/ALPXvddvvJ3o+69797917r3v3v3Xuve/&#10;e/de69797917r3v3v3Xuve/e/de69797917r3v3v3Xuve/e/de697vA98/8AoH9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Ue/mfdVv1j8vt/1MMAhw/ZdNS9nYe39o5FX&#10;hyJYgAamzFJVtb6hGQm5Nz2j+6XzeObOSbNGNZbFpLCX5eCQ0X5eBJEPtBp1xK+95yceUeeLx1FI&#10;r9Y7+L5+OCstfn48cp+wivXvdfHvJXrGT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ug7+dvsYGPofsu&#10;npzdXzGxsvVWNuRSV+Ojv9ARprjb8/j6H30b+4LzDnd9qY/8o13Gv/OSGU/9WR1zZ/vBOXcbPuyj&#10;zubSVv8AnHNEP5THr3ugj30d65q9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Wf/ADaNjDd3w83FmliMlT1zvLDbzh0C7aZKhsLN+LlVhzDOw+lk&#10;1H9PvK37mfMH7l53hgJot7bXVqa8KhBdL+Za2AH208+sS/vq8u/vvkWa4Aq1jdWt0KcaM5tW/LTc&#10;kn7K+XXveqP77F9cY+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CnyS2Q3ZHx/7o2NFH5KvcvWeZx2MXTqtWGgneibT/a0VaRtYWJtw&#10;QbED32s3/wDqtzJte4E0WC+tXkzT9LxlEgr5VQsP8/Uf+6/L55q5Z3TbgKtPYXSR4r+r4LmM0+Th&#10;T/m6970gvffvr57+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Rv742T/AKNu7O29grTrTQbQ7GzOAook&#10;Fl+2pshPHSsgsP25KYIycD0kcD6e/oG9u9//AK07Bt25E6jc2VtMxPHW8KM4PHIYkH5g9fPH7j8v&#10;/wBVOYNy20DSLa+uoUA4eHHM6oRwwVAI4YIx172E/sZdAv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1Mv5q2x12b8yd7V8MH29Jv7b2H&#10;3xSxgWUmSjXG1Lrfk+Wtxk7t/tbMBYWA7Mfc95gO+cjWsbHU1nNc2jHz7ZTOg/KOdAPkB1xW++Vy&#10;9+4ufLuRRpW8htrtR5d0Qgc/nJA5PzJ697rk95QdYs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X0/nb&#10;7GWHPdEdlQREtkMRl9jZSe3Cijmpq+gS/wBSX++rD/hp4+p99KfuDcwa7fdtqY/BJbXcY9fFV4ZD&#10;+XhRft65lf3gnLui52jdlHxxXNpIfTwmjmjH5+NL+zr3uiL30P65y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6uP&#10;5vWyDuj4j1G44kJl647Cw+6JJFFz4Kpp8G6H+imXLRMf8UH4v7y6+5RzB+6OdBak4vbO5twP6cYS&#10;6B+2luw/M9Ye/fg5e/fHJJugM2N7bXBP9CQvaEfZquFP5Dr3vVe99fuuOP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Uv53fwX/ZPvkJ/H/H9j/o5q/B5LW+91R/w21/7X8R8Gn86rW59zN93jx/677N9NXX9bHWn++q&#10;N4v/AFS11+XUKfeN+n/qNvX1NNH0MlK/79qvhcfPxdFPn173pl++6XXBr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4" o:spid="_x0000_s1027" type="#_x0000_t75" style="position:absolute;width:77501;height:1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">
                <v:imagedata r:id="rId2" o:title="" cropbottom="5594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7230;top:4253;width:48691;height:6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6DE43E35" w14:textId="77777777" w:rsidR="002B2216" w:rsidRPr="002B2216" w:rsidRDefault="002B2216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2B2216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Position Description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6331A"/>
    <w:multiLevelType w:val="hybridMultilevel"/>
    <w:tmpl w:val="A3E059A6"/>
    <w:lvl w:ilvl="0" w:tplc="286C3EEE">
      <w:start w:val="43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72C8B"/>
    <w:multiLevelType w:val="hybridMultilevel"/>
    <w:tmpl w:val="275C5C38"/>
    <w:lvl w:ilvl="0" w:tplc="0EEA722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1154FD1"/>
    <w:multiLevelType w:val="hybridMultilevel"/>
    <w:tmpl w:val="B1E63E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F44EF"/>
    <w:multiLevelType w:val="hybridMultilevel"/>
    <w:tmpl w:val="9E0A66D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23E07EDB"/>
    <w:multiLevelType w:val="hybridMultilevel"/>
    <w:tmpl w:val="B2A4D7F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34402D"/>
    <w:multiLevelType w:val="hybridMultilevel"/>
    <w:tmpl w:val="942CD3A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8E2AE3"/>
    <w:multiLevelType w:val="hybridMultilevel"/>
    <w:tmpl w:val="E22650B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56C1FB8"/>
    <w:multiLevelType w:val="hybridMultilevel"/>
    <w:tmpl w:val="2B2EE2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D5AFE"/>
    <w:multiLevelType w:val="hybridMultilevel"/>
    <w:tmpl w:val="FD4293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545557"/>
    <w:multiLevelType w:val="hybridMultilevel"/>
    <w:tmpl w:val="80F0E02E"/>
    <w:lvl w:ilvl="0" w:tplc="CF102214">
      <w:start w:val="1"/>
      <w:numFmt w:val="bullet"/>
      <w:pStyle w:val="Bullets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3D59A8"/>
    <w:multiLevelType w:val="hybridMultilevel"/>
    <w:tmpl w:val="BC2096F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E4A59E1"/>
    <w:multiLevelType w:val="hybridMultilevel"/>
    <w:tmpl w:val="0D409FCA"/>
    <w:lvl w:ilvl="0" w:tplc="2D3492C4">
      <w:numFmt w:val="bullet"/>
      <w:lvlText w:val="•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7E2DBD"/>
    <w:multiLevelType w:val="hybridMultilevel"/>
    <w:tmpl w:val="BD249BD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E9B5C51"/>
    <w:multiLevelType w:val="hybridMultilevel"/>
    <w:tmpl w:val="D1A6835A"/>
    <w:lvl w:ilvl="0" w:tplc="0C09000F">
      <w:start w:val="1"/>
      <w:numFmt w:val="decimal"/>
      <w:lvlText w:val="%1."/>
      <w:lvlJc w:val="left"/>
      <w:pPr>
        <w:ind w:left="1004" w:hanging="360"/>
      </w:pPr>
    </w:lvl>
    <w:lvl w:ilvl="1" w:tplc="0C090019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514762D3"/>
    <w:multiLevelType w:val="hybridMultilevel"/>
    <w:tmpl w:val="EC5E70F2"/>
    <w:lvl w:ilvl="0" w:tplc="0EEA722C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47F63F7"/>
    <w:multiLevelType w:val="hybridMultilevel"/>
    <w:tmpl w:val="C158F5E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9CB17E0"/>
    <w:multiLevelType w:val="hybridMultilevel"/>
    <w:tmpl w:val="1EB09E74"/>
    <w:lvl w:ilvl="0" w:tplc="FC3637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F1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C5B5585"/>
    <w:multiLevelType w:val="hybridMultilevel"/>
    <w:tmpl w:val="214479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F830CF"/>
    <w:multiLevelType w:val="hybridMultilevel"/>
    <w:tmpl w:val="A612B1C8"/>
    <w:lvl w:ilvl="0" w:tplc="0EEA722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04B59A0"/>
    <w:multiLevelType w:val="hybridMultilevel"/>
    <w:tmpl w:val="DEFE58C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AF4762"/>
    <w:multiLevelType w:val="hybridMultilevel"/>
    <w:tmpl w:val="987A1B4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D1539B"/>
    <w:multiLevelType w:val="hybridMultilevel"/>
    <w:tmpl w:val="75EE871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2E36782"/>
    <w:multiLevelType w:val="hybridMultilevel"/>
    <w:tmpl w:val="472852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404DA8"/>
    <w:multiLevelType w:val="hybridMultilevel"/>
    <w:tmpl w:val="F94EF1E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45C497A"/>
    <w:multiLevelType w:val="hybridMultilevel"/>
    <w:tmpl w:val="790096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BE34FD"/>
    <w:multiLevelType w:val="hybridMultilevel"/>
    <w:tmpl w:val="F362A71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E792E6E"/>
    <w:multiLevelType w:val="hybridMultilevel"/>
    <w:tmpl w:val="B5E83D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1"/>
  </w:num>
  <w:num w:numId="3">
    <w:abstractNumId w:val="18"/>
  </w:num>
  <w:num w:numId="4">
    <w:abstractNumId w:val="13"/>
  </w:num>
  <w:num w:numId="5">
    <w:abstractNumId w:val="14"/>
  </w:num>
  <w:num w:numId="6">
    <w:abstractNumId w:val="20"/>
  </w:num>
  <w:num w:numId="7">
    <w:abstractNumId w:val="1"/>
  </w:num>
  <w:num w:numId="8">
    <w:abstractNumId w:val="15"/>
  </w:num>
  <w:num w:numId="9">
    <w:abstractNumId w:val="0"/>
  </w:num>
  <w:num w:numId="10">
    <w:abstractNumId w:val="6"/>
  </w:num>
  <w:num w:numId="11">
    <w:abstractNumId w:val="2"/>
  </w:num>
  <w:num w:numId="12">
    <w:abstractNumId w:val="24"/>
  </w:num>
  <w:num w:numId="13">
    <w:abstractNumId w:val="23"/>
  </w:num>
  <w:num w:numId="14">
    <w:abstractNumId w:val="25"/>
  </w:num>
  <w:num w:numId="15">
    <w:abstractNumId w:val="3"/>
  </w:num>
  <w:num w:numId="16">
    <w:abstractNumId w:val="26"/>
  </w:num>
  <w:num w:numId="17">
    <w:abstractNumId w:val="12"/>
  </w:num>
  <w:num w:numId="18">
    <w:abstractNumId w:val="5"/>
  </w:num>
  <w:num w:numId="19">
    <w:abstractNumId w:val="21"/>
  </w:num>
  <w:num w:numId="20">
    <w:abstractNumId w:val="10"/>
  </w:num>
  <w:num w:numId="21">
    <w:abstractNumId w:val="4"/>
  </w:num>
  <w:num w:numId="22">
    <w:abstractNumId w:val="19"/>
  </w:num>
  <w:num w:numId="23">
    <w:abstractNumId w:val="7"/>
  </w:num>
  <w:num w:numId="24">
    <w:abstractNumId w:val="16"/>
  </w:num>
  <w:num w:numId="25">
    <w:abstractNumId w:val="8"/>
  </w:num>
  <w:num w:numId="26">
    <w:abstractNumId w:val="9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M0MrMwNza2NDQxMDdR0lEKTi0uzszPAykwrwUAHj1ZjSwAAAA="/>
  </w:docVars>
  <w:rsids>
    <w:rsidRoot w:val="002F5ACE"/>
    <w:rsid w:val="00002ECA"/>
    <w:rsid w:val="00005700"/>
    <w:rsid w:val="00013AF9"/>
    <w:rsid w:val="0002172B"/>
    <w:rsid w:val="0002351C"/>
    <w:rsid w:val="00024C96"/>
    <w:rsid w:val="00025AC1"/>
    <w:rsid w:val="00051DBC"/>
    <w:rsid w:val="000550B5"/>
    <w:rsid w:val="00057D8C"/>
    <w:rsid w:val="00083AE3"/>
    <w:rsid w:val="000A597D"/>
    <w:rsid w:val="000B5A42"/>
    <w:rsid w:val="000B6BDA"/>
    <w:rsid w:val="000C0959"/>
    <w:rsid w:val="000F1F6D"/>
    <w:rsid w:val="000F3F68"/>
    <w:rsid w:val="001160F8"/>
    <w:rsid w:val="001401F0"/>
    <w:rsid w:val="00146695"/>
    <w:rsid w:val="00153458"/>
    <w:rsid w:val="001613C8"/>
    <w:rsid w:val="001821D8"/>
    <w:rsid w:val="00183E46"/>
    <w:rsid w:val="00190B59"/>
    <w:rsid w:val="001912F3"/>
    <w:rsid w:val="00192818"/>
    <w:rsid w:val="001939CD"/>
    <w:rsid w:val="001978E5"/>
    <w:rsid w:val="001C2697"/>
    <w:rsid w:val="002471D0"/>
    <w:rsid w:val="002579FE"/>
    <w:rsid w:val="00261423"/>
    <w:rsid w:val="00266B15"/>
    <w:rsid w:val="00277D7A"/>
    <w:rsid w:val="002855FC"/>
    <w:rsid w:val="002A016C"/>
    <w:rsid w:val="002B0FE1"/>
    <w:rsid w:val="002B2216"/>
    <w:rsid w:val="002B3A60"/>
    <w:rsid w:val="002B4D34"/>
    <w:rsid w:val="002C0C72"/>
    <w:rsid w:val="002C1CEB"/>
    <w:rsid w:val="002E1FAC"/>
    <w:rsid w:val="002E256E"/>
    <w:rsid w:val="002F1A01"/>
    <w:rsid w:val="002F5860"/>
    <w:rsid w:val="002F5ACE"/>
    <w:rsid w:val="00300083"/>
    <w:rsid w:val="00305A11"/>
    <w:rsid w:val="003122BD"/>
    <w:rsid w:val="003122E9"/>
    <w:rsid w:val="00314ABD"/>
    <w:rsid w:val="003315AB"/>
    <w:rsid w:val="00353B46"/>
    <w:rsid w:val="0035471B"/>
    <w:rsid w:val="00361C84"/>
    <w:rsid w:val="003636DC"/>
    <w:rsid w:val="00363C4B"/>
    <w:rsid w:val="0037082D"/>
    <w:rsid w:val="0038473F"/>
    <w:rsid w:val="0039354E"/>
    <w:rsid w:val="003A5A5A"/>
    <w:rsid w:val="003B530D"/>
    <w:rsid w:val="003C268D"/>
    <w:rsid w:val="003D199E"/>
    <w:rsid w:val="003E677F"/>
    <w:rsid w:val="003F0C2F"/>
    <w:rsid w:val="003F25A7"/>
    <w:rsid w:val="003F2689"/>
    <w:rsid w:val="003F6666"/>
    <w:rsid w:val="0041695B"/>
    <w:rsid w:val="004255DE"/>
    <w:rsid w:val="00441C4B"/>
    <w:rsid w:val="0044280D"/>
    <w:rsid w:val="00452E8D"/>
    <w:rsid w:val="00453BF3"/>
    <w:rsid w:val="00454DB4"/>
    <w:rsid w:val="004573A2"/>
    <w:rsid w:val="004626DA"/>
    <w:rsid w:val="004A0226"/>
    <w:rsid w:val="004A23F6"/>
    <w:rsid w:val="004C2489"/>
    <w:rsid w:val="004C2616"/>
    <w:rsid w:val="004C2A51"/>
    <w:rsid w:val="004C32A0"/>
    <w:rsid w:val="004C43DB"/>
    <w:rsid w:val="004D715C"/>
    <w:rsid w:val="004E7B15"/>
    <w:rsid w:val="0050262C"/>
    <w:rsid w:val="005028A3"/>
    <w:rsid w:val="00520625"/>
    <w:rsid w:val="00521754"/>
    <w:rsid w:val="005228A0"/>
    <w:rsid w:val="00543FCE"/>
    <w:rsid w:val="005621A2"/>
    <w:rsid w:val="00596D9E"/>
    <w:rsid w:val="005A30CD"/>
    <w:rsid w:val="005B61C0"/>
    <w:rsid w:val="005C4DAD"/>
    <w:rsid w:val="005D71AC"/>
    <w:rsid w:val="005E178E"/>
    <w:rsid w:val="005F298D"/>
    <w:rsid w:val="005F3DC0"/>
    <w:rsid w:val="006058B6"/>
    <w:rsid w:val="00615952"/>
    <w:rsid w:val="006257EF"/>
    <w:rsid w:val="00627000"/>
    <w:rsid w:val="00644570"/>
    <w:rsid w:val="006627F8"/>
    <w:rsid w:val="00676898"/>
    <w:rsid w:val="00684064"/>
    <w:rsid w:val="00695EDD"/>
    <w:rsid w:val="006A2B38"/>
    <w:rsid w:val="006A7003"/>
    <w:rsid w:val="006A7C6A"/>
    <w:rsid w:val="006C45A1"/>
    <w:rsid w:val="006E1EF5"/>
    <w:rsid w:val="006E45C3"/>
    <w:rsid w:val="006E4ABD"/>
    <w:rsid w:val="00700DC0"/>
    <w:rsid w:val="007047D7"/>
    <w:rsid w:val="00712680"/>
    <w:rsid w:val="007145D4"/>
    <w:rsid w:val="00722EF0"/>
    <w:rsid w:val="00723F38"/>
    <w:rsid w:val="00724441"/>
    <w:rsid w:val="0073242F"/>
    <w:rsid w:val="007337C6"/>
    <w:rsid w:val="00741900"/>
    <w:rsid w:val="00752108"/>
    <w:rsid w:val="007566F4"/>
    <w:rsid w:val="00763C09"/>
    <w:rsid w:val="00783F3F"/>
    <w:rsid w:val="0079503D"/>
    <w:rsid w:val="007B38A1"/>
    <w:rsid w:val="007C43B9"/>
    <w:rsid w:val="007D4E52"/>
    <w:rsid w:val="007E687F"/>
    <w:rsid w:val="007E7AFE"/>
    <w:rsid w:val="007F47A5"/>
    <w:rsid w:val="007F4E8D"/>
    <w:rsid w:val="007F5267"/>
    <w:rsid w:val="00815F03"/>
    <w:rsid w:val="00817E43"/>
    <w:rsid w:val="00820F49"/>
    <w:rsid w:val="00841AFB"/>
    <w:rsid w:val="00856533"/>
    <w:rsid w:val="0086333F"/>
    <w:rsid w:val="0088424D"/>
    <w:rsid w:val="008A3E71"/>
    <w:rsid w:val="008A5682"/>
    <w:rsid w:val="008C6CA3"/>
    <w:rsid w:val="008D4B60"/>
    <w:rsid w:val="008F254A"/>
    <w:rsid w:val="008F6E1C"/>
    <w:rsid w:val="00916025"/>
    <w:rsid w:val="00917799"/>
    <w:rsid w:val="00932A89"/>
    <w:rsid w:val="00932E4D"/>
    <w:rsid w:val="009367D8"/>
    <w:rsid w:val="00943AB6"/>
    <w:rsid w:val="009517F4"/>
    <w:rsid w:val="00954D57"/>
    <w:rsid w:val="00962D36"/>
    <w:rsid w:val="00990A39"/>
    <w:rsid w:val="00991FD0"/>
    <w:rsid w:val="009939ED"/>
    <w:rsid w:val="009A31E6"/>
    <w:rsid w:val="009A3DCB"/>
    <w:rsid w:val="009B0E8B"/>
    <w:rsid w:val="009B6E11"/>
    <w:rsid w:val="009D1B66"/>
    <w:rsid w:val="009D62DD"/>
    <w:rsid w:val="009E347E"/>
    <w:rsid w:val="009E71FD"/>
    <w:rsid w:val="009F32F5"/>
    <w:rsid w:val="009F4442"/>
    <w:rsid w:val="00A06847"/>
    <w:rsid w:val="00A11550"/>
    <w:rsid w:val="00A1446D"/>
    <w:rsid w:val="00A16B29"/>
    <w:rsid w:val="00A42AE1"/>
    <w:rsid w:val="00A42E8D"/>
    <w:rsid w:val="00A6732E"/>
    <w:rsid w:val="00A8046D"/>
    <w:rsid w:val="00A9166A"/>
    <w:rsid w:val="00A9357E"/>
    <w:rsid w:val="00A93E21"/>
    <w:rsid w:val="00AA317C"/>
    <w:rsid w:val="00AA72A0"/>
    <w:rsid w:val="00AC60D9"/>
    <w:rsid w:val="00AD0FFB"/>
    <w:rsid w:val="00AF06FA"/>
    <w:rsid w:val="00B15017"/>
    <w:rsid w:val="00B27DA9"/>
    <w:rsid w:val="00B311E6"/>
    <w:rsid w:val="00B47DEA"/>
    <w:rsid w:val="00B71712"/>
    <w:rsid w:val="00B83F95"/>
    <w:rsid w:val="00B84A0E"/>
    <w:rsid w:val="00B91D22"/>
    <w:rsid w:val="00BA0340"/>
    <w:rsid w:val="00BA08F5"/>
    <w:rsid w:val="00BB2095"/>
    <w:rsid w:val="00BB5037"/>
    <w:rsid w:val="00BB6410"/>
    <w:rsid w:val="00BC0044"/>
    <w:rsid w:val="00BC0512"/>
    <w:rsid w:val="00BC0C4E"/>
    <w:rsid w:val="00BE28DE"/>
    <w:rsid w:val="00BF2607"/>
    <w:rsid w:val="00C06DBB"/>
    <w:rsid w:val="00C07C85"/>
    <w:rsid w:val="00C158EC"/>
    <w:rsid w:val="00C163D9"/>
    <w:rsid w:val="00C20367"/>
    <w:rsid w:val="00C353F1"/>
    <w:rsid w:val="00C408D4"/>
    <w:rsid w:val="00C42CD6"/>
    <w:rsid w:val="00C4543A"/>
    <w:rsid w:val="00C4626A"/>
    <w:rsid w:val="00C52A8E"/>
    <w:rsid w:val="00C60A96"/>
    <w:rsid w:val="00C753DC"/>
    <w:rsid w:val="00C8140B"/>
    <w:rsid w:val="00C872BE"/>
    <w:rsid w:val="00C87473"/>
    <w:rsid w:val="00C94CCD"/>
    <w:rsid w:val="00C96D47"/>
    <w:rsid w:val="00CA46C9"/>
    <w:rsid w:val="00CC77D2"/>
    <w:rsid w:val="00CD791B"/>
    <w:rsid w:val="00CF41C1"/>
    <w:rsid w:val="00D12017"/>
    <w:rsid w:val="00D15C44"/>
    <w:rsid w:val="00D206DB"/>
    <w:rsid w:val="00D30394"/>
    <w:rsid w:val="00D4139C"/>
    <w:rsid w:val="00D97F72"/>
    <w:rsid w:val="00DB49B5"/>
    <w:rsid w:val="00DC7DB9"/>
    <w:rsid w:val="00DD0983"/>
    <w:rsid w:val="00DD7742"/>
    <w:rsid w:val="00E0420E"/>
    <w:rsid w:val="00E1348E"/>
    <w:rsid w:val="00E1349F"/>
    <w:rsid w:val="00E139F6"/>
    <w:rsid w:val="00E13CD9"/>
    <w:rsid w:val="00E24C34"/>
    <w:rsid w:val="00E429F3"/>
    <w:rsid w:val="00E50679"/>
    <w:rsid w:val="00E55A0A"/>
    <w:rsid w:val="00E7687F"/>
    <w:rsid w:val="00E851C6"/>
    <w:rsid w:val="00E94135"/>
    <w:rsid w:val="00E94E9E"/>
    <w:rsid w:val="00EA6614"/>
    <w:rsid w:val="00EC6676"/>
    <w:rsid w:val="00EC68A0"/>
    <w:rsid w:val="00ED3F09"/>
    <w:rsid w:val="00EE06F0"/>
    <w:rsid w:val="00EF48A1"/>
    <w:rsid w:val="00EF6D0B"/>
    <w:rsid w:val="00F04408"/>
    <w:rsid w:val="00F177BB"/>
    <w:rsid w:val="00F20E12"/>
    <w:rsid w:val="00F21CF8"/>
    <w:rsid w:val="00F26CBE"/>
    <w:rsid w:val="00F44D29"/>
    <w:rsid w:val="00F47B36"/>
    <w:rsid w:val="00F64915"/>
    <w:rsid w:val="00F667A2"/>
    <w:rsid w:val="00F67C87"/>
    <w:rsid w:val="00F733DF"/>
    <w:rsid w:val="00F81254"/>
    <w:rsid w:val="00F82804"/>
    <w:rsid w:val="00F8624A"/>
    <w:rsid w:val="00F92201"/>
    <w:rsid w:val="00F9452D"/>
    <w:rsid w:val="00FB56F7"/>
    <w:rsid w:val="00FB60AA"/>
    <w:rsid w:val="00FC1F2C"/>
    <w:rsid w:val="00FF5228"/>
    <w:rsid w:val="00FF6ABC"/>
    <w:rsid w:val="0D27928E"/>
    <w:rsid w:val="1461DD10"/>
    <w:rsid w:val="1F977E49"/>
    <w:rsid w:val="224CD239"/>
    <w:rsid w:val="24D0DBBD"/>
    <w:rsid w:val="2ECFD340"/>
    <w:rsid w:val="2F94ADAC"/>
    <w:rsid w:val="31A4D690"/>
    <w:rsid w:val="31F9D688"/>
    <w:rsid w:val="34FAEEB2"/>
    <w:rsid w:val="371DECF5"/>
    <w:rsid w:val="4239B30A"/>
    <w:rsid w:val="44E5D44F"/>
    <w:rsid w:val="493FA33E"/>
    <w:rsid w:val="526D7ED9"/>
    <w:rsid w:val="546E48D7"/>
    <w:rsid w:val="5758872D"/>
    <w:rsid w:val="583C7B2D"/>
    <w:rsid w:val="6012D0CE"/>
    <w:rsid w:val="63EED8D1"/>
    <w:rsid w:val="66026934"/>
    <w:rsid w:val="6773F8D1"/>
    <w:rsid w:val="689B4ECB"/>
    <w:rsid w:val="695F0586"/>
    <w:rsid w:val="6A0C3DCB"/>
    <w:rsid w:val="76772A9C"/>
    <w:rsid w:val="7BF5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4CA901F"/>
  <w15:chartTrackingRefBased/>
  <w15:docId w15:val="{F220C823-83C7-4843-A70C-0C64BB751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2216"/>
    <w:pPr>
      <w:spacing w:after="0" w:line="240" w:lineRule="auto"/>
    </w:pPr>
    <w:rPr>
      <w:rFonts w:ascii="Arial Narrow" w:eastAsia="Calibri" w:hAnsi="Arial Narrow" w:cs="Times New Roman"/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22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2216"/>
  </w:style>
  <w:style w:type="paragraph" w:styleId="Footer">
    <w:name w:val="footer"/>
    <w:basedOn w:val="Normal"/>
    <w:link w:val="FooterChar"/>
    <w:uiPriority w:val="99"/>
    <w:unhideWhenUsed/>
    <w:rsid w:val="002B22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2216"/>
  </w:style>
  <w:style w:type="table" w:styleId="TableGrid">
    <w:name w:val="Table Grid"/>
    <w:basedOn w:val="TableNormal"/>
    <w:uiPriority w:val="59"/>
    <w:rsid w:val="002B2216"/>
    <w:pPr>
      <w:spacing w:after="0" w:line="240" w:lineRule="auto"/>
    </w:pPr>
    <w:rPr>
      <w:rFonts w:ascii="Arial Narrow" w:eastAsia="Calibri" w:hAnsi="Arial Narrow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C26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3DC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DCB"/>
    <w:rPr>
      <w:rFonts w:ascii="Segoe UI" w:eastAsia="Calibri" w:hAnsi="Segoe UI" w:cs="Segoe UI"/>
      <w:sz w:val="18"/>
      <w:szCs w:val="18"/>
      <w:lang w:val="en-GB"/>
    </w:rPr>
  </w:style>
  <w:style w:type="paragraph" w:customStyle="1" w:styleId="paragraph">
    <w:name w:val="paragraph"/>
    <w:basedOn w:val="Normal"/>
    <w:rsid w:val="009A31E6"/>
    <w:pPr>
      <w:spacing w:before="100" w:beforeAutospacing="1" w:after="100" w:afterAutospacing="1"/>
    </w:pPr>
    <w:rPr>
      <w:rFonts w:ascii="Times New Roman" w:eastAsia="Times New Roman" w:hAnsi="Times New Roman"/>
      <w:szCs w:val="24"/>
      <w:lang w:val="en-AU" w:eastAsia="en-AU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 Narrow" w:eastAsia="Calibri" w:hAnsi="Arial Narrow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customStyle="1" w:styleId="Bullets">
    <w:name w:val="Bullets"/>
    <w:basedOn w:val="ListParagraph"/>
    <w:link w:val="BulletsChar"/>
    <w:qFormat/>
    <w:rsid w:val="003A5A5A"/>
    <w:pPr>
      <w:numPr>
        <w:numId w:val="26"/>
      </w:numPr>
      <w:spacing w:after="120"/>
    </w:pPr>
    <w:rPr>
      <w:rFonts w:asciiTheme="minorHAnsi" w:eastAsiaTheme="minorHAnsi" w:hAnsiTheme="minorHAnsi" w:cstheme="minorBidi"/>
      <w:sz w:val="22"/>
      <w:lang w:val="en-AU"/>
    </w:rPr>
  </w:style>
  <w:style w:type="character" w:customStyle="1" w:styleId="BulletsChar">
    <w:name w:val="Bullets Char"/>
    <w:basedOn w:val="DefaultParagraphFont"/>
    <w:link w:val="Bullets"/>
    <w:rsid w:val="003A5A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brown\Downloads\Position%20Description%20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48D40723C7F647B0047EA234CDE7F4" ma:contentTypeVersion="10" ma:contentTypeDescription="Create a new document." ma:contentTypeScope="" ma:versionID="4e247a3793e8e3510421f83f7b7fdf49">
  <xsd:schema xmlns:xsd="http://www.w3.org/2001/XMLSchema" xmlns:xs="http://www.w3.org/2001/XMLSchema" xmlns:p="http://schemas.microsoft.com/office/2006/metadata/properties" xmlns:ns2="17b16522-45cd-4ce3-bc60-f11d097248c4" xmlns:ns3="6df2b253-b5eb-483d-ba28-49f93a53811d" targetNamespace="http://schemas.microsoft.com/office/2006/metadata/properties" ma:root="true" ma:fieldsID="0f6de6bf759bd384db83fd64a52abc09" ns2:_="" ns3:_="">
    <xsd:import namespace="17b16522-45cd-4ce3-bc60-f11d097248c4"/>
    <xsd:import namespace="6df2b253-b5eb-483d-ba28-49f93a5381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b16522-45cd-4ce3-bc60-f11d097248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f2b253-b5eb-483d-ba28-49f93a53811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493262F-D241-44C2-939E-04684C8C05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b16522-45cd-4ce3-bc60-f11d097248c4"/>
    <ds:schemaRef ds:uri="6df2b253-b5eb-483d-ba28-49f93a5381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85012D1-80CF-492B-9D82-776AA4A0FF0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85B7F23-E3E0-4E20-A8AE-AA33FE1D7F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Position Description template (1)</Template>
  <TotalTime>1</TotalTime>
  <Pages>3</Pages>
  <Words>1179</Words>
  <Characters>6722</Characters>
  <Application>Microsoft Office Word</Application>
  <DocSecurity>0</DocSecurity>
  <Lines>56</Lines>
  <Paragraphs>15</Paragraphs>
  <ScaleCrop>false</ScaleCrop>
  <Company/>
  <LinksUpToDate>false</LinksUpToDate>
  <CharactersWithSpaces>7886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Brown</dc:creator>
  <cp:keywords/>
  <dc:description/>
  <cp:lastModifiedBy>Renee Russo</cp:lastModifiedBy>
  <cp:revision>2</cp:revision>
  <cp:lastPrinted>2020-10-19T12:25:00Z</cp:lastPrinted>
  <dcterms:created xsi:type="dcterms:W3CDTF">2021-07-26T01:05:00Z</dcterms:created>
  <dcterms:modified xsi:type="dcterms:W3CDTF">2021-07-26T01:05:00Z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0x010100C648D40723C7F647B0047EA234CDE7F4</vt:lpwstr>
  </property>
  <property fmtid="{D5CDD505-2E9C-101B-9397-08002B2CF9AE}" pid="3" name="bbMonth">
    <vt:lpwstr>355;#01 (January)|be27344d-73ee-4702-933c-63201e4a8e1c</vt:lpwstr>
  </property>
  <property fmtid="{D5CDD505-2E9C-101B-9397-08002B2CF9AE}" pid="4" name="Order">
    <vt:r8>400</vt:r8>
  </property>
  <property fmtid="{D5CDD505-2E9C-101B-9397-08002B2CF9AE}" pid="5" name="TaxKeyword">
    <vt:lpwstr/>
  </property>
  <property fmtid="{D5CDD505-2E9C-101B-9397-08002B2CF9AE}" pid="6" name="xd_Signature">
    <vt:bool>false</vt:bool>
  </property>
  <property fmtid="{D5CDD505-2E9C-101B-9397-08002B2CF9AE}" pid="7" name="bbHRCategories">
    <vt:lpwstr/>
  </property>
  <property fmtid="{D5CDD505-2E9C-101B-9397-08002B2CF9AE}" pid="8" name="xd_ProgID">
    <vt:lpwstr/>
  </property>
  <property fmtid="{D5CDD505-2E9C-101B-9397-08002B2CF9AE}" pid="9" name="bbYear">
    <vt:lpwstr>238;#2014|0a695059-fe51-46c3-b801-cb6827743fab</vt:lpwstr>
  </property>
  <property fmtid="{D5CDD505-2E9C-101B-9397-08002B2CF9AE}" pid="10" name="TemplateUrl">
    <vt:lpwstr/>
  </property>
  <property fmtid="{D5CDD505-2E9C-101B-9397-08002B2CF9AE}" pid="11" name="_dlc_DocIdItemGuid">
    <vt:lpwstr>de756944-da61-44e4-8091-b9add05e9a57</vt:lpwstr>
  </property>
</Properties>
</file>