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13FF6094" w14:textId="77777777" w:rsidTr="00A16B29">
        <w:tc>
          <w:tcPr>
            <w:tcW w:w="1570" w:type="pct"/>
            <w:gridSpan w:val="3"/>
            <w:shd w:val="clear" w:color="auto" w:fill="0070F1"/>
            <w:vAlign w:val="center"/>
          </w:tcPr>
          <w:p w14:paraId="4B02D325"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466B0DDB" w14:textId="70959AAD" w:rsidR="002B2216" w:rsidRPr="002B2216" w:rsidRDefault="000D17DE" w:rsidP="00363C4B">
            <w:pPr>
              <w:spacing w:before="120" w:after="120"/>
              <w:rPr>
                <w:rFonts w:asciiTheme="minorHAnsi" w:hAnsiTheme="minorHAnsi" w:cstheme="minorHAnsi"/>
                <w:b/>
                <w:szCs w:val="22"/>
              </w:rPr>
            </w:pPr>
            <w:r>
              <w:rPr>
                <w:rFonts w:asciiTheme="minorHAnsi" w:hAnsiTheme="minorHAnsi" w:cstheme="minorHAnsi"/>
                <w:b/>
                <w:szCs w:val="22"/>
              </w:rPr>
              <w:t xml:space="preserve">Stakeholder Relations Co-ordinator </w:t>
            </w:r>
          </w:p>
        </w:tc>
      </w:tr>
      <w:tr w:rsidR="002B2216" w:rsidRPr="00685927" w14:paraId="2077E741" w14:textId="77777777" w:rsidTr="00A16B29">
        <w:tc>
          <w:tcPr>
            <w:tcW w:w="1570" w:type="pct"/>
            <w:gridSpan w:val="3"/>
            <w:shd w:val="clear" w:color="auto" w:fill="0070F1"/>
            <w:vAlign w:val="center"/>
          </w:tcPr>
          <w:p w14:paraId="4728D552"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048C968A" w14:textId="71FFE1B3" w:rsidR="002B2216" w:rsidRPr="002B2216" w:rsidRDefault="00B068EC" w:rsidP="00363C4B">
            <w:pPr>
              <w:spacing w:before="120" w:after="120"/>
              <w:rPr>
                <w:rFonts w:asciiTheme="minorHAnsi" w:hAnsiTheme="minorHAnsi" w:cstheme="minorHAnsi"/>
                <w:szCs w:val="22"/>
              </w:rPr>
            </w:pPr>
            <w:r>
              <w:rPr>
                <w:rFonts w:asciiTheme="minorHAnsi" w:hAnsiTheme="minorHAnsi" w:cstheme="minorHAnsi"/>
                <w:szCs w:val="22"/>
              </w:rPr>
              <w:t>Communit</w:t>
            </w:r>
            <w:r w:rsidR="00A224D0">
              <w:rPr>
                <w:rFonts w:asciiTheme="minorHAnsi" w:hAnsiTheme="minorHAnsi" w:cstheme="minorHAnsi"/>
                <w:szCs w:val="22"/>
              </w:rPr>
              <w:t>y</w:t>
            </w:r>
            <w:r>
              <w:rPr>
                <w:rFonts w:asciiTheme="minorHAnsi" w:hAnsiTheme="minorHAnsi" w:cstheme="minorHAnsi"/>
                <w:szCs w:val="22"/>
              </w:rPr>
              <w:t xml:space="preserve"> and Partnerships</w:t>
            </w:r>
          </w:p>
        </w:tc>
      </w:tr>
      <w:tr w:rsidR="002B2216" w:rsidRPr="00685927" w14:paraId="0D326E55" w14:textId="77777777" w:rsidTr="00A16B29">
        <w:tc>
          <w:tcPr>
            <w:tcW w:w="1570" w:type="pct"/>
            <w:gridSpan w:val="3"/>
            <w:shd w:val="clear" w:color="auto" w:fill="0070F1"/>
            <w:vAlign w:val="center"/>
          </w:tcPr>
          <w:p w14:paraId="32EF6827"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257B7B35" w14:textId="5B43F49A" w:rsidR="002B2216" w:rsidRPr="002B2216" w:rsidRDefault="00B068EC" w:rsidP="00363C4B">
            <w:pPr>
              <w:spacing w:before="120" w:after="120"/>
              <w:rPr>
                <w:rFonts w:asciiTheme="minorHAnsi" w:hAnsiTheme="minorHAnsi" w:cstheme="minorHAnsi"/>
                <w:szCs w:val="22"/>
              </w:rPr>
            </w:pPr>
            <w:r>
              <w:rPr>
                <w:rFonts w:asciiTheme="minorHAnsi" w:hAnsiTheme="minorHAnsi" w:cstheme="minorHAnsi"/>
                <w:szCs w:val="22"/>
              </w:rPr>
              <w:t>2</w:t>
            </w:r>
          </w:p>
        </w:tc>
      </w:tr>
      <w:tr w:rsidR="002B2216" w:rsidRPr="00685927" w14:paraId="43872E3C" w14:textId="77777777" w:rsidTr="00A16B29">
        <w:tc>
          <w:tcPr>
            <w:tcW w:w="1570" w:type="pct"/>
            <w:gridSpan w:val="3"/>
            <w:shd w:val="clear" w:color="auto" w:fill="0070F1"/>
            <w:vAlign w:val="center"/>
          </w:tcPr>
          <w:p w14:paraId="62BF70B1"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655330E2" w14:textId="1E5B813F" w:rsidR="002B2216" w:rsidRPr="002B2216" w:rsidRDefault="000D17DE" w:rsidP="00363C4B">
            <w:pPr>
              <w:spacing w:before="120" w:after="120"/>
              <w:rPr>
                <w:rFonts w:asciiTheme="minorHAnsi" w:hAnsiTheme="minorHAnsi" w:cstheme="minorHAnsi"/>
                <w:szCs w:val="22"/>
              </w:rPr>
            </w:pPr>
            <w:r>
              <w:rPr>
                <w:rFonts w:asciiTheme="minorHAnsi" w:hAnsiTheme="minorHAnsi" w:cstheme="minorHAnsi"/>
                <w:szCs w:val="22"/>
              </w:rPr>
              <w:t xml:space="preserve">Stakeholder Relations Manager </w:t>
            </w:r>
          </w:p>
        </w:tc>
      </w:tr>
      <w:tr w:rsidR="002B2216" w:rsidRPr="00685927" w14:paraId="0BB29C58" w14:textId="77777777" w:rsidTr="00A16B29">
        <w:tc>
          <w:tcPr>
            <w:tcW w:w="1570" w:type="pct"/>
            <w:gridSpan w:val="3"/>
            <w:shd w:val="clear" w:color="auto" w:fill="0070F1"/>
            <w:vAlign w:val="center"/>
          </w:tcPr>
          <w:p w14:paraId="34058F5C"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545994E9" w14:textId="2CD5917D" w:rsidR="002B2216" w:rsidRPr="002B2216" w:rsidRDefault="00020A1D" w:rsidP="00363C4B">
            <w:pPr>
              <w:spacing w:before="120" w:after="120"/>
              <w:rPr>
                <w:rFonts w:asciiTheme="minorHAnsi" w:hAnsiTheme="minorHAnsi" w:cstheme="minorHAnsi"/>
                <w:szCs w:val="22"/>
              </w:rPr>
            </w:pPr>
            <w:r>
              <w:rPr>
                <w:rFonts w:asciiTheme="minorHAnsi" w:hAnsiTheme="minorHAnsi" w:cstheme="minorHAnsi"/>
                <w:szCs w:val="22"/>
              </w:rPr>
              <w:t xml:space="preserve">Full-time, Fixed Term Contract </w:t>
            </w:r>
          </w:p>
        </w:tc>
      </w:tr>
      <w:tr w:rsidR="00363C4B" w14:paraId="3B2CDF42"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5E248C72" w14:textId="77777777" w:rsidR="00363C4B" w:rsidRDefault="00363C4B" w:rsidP="00363C4B">
            <w:pPr>
              <w:spacing w:before="120" w:after="120"/>
              <w:rPr>
                <w:rFonts w:asciiTheme="minorHAnsi" w:hAnsiTheme="minorHAnsi" w:cstheme="minorHAnsi"/>
              </w:rPr>
            </w:pPr>
          </w:p>
        </w:tc>
      </w:tr>
      <w:tr w:rsidR="00363C4B" w:rsidRPr="00C60A96" w14:paraId="34EDA43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437DCBC1" w14:textId="77777777"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bottom w:val="single" w:sz="4" w:space="0" w:color="auto"/>
            </w:tcBorders>
          </w:tcPr>
          <w:p w14:paraId="4BFE90B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0002A203"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000E054A" w14:textId="77777777"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516B64BA"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BC128AC"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5C420388"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42F4267F" w14:textId="25C1E40E" w:rsidR="00DF391A" w:rsidRPr="00DF391A" w:rsidRDefault="00DF391A" w:rsidP="00DF391A">
            <w:pPr>
              <w:pStyle w:val="NormalWeb"/>
              <w:shd w:val="clear" w:color="auto" w:fill="FFFFFF"/>
              <w:rPr>
                <w:rFonts w:asciiTheme="minorHAnsi" w:hAnsiTheme="minorHAnsi" w:cstheme="minorHAnsi"/>
                <w:color w:val="3E4047"/>
                <w:sz w:val="22"/>
                <w:szCs w:val="22"/>
              </w:rPr>
            </w:pPr>
            <w:r w:rsidRPr="00DF391A">
              <w:rPr>
                <w:rFonts w:asciiTheme="minorHAnsi" w:hAnsiTheme="minorHAnsi" w:cstheme="minorHAnsi"/>
                <w:color w:val="3E4047"/>
                <w:sz w:val="22"/>
                <w:szCs w:val="22"/>
              </w:rPr>
              <w:t>Reporting to the Stakeholder Relations Manager, the Stakeholder Relations Co-ordinator’s task is to assist in building and maintaining good working relations with Beyond Blue’s stakeholders.</w:t>
            </w:r>
          </w:p>
          <w:p w14:paraId="2B75ACAE" w14:textId="3C22AF7C" w:rsidR="00DF391A" w:rsidRPr="00DF391A" w:rsidRDefault="00DF391A" w:rsidP="00DF391A">
            <w:pPr>
              <w:shd w:val="clear" w:color="auto" w:fill="FFFFFF"/>
              <w:textAlignment w:val="baseline"/>
              <w:rPr>
                <w:rFonts w:asciiTheme="minorHAnsi" w:eastAsia="Times New Roman" w:hAnsiTheme="minorHAnsi" w:cstheme="minorHAnsi"/>
                <w:color w:val="1C1C1C"/>
                <w:sz w:val="22"/>
                <w:szCs w:val="22"/>
              </w:rPr>
            </w:pPr>
            <w:r w:rsidRPr="00DF391A">
              <w:rPr>
                <w:rFonts w:asciiTheme="minorHAnsi" w:eastAsia="Times New Roman" w:hAnsiTheme="minorHAnsi" w:cstheme="minorHAnsi"/>
                <w:color w:val="1C1C1C"/>
                <w:sz w:val="22"/>
                <w:szCs w:val="22"/>
              </w:rPr>
              <w:t xml:space="preserve">The </w:t>
            </w:r>
            <w:r w:rsidRPr="00DF391A">
              <w:rPr>
                <w:rFonts w:asciiTheme="minorHAnsi" w:hAnsiTheme="minorHAnsi" w:cstheme="minorHAnsi"/>
                <w:color w:val="3E4047"/>
                <w:sz w:val="22"/>
                <w:szCs w:val="22"/>
              </w:rPr>
              <w:t>Stakeholder Relations Co-ordinator</w:t>
            </w:r>
            <w:r w:rsidRPr="00DF391A">
              <w:rPr>
                <w:rFonts w:asciiTheme="minorHAnsi" w:eastAsia="Times New Roman" w:hAnsiTheme="minorHAnsi" w:cstheme="minorHAnsi"/>
                <w:color w:val="1C1C1C"/>
                <w:sz w:val="22"/>
                <w:szCs w:val="22"/>
              </w:rPr>
              <w:t xml:space="preserve"> acts as the heart of Beyond Blue. You will be the first point of engagement with Beyond Blue stakeholders, creating a warm, personalised, and service-oriented atmosphere that enhances their experience. </w:t>
            </w:r>
            <w:r w:rsidRPr="00DF391A">
              <w:rPr>
                <w:rFonts w:asciiTheme="minorHAnsi" w:hAnsiTheme="minorHAnsi" w:cstheme="minorHAnsi"/>
                <w:color w:val="1C1C1C"/>
                <w:sz w:val="22"/>
                <w:szCs w:val="22"/>
                <w:shd w:val="clear" w:color="auto" w:fill="FFFFFF"/>
              </w:rPr>
              <w:t xml:space="preserve"> </w:t>
            </w:r>
          </w:p>
          <w:p w14:paraId="5C6E612E" w14:textId="77777777" w:rsidR="00DF391A" w:rsidRPr="00DF391A" w:rsidRDefault="00DF391A" w:rsidP="00DF391A">
            <w:pPr>
              <w:pStyle w:val="NormalWeb"/>
              <w:shd w:val="clear" w:color="auto" w:fill="FFFFFF"/>
              <w:rPr>
                <w:rFonts w:asciiTheme="minorHAnsi" w:hAnsiTheme="minorHAnsi" w:cstheme="minorHAnsi"/>
                <w:color w:val="444545"/>
                <w:sz w:val="22"/>
                <w:szCs w:val="22"/>
              </w:rPr>
            </w:pPr>
            <w:r w:rsidRPr="00DF391A">
              <w:rPr>
                <w:rFonts w:asciiTheme="minorHAnsi" w:hAnsiTheme="minorHAnsi" w:cstheme="minorHAnsi"/>
                <w:color w:val="444545"/>
                <w:sz w:val="22"/>
                <w:szCs w:val="22"/>
              </w:rPr>
              <w:t xml:space="preserve">The successful candidate will be accountable for providing administrative support of low to moderate complexity and assisting with the continued improvement of stakeholder relations within Beyond Blue. </w:t>
            </w:r>
          </w:p>
          <w:p w14:paraId="119316FA" w14:textId="252B5BB0" w:rsidR="00DF391A" w:rsidRPr="00DF391A" w:rsidRDefault="00DF391A" w:rsidP="00DF391A">
            <w:pPr>
              <w:pStyle w:val="NormalWeb"/>
              <w:shd w:val="clear" w:color="auto" w:fill="FFFFFF"/>
              <w:rPr>
                <w:rFonts w:asciiTheme="minorHAnsi" w:hAnsiTheme="minorHAnsi" w:cstheme="minorHAnsi"/>
                <w:color w:val="444545"/>
                <w:sz w:val="22"/>
                <w:szCs w:val="22"/>
              </w:rPr>
            </w:pPr>
            <w:r w:rsidRPr="00DF391A">
              <w:rPr>
                <w:rFonts w:asciiTheme="minorHAnsi" w:hAnsiTheme="minorHAnsi" w:cstheme="minorHAnsi"/>
                <w:color w:val="3E4047"/>
                <w:sz w:val="22"/>
                <w:szCs w:val="22"/>
              </w:rPr>
              <w:t>Stakeholder Relations Co-ordinator</w:t>
            </w:r>
            <w:r w:rsidRPr="00DF391A">
              <w:rPr>
                <w:rFonts w:asciiTheme="minorHAnsi" w:hAnsiTheme="minorHAnsi" w:cstheme="minorHAnsi"/>
                <w:color w:val="444545"/>
                <w:sz w:val="22"/>
                <w:szCs w:val="22"/>
              </w:rPr>
              <w:t xml:space="preserve"> will foster strong and productive working relationships internally and with a broad variety of external stakeholders; coordinate, monitor and maintain communications and information flow; and participate constructively in setting and accomplishing team goals.</w:t>
            </w:r>
          </w:p>
          <w:p w14:paraId="52E5328F" w14:textId="77777777" w:rsidR="00DF391A" w:rsidRPr="00DF391A" w:rsidRDefault="00DF391A" w:rsidP="00DF391A">
            <w:pPr>
              <w:rPr>
                <w:rFonts w:asciiTheme="minorHAnsi" w:hAnsiTheme="minorHAnsi" w:cstheme="minorHAnsi"/>
                <w:sz w:val="22"/>
                <w:szCs w:val="22"/>
              </w:rPr>
            </w:pPr>
            <w:r w:rsidRPr="00DF391A">
              <w:rPr>
                <w:rFonts w:asciiTheme="minorHAnsi" w:eastAsia="Times New Roman" w:hAnsiTheme="minorHAnsi" w:cstheme="minorHAnsi"/>
                <w:color w:val="1C1C1C"/>
                <w:sz w:val="22"/>
                <w:szCs w:val="22"/>
                <w:shd w:val="clear" w:color="auto" w:fill="FFFFFF"/>
              </w:rPr>
              <w:t>This role is a unique mix of front office reception and relationship management, giving you a great opportunity to learn new skills in a supported learning environment. If you’re passionate and self-motivated, then this is the role for you!</w:t>
            </w:r>
          </w:p>
          <w:p w14:paraId="5FE087E2" w14:textId="77777777" w:rsidR="00DF391A" w:rsidRPr="00DF391A" w:rsidRDefault="00DF391A" w:rsidP="00DF391A">
            <w:pPr>
              <w:rPr>
                <w:rFonts w:asciiTheme="minorHAnsi" w:eastAsia="Times New Roman" w:hAnsiTheme="minorHAnsi" w:cstheme="minorHAnsi"/>
                <w:color w:val="1C1C1C"/>
                <w:sz w:val="22"/>
                <w:szCs w:val="22"/>
              </w:rPr>
            </w:pPr>
          </w:p>
          <w:p w14:paraId="6B8E6952" w14:textId="21891B74" w:rsidR="00363C4B" w:rsidRPr="00DF391A" w:rsidRDefault="00DF391A" w:rsidP="00DF391A">
            <w:pPr>
              <w:rPr>
                <w:rFonts w:asciiTheme="minorHAnsi" w:hAnsiTheme="minorHAnsi" w:cstheme="minorHAnsi"/>
                <w:sz w:val="22"/>
                <w:szCs w:val="22"/>
              </w:rPr>
            </w:pPr>
            <w:r w:rsidRPr="00DF391A">
              <w:rPr>
                <w:rFonts w:asciiTheme="minorHAnsi" w:eastAsia="Times New Roman" w:hAnsiTheme="minorHAnsi" w:cstheme="minorHAnsi"/>
                <w:color w:val="1C1C1C"/>
                <w:sz w:val="22"/>
                <w:szCs w:val="22"/>
              </w:rPr>
              <w:t>This role is required to be based in our Melbourne Hub.</w:t>
            </w:r>
          </w:p>
        </w:tc>
      </w:tr>
      <w:tr w:rsidR="00A16B29" w:rsidRPr="00C60A96" w14:paraId="60801EB5"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200409D1" w14:textId="77777777"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55F94D06"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tcBorders>
          </w:tcPr>
          <w:p w14:paraId="580CBE90" w14:textId="734AC127" w:rsidR="00A16B29" w:rsidRPr="00A16B29" w:rsidRDefault="00A16B29" w:rsidP="00A16B2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r w:rsidR="00156415">
              <w:rPr>
                <w:rFonts w:asciiTheme="minorHAnsi" w:hAnsiTheme="minorHAnsi" w:cstheme="minorHAnsi"/>
                <w:b/>
                <w:bCs/>
                <w:sz w:val="22"/>
                <w:szCs w:val="18"/>
              </w:rPr>
              <w:t xml:space="preserve"> Nil  </w:t>
            </w:r>
          </w:p>
        </w:tc>
        <w:tc>
          <w:tcPr>
            <w:tcW w:w="2646" w:type="pct"/>
            <w:tcBorders>
              <w:top w:val="single" w:sz="4" w:space="0" w:color="auto"/>
            </w:tcBorders>
          </w:tcPr>
          <w:p w14:paraId="7BF77CEA" w14:textId="77777777" w:rsidR="00A16B29" w:rsidRPr="00C60A96" w:rsidRDefault="00A16B29" w:rsidP="00A16B29">
            <w:pPr>
              <w:spacing w:before="120" w:after="80"/>
              <w:rPr>
                <w:rFonts w:asciiTheme="minorHAnsi" w:hAnsiTheme="minorHAnsi" w:cstheme="minorHAnsi"/>
                <w:sz w:val="22"/>
              </w:rPr>
            </w:pPr>
          </w:p>
        </w:tc>
      </w:tr>
      <w:tr w:rsidR="00A16B29" w:rsidRPr="00C60A96" w14:paraId="08BCB98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2E26EFC7"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26C97FF5"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1B3EAB9A" w14:textId="09016A80" w:rsidR="00A16B29" w:rsidRPr="00A16B29" w:rsidRDefault="00A16B29" w:rsidP="00A16B29">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r w:rsidR="00156415">
              <w:rPr>
                <w:rFonts w:asciiTheme="minorHAnsi" w:hAnsiTheme="minorHAnsi" w:cstheme="minorHAnsi"/>
                <w:b/>
                <w:bCs/>
                <w:sz w:val="22"/>
                <w:szCs w:val="18"/>
              </w:rPr>
              <w:t xml:space="preserve"> </w:t>
            </w:r>
            <w:r w:rsidR="004467C4">
              <w:rPr>
                <w:rFonts w:asciiTheme="minorHAnsi" w:hAnsiTheme="minorHAnsi" w:cstheme="minorHAnsi"/>
                <w:b/>
                <w:bCs/>
                <w:sz w:val="22"/>
                <w:szCs w:val="18"/>
              </w:rPr>
              <w:t>6</w:t>
            </w:r>
          </w:p>
        </w:tc>
        <w:tc>
          <w:tcPr>
            <w:tcW w:w="2646" w:type="pct"/>
          </w:tcPr>
          <w:p w14:paraId="4E4A055E" w14:textId="77777777" w:rsidR="00A16B29" w:rsidRPr="00C60A96" w:rsidRDefault="00A16B29" w:rsidP="00A16B29">
            <w:pPr>
              <w:spacing w:before="80" w:after="80"/>
              <w:rPr>
                <w:rFonts w:asciiTheme="minorHAnsi" w:hAnsiTheme="minorHAnsi" w:cstheme="minorHAnsi"/>
                <w:sz w:val="22"/>
              </w:rPr>
            </w:pPr>
          </w:p>
        </w:tc>
      </w:tr>
      <w:tr w:rsidR="00A16B29" w:rsidRPr="00C60A96" w14:paraId="32D84896"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B250884"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66C47F73"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1B5A5444" w14:textId="07E4D315" w:rsidR="00A16B29" w:rsidRPr="00A16B29" w:rsidRDefault="00D4139C" w:rsidP="00A16B2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r w:rsidR="00156415">
              <w:rPr>
                <w:rFonts w:asciiTheme="minorHAnsi" w:hAnsiTheme="minorHAnsi" w:cstheme="minorHAnsi"/>
                <w:b/>
                <w:bCs/>
                <w:sz w:val="22"/>
                <w:szCs w:val="18"/>
              </w:rPr>
              <w:t xml:space="preserve"> Nil </w:t>
            </w:r>
          </w:p>
        </w:tc>
        <w:tc>
          <w:tcPr>
            <w:tcW w:w="2646" w:type="pct"/>
          </w:tcPr>
          <w:p w14:paraId="735F8759" w14:textId="77777777" w:rsidR="00A16B29" w:rsidRPr="00C60A96" w:rsidRDefault="00A16B29" w:rsidP="00A16B29">
            <w:pPr>
              <w:spacing w:before="80" w:after="80"/>
              <w:rPr>
                <w:rFonts w:asciiTheme="minorHAnsi" w:hAnsiTheme="minorHAnsi" w:cstheme="minorHAnsi"/>
                <w:sz w:val="22"/>
              </w:rPr>
            </w:pPr>
          </w:p>
        </w:tc>
      </w:tr>
      <w:tr w:rsidR="00363C4B" w:rsidRPr="00C60A96" w14:paraId="673A891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E6561A8"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Key accountabilities</w:t>
            </w:r>
          </w:p>
        </w:tc>
        <w:tc>
          <w:tcPr>
            <w:tcW w:w="147" w:type="pct"/>
            <w:tcBorders>
              <w:top w:val="single" w:sz="4" w:space="0" w:color="auto"/>
              <w:bottom w:val="single" w:sz="4" w:space="0" w:color="auto"/>
            </w:tcBorders>
          </w:tcPr>
          <w:p w14:paraId="02604898"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56CB105C" w14:textId="600A1F25" w:rsidR="00211C69" w:rsidRPr="006B6E15" w:rsidRDefault="00211C69" w:rsidP="00211C69">
            <w:pPr>
              <w:pStyle w:val="NormalWeb"/>
              <w:shd w:val="clear" w:color="auto" w:fill="FFFFFF"/>
              <w:spacing w:before="0" w:beforeAutospacing="0"/>
              <w:textAlignment w:val="baseline"/>
              <w:rPr>
                <w:rFonts w:asciiTheme="minorHAnsi" w:hAnsiTheme="minorHAnsi" w:cstheme="minorHAnsi"/>
                <w:b/>
                <w:bCs/>
                <w:color w:val="1C1C1C"/>
                <w:sz w:val="22"/>
                <w:szCs w:val="22"/>
              </w:rPr>
            </w:pPr>
            <w:r w:rsidRPr="006B6E15">
              <w:rPr>
                <w:rFonts w:asciiTheme="minorHAnsi" w:hAnsiTheme="minorHAnsi" w:cstheme="minorHAnsi"/>
                <w:b/>
                <w:bCs/>
                <w:color w:val="1C1C1C"/>
                <w:sz w:val="22"/>
                <w:szCs w:val="22"/>
              </w:rPr>
              <w:t>Customer service:</w:t>
            </w:r>
          </w:p>
          <w:p w14:paraId="4947E640" w14:textId="6312E9A4" w:rsidR="005931E1" w:rsidRPr="006B6E15" w:rsidRDefault="005931E1" w:rsidP="005931E1">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C1C1C"/>
                <w:sz w:val="22"/>
                <w:szCs w:val="22"/>
              </w:rPr>
              <w:t xml:space="preserve">Being first point of contact for our customers, by phone, </w:t>
            </w:r>
            <w:proofErr w:type="gramStart"/>
            <w:r w:rsidRPr="006B6E15">
              <w:rPr>
                <w:rFonts w:asciiTheme="minorHAnsi" w:hAnsiTheme="minorHAnsi" w:cstheme="minorHAnsi"/>
                <w:color w:val="1C1C1C"/>
                <w:sz w:val="22"/>
                <w:szCs w:val="22"/>
              </w:rPr>
              <w:t>mail</w:t>
            </w:r>
            <w:proofErr w:type="gramEnd"/>
            <w:r w:rsidRPr="006B6E15">
              <w:rPr>
                <w:rFonts w:asciiTheme="minorHAnsi" w:hAnsiTheme="minorHAnsi" w:cstheme="minorHAnsi"/>
                <w:color w:val="1C1C1C"/>
                <w:sz w:val="22"/>
                <w:szCs w:val="22"/>
              </w:rPr>
              <w:t xml:space="preserve"> or email, providing an engaging and professional service as you guide them through their prospective journey </w:t>
            </w:r>
          </w:p>
          <w:p w14:paraId="679A14D0" w14:textId="5314A7B5" w:rsidR="001F6DFE" w:rsidRPr="006B6E15" w:rsidRDefault="001F6DFE" w:rsidP="001F6DFE">
            <w:pPr>
              <w:numPr>
                <w:ilvl w:val="0"/>
                <w:numId w:val="9"/>
              </w:numPr>
              <w:shd w:val="clear" w:color="auto" w:fill="FFFFFF"/>
              <w:textAlignment w:val="baseline"/>
              <w:rPr>
                <w:rFonts w:asciiTheme="minorHAnsi" w:eastAsia="Times New Roman" w:hAnsiTheme="minorHAnsi" w:cstheme="minorHAnsi"/>
                <w:color w:val="1C1C1C"/>
                <w:sz w:val="22"/>
                <w:szCs w:val="22"/>
              </w:rPr>
            </w:pPr>
            <w:r w:rsidRPr="006B6E15">
              <w:rPr>
                <w:rFonts w:asciiTheme="minorHAnsi" w:eastAsia="Times New Roman" w:hAnsiTheme="minorHAnsi" w:cstheme="minorHAnsi"/>
                <w:color w:val="1C1C1C"/>
                <w:sz w:val="22"/>
                <w:szCs w:val="22"/>
              </w:rPr>
              <w:t>Conducting a variety of stakeholder facing and administrative front of house activities (</w:t>
            </w:r>
            <w:proofErr w:type="gramStart"/>
            <w:r w:rsidRPr="006B6E15">
              <w:rPr>
                <w:rFonts w:asciiTheme="minorHAnsi" w:eastAsia="Times New Roman" w:hAnsiTheme="minorHAnsi" w:cstheme="minorHAnsi"/>
                <w:color w:val="1C1C1C"/>
                <w:sz w:val="22"/>
                <w:szCs w:val="22"/>
              </w:rPr>
              <w:t>e.g.</w:t>
            </w:r>
            <w:proofErr w:type="gramEnd"/>
            <w:r w:rsidRPr="006B6E15">
              <w:rPr>
                <w:rFonts w:asciiTheme="minorHAnsi" w:eastAsia="Times New Roman" w:hAnsiTheme="minorHAnsi" w:cstheme="minorHAnsi"/>
                <w:color w:val="1C1C1C"/>
                <w:sz w:val="22"/>
                <w:szCs w:val="22"/>
              </w:rPr>
              <w:t xml:space="preserve"> welcoming visitors in a warm and friendly manner, visitor registration and providing </w:t>
            </w:r>
            <w:proofErr w:type="spellStart"/>
            <w:r w:rsidRPr="006B6E15">
              <w:rPr>
                <w:rFonts w:asciiTheme="minorHAnsi" w:eastAsia="Times New Roman" w:hAnsiTheme="minorHAnsi" w:cstheme="minorHAnsi"/>
                <w:color w:val="1C1C1C"/>
                <w:sz w:val="22"/>
                <w:szCs w:val="22"/>
              </w:rPr>
              <w:t>keypass</w:t>
            </w:r>
            <w:proofErr w:type="spellEnd"/>
            <w:r w:rsidRPr="006B6E15">
              <w:rPr>
                <w:rFonts w:asciiTheme="minorHAnsi" w:eastAsia="Times New Roman" w:hAnsiTheme="minorHAnsi" w:cstheme="minorHAnsi"/>
                <w:color w:val="1C1C1C"/>
                <w:sz w:val="22"/>
                <w:szCs w:val="22"/>
              </w:rPr>
              <w:t>, mailroom administrative tasks, tidying of reception space)</w:t>
            </w:r>
          </w:p>
          <w:p w14:paraId="6D45B7DE" w14:textId="77777777" w:rsidR="004052CE" w:rsidRPr="006B6E15" w:rsidRDefault="004052CE" w:rsidP="000201E8">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C1C1C"/>
                <w:sz w:val="22"/>
                <w:szCs w:val="22"/>
              </w:rPr>
              <w:t xml:space="preserve">Maintaining close contact with new stakeholders to Beyond Blue to ensure they are triaged to the right business unit and look for opportunities to personalise our service for each stakeholder where possible </w:t>
            </w:r>
          </w:p>
          <w:p w14:paraId="5215A37F" w14:textId="77777777" w:rsidR="005931E1" w:rsidRPr="006B6E15" w:rsidRDefault="005931E1" w:rsidP="005931E1">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E2B36"/>
                <w:spacing w:val="3"/>
                <w:sz w:val="22"/>
                <w:szCs w:val="22"/>
              </w:rPr>
              <w:t xml:space="preserve">Assisting with stakeholder mapping and categorisation exercises </w:t>
            </w:r>
          </w:p>
          <w:p w14:paraId="09DBD8B7" w14:textId="3368C043" w:rsidR="005931E1" w:rsidRPr="006B6E15" w:rsidRDefault="005931E1" w:rsidP="005931E1">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444545"/>
                <w:sz w:val="22"/>
                <w:szCs w:val="22"/>
              </w:rPr>
              <w:t>Performing other duties as required to support the Stakeholder Relations Manager in delivering exceptional service and to support Beyond Blue’s goals</w:t>
            </w:r>
          </w:p>
          <w:p w14:paraId="13A96A94" w14:textId="0207B0C7" w:rsidR="00CA7FAF" w:rsidRPr="006B6E15" w:rsidRDefault="00B047BA" w:rsidP="00A969D7">
            <w:pPr>
              <w:pStyle w:val="NormalWeb"/>
              <w:shd w:val="clear" w:color="auto" w:fill="FFFFFF"/>
              <w:spacing w:before="0" w:beforeAutospacing="0" w:afterAutospacing="0"/>
              <w:textAlignment w:val="baseline"/>
              <w:rPr>
                <w:rFonts w:asciiTheme="minorHAnsi" w:hAnsiTheme="minorHAnsi" w:cstheme="minorHAnsi"/>
                <w:b/>
                <w:bCs/>
                <w:color w:val="1C1C1C"/>
                <w:sz w:val="22"/>
                <w:szCs w:val="22"/>
              </w:rPr>
            </w:pPr>
            <w:r w:rsidRPr="006B6E15">
              <w:rPr>
                <w:rFonts w:asciiTheme="minorHAnsi" w:hAnsiTheme="minorHAnsi" w:cstheme="minorHAnsi"/>
                <w:b/>
                <w:bCs/>
                <w:color w:val="1C1C1C"/>
                <w:sz w:val="22"/>
                <w:szCs w:val="22"/>
              </w:rPr>
              <w:t xml:space="preserve">Interpersonal skills and </w:t>
            </w:r>
            <w:r w:rsidR="00CA7FAF" w:rsidRPr="006B6E15">
              <w:rPr>
                <w:rFonts w:asciiTheme="minorHAnsi" w:hAnsiTheme="minorHAnsi" w:cstheme="minorHAnsi"/>
                <w:b/>
                <w:bCs/>
                <w:color w:val="1C1C1C"/>
                <w:sz w:val="22"/>
                <w:szCs w:val="22"/>
              </w:rPr>
              <w:t>Teamwork:</w:t>
            </w:r>
          </w:p>
          <w:p w14:paraId="5033106E" w14:textId="77777777" w:rsidR="00B047BA" w:rsidRPr="006B6E15" w:rsidRDefault="00B047BA" w:rsidP="00B047BA">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3E4047"/>
                <w:sz w:val="22"/>
                <w:szCs w:val="22"/>
              </w:rPr>
              <w:t>Participating in maintaining active and positive relations with Beyond Blue’s stakeholders</w:t>
            </w:r>
          </w:p>
          <w:p w14:paraId="63F06956" w14:textId="42C379AB" w:rsidR="00CA7FAF" w:rsidRPr="006B6E15" w:rsidRDefault="00CA7FAF" w:rsidP="00A969D7">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C1C1C"/>
                <w:sz w:val="22"/>
                <w:szCs w:val="22"/>
              </w:rPr>
              <w:t xml:space="preserve">Working directly with Stakeholder Relationships Manager to help define, apply, </w:t>
            </w:r>
            <w:proofErr w:type="gramStart"/>
            <w:r w:rsidRPr="006B6E15">
              <w:rPr>
                <w:rFonts w:asciiTheme="minorHAnsi" w:hAnsiTheme="minorHAnsi" w:cstheme="minorHAnsi"/>
                <w:color w:val="1C1C1C"/>
                <w:sz w:val="22"/>
                <w:szCs w:val="22"/>
              </w:rPr>
              <w:t>maintain</w:t>
            </w:r>
            <w:proofErr w:type="gramEnd"/>
            <w:r w:rsidRPr="006B6E15">
              <w:rPr>
                <w:rFonts w:asciiTheme="minorHAnsi" w:hAnsiTheme="minorHAnsi" w:cstheme="minorHAnsi"/>
                <w:color w:val="1C1C1C"/>
                <w:sz w:val="22"/>
                <w:szCs w:val="22"/>
              </w:rPr>
              <w:t xml:space="preserve"> and further develop stakeholder relationship initiatives within Beyond Blue</w:t>
            </w:r>
          </w:p>
          <w:p w14:paraId="6735CE85" w14:textId="032DEB52" w:rsidR="00211C69" w:rsidRPr="006B6E15" w:rsidRDefault="00072BCF" w:rsidP="00A969D7">
            <w:pPr>
              <w:pStyle w:val="NormalWeb"/>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b/>
                <w:bCs/>
                <w:color w:val="1C1C1C"/>
                <w:sz w:val="22"/>
                <w:szCs w:val="22"/>
              </w:rPr>
              <w:t>Administra</w:t>
            </w:r>
            <w:r w:rsidR="00211C69" w:rsidRPr="006B6E15">
              <w:rPr>
                <w:rFonts w:asciiTheme="minorHAnsi" w:hAnsiTheme="minorHAnsi" w:cstheme="minorHAnsi"/>
                <w:b/>
                <w:bCs/>
                <w:color w:val="1C1C1C"/>
                <w:sz w:val="22"/>
                <w:szCs w:val="22"/>
              </w:rPr>
              <w:t>tive and IT:</w:t>
            </w:r>
            <w:r w:rsidR="00211C69" w:rsidRPr="006B6E15">
              <w:rPr>
                <w:rFonts w:asciiTheme="minorHAnsi" w:hAnsiTheme="minorHAnsi" w:cstheme="minorHAnsi"/>
                <w:color w:val="1C1C1C"/>
                <w:sz w:val="22"/>
                <w:szCs w:val="22"/>
              </w:rPr>
              <w:t xml:space="preserve"> </w:t>
            </w:r>
          </w:p>
          <w:p w14:paraId="21E3EE4C" w14:textId="473F6C98" w:rsidR="004052CE" w:rsidRPr="006B6E15" w:rsidRDefault="004052CE" w:rsidP="000201E8">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C1C1C"/>
                <w:sz w:val="22"/>
                <w:szCs w:val="22"/>
              </w:rPr>
              <w:t>Entering and maintaining stakeholder records into our CRM system in a timely manner, ensuring quality of records</w:t>
            </w:r>
          </w:p>
          <w:p w14:paraId="5B9C646B" w14:textId="77777777" w:rsidR="00A969D7" w:rsidRPr="006B6E15" w:rsidRDefault="00072BCF" w:rsidP="00A969D7">
            <w:pPr>
              <w:pStyle w:val="NormalWeb"/>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b/>
                <w:bCs/>
                <w:color w:val="1C1C1C"/>
                <w:sz w:val="22"/>
                <w:szCs w:val="22"/>
              </w:rPr>
              <w:t>Practical problem-solving:</w:t>
            </w:r>
            <w:r w:rsidRPr="006B6E15">
              <w:rPr>
                <w:rFonts w:asciiTheme="minorHAnsi" w:hAnsiTheme="minorHAnsi" w:cstheme="minorHAnsi"/>
                <w:color w:val="1C1C1C"/>
                <w:sz w:val="22"/>
                <w:szCs w:val="22"/>
              </w:rPr>
              <w:t xml:space="preserve"> </w:t>
            </w:r>
          </w:p>
          <w:p w14:paraId="4039A24A" w14:textId="582694DB" w:rsidR="004052CE" w:rsidRPr="006B6E15" w:rsidRDefault="004052CE" w:rsidP="000201E8">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C1C1C"/>
                <w:sz w:val="22"/>
                <w:szCs w:val="22"/>
              </w:rPr>
              <w:t xml:space="preserve">Conducting regular reports from available data, including reviewing stakeholder engagement and accuracy of records with the aim to achieve constant improvement in the stakeholder experience </w:t>
            </w:r>
          </w:p>
          <w:p w14:paraId="5B296BF4" w14:textId="72826218" w:rsidR="000201E8" w:rsidRPr="006B6E15" w:rsidRDefault="000201E8" w:rsidP="000201E8">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C1C1C"/>
                <w:sz w:val="22"/>
                <w:szCs w:val="22"/>
              </w:rPr>
              <w:t>Identifying, investigating, and managing escalated queries, ensuring a prompt and effective resolution and superior stakeholder experience</w:t>
            </w:r>
          </w:p>
          <w:p w14:paraId="067B2CF5" w14:textId="421B22EA" w:rsidR="00A969D7" w:rsidRPr="006B6E15" w:rsidRDefault="00327D98" w:rsidP="00A969D7">
            <w:pPr>
              <w:pStyle w:val="NormalWeb"/>
              <w:shd w:val="clear" w:color="auto" w:fill="FFFFFF"/>
              <w:spacing w:before="0" w:beforeAutospacing="0" w:afterAutospacing="0"/>
              <w:textAlignment w:val="baseline"/>
              <w:rPr>
                <w:rFonts w:asciiTheme="minorHAnsi" w:hAnsiTheme="minorHAnsi" w:cstheme="minorHAnsi"/>
                <w:color w:val="1E2B36"/>
                <w:spacing w:val="3"/>
                <w:sz w:val="22"/>
                <w:szCs w:val="22"/>
              </w:rPr>
            </w:pPr>
            <w:r w:rsidRPr="006B6E15">
              <w:rPr>
                <w:rFonts w:asciiTheme="minorHAnsi" w:hAnsiTheme="minorHAnsi" w:cstheme="minorHAnsi"/>
                <w:b/>
                <w:bCs/>
                <w:color w:val="1E2B36"/>
                <w:spacing w:val="3"/>
                <w:sz w:val="22"/>
                <w:szCs w:val="22"/>
              </w:rPr>
              <w:t>Time management</w:t>
            </w:r>
            <w:r w:rsidR="005931E1" w:rsidRPr="006B6E15">
              <w:rPr>
                <w:rFonts w:asciiTheme="minorHAnsi" w:hAnsiTheme="minorHAnsi" w:cstheme="minorHAnsi"/>
                <w:b/>
                <w:bCs/>
                <w:color w:val="1E2B36"/>
                <w:spacing w:val="3"/>
                <w:sz w:val="22"/>
                <w:szCs w:val="22"/>
              </w:rPr>
              <w:t xml:space="preserve"> and Prioritisation:</w:t>
            </w:r>
          </w:p>
          <w:p w14:paraId="7E13D210" w14:textId="1C9475E2" w:rsidR="004052CE" w:rsidRPr="006B6E15" w:rsidRDefault="004052CE" w:rsidP="000201E8">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E2B36"/>
                <w:spacing w:val="3"/>
                <w:sz w:val="22"/>
                <w:szCs w:val="22"/>
              </w:rPr>
              <w:t xml:space="preserve">Effectively managing and prioritising competing requirements to ensure stakeholder expectations are consistently met or exceeded whilst always operating collaboratively and cooperatively </w:t>
            </w:r>
          </w:p>
          <w:p w14:paraId="596EA034" w14:textId="77777777" w:rsidR="004052CE" w:rsidRPr="006B6E15" w:rsidRDefault="004052CE" w:rsidP="000201E8">
            <w:pPr>
              <w:pStyle w:val="NormalWeb"/>
              <w:numPr>
                <w:ilvl w:val="0"/>
                <w:numId w:val="9"/>
              </w:numPr>
              <w:shd w:val="clear" w:color="auto" w:fill="FFFFFF"/>
              <w:spacing w:before="0" w:beforeAutospacing="0" w:afterAutospacing="0"/>
              <w:textAlignment w:val="baseline"/>
              <w:rPr>
                <w:rFonts w:asciiTheme="minorHAnsi" w:hAnsiTheme="minorHAnsi" w:cstheme="minorHAnsi"/>
                <w:color w:val="1C1C1C"/>
                <w:sz w:val="22"/>
                <w:szCs w:val="22"/>
              </w:rPr>
            </w:pPr>
            <w:r w:rsidRPr="006B6E15">
              <w:rPr>
                <w:rFonts w:asciiTheme="minorHAnsi" w:hAnsiTheme="minorHAnsi" w:cstheme="minorHAnsi"/>
                <w:color w:val="1C1C1C"/>
                <w:sz w:val="22"/>
                <w:szCs w:val="22"/>
              </w:rPr>
              <w:t>Identifying, investigating, and managing escalated queries, ensuring a prompt and effective resolution and superior stakeholder experience</w:t>
            </w:r>
          </w:p>
          <w:p w14:paraId="51F9186A" w14:textId="461CAA56" w:rsidR="005931E1" w:rsidRPr="006B6E15" w:rsidRDefault="005931E1" w:rsidP="005931E1">
            <w:pPr>
              <w:shd w:val="clear" w:color="auto" w:fill="FFFFFF"/>
              <w:textAlignment w:val="baseline"/>
              <w:rPr>
                <w:rFonts w:asciiTheme="minorHAnsi" w:eastAsia="Times New Roman" w:hAnsiTheme="minorHAnsi" w:cstheme="minorHAnsi"/>
                <w:b/>
                <w:bCs/>
                <w:color w:val="1C1C1C"/>
                <w:sz w:val="22"/>
                <w:szCs w:val="22"/>
              </w:rPr>
            </w:pPr>
            <w:r w:rsidRPr="006B6E15">
              <w:rPr>
                <w:rFonts w:asciiTheme="minorHAnsi" w:eastAsia="Times New Roman" w:hAnsiTheme="minorHAnsi" w:cstheme="minorHAnsi"/>
                <w:b/>
                <w:bCs/>
                <w:color w:val="1C1C1C"/>
                <w:sz w:val="22"/>
                <w:szCs w:val="22"/>
              </w:rPr>
              <w:t>Communication (written and oral)</w:t>
            </w:r>
          </w:p>
          <w:p w14:paraId="069F180D" w14:textId="43EBCB59" w:rsidR="004052CE" w:rsidRPr="006B6E15" w:rsidRDefault="004052CE" w:rsidP="000201E8">
            <w:pPr>
              <w:numPr>
                <w:ilvl w:val="0"/>
                <w:numId w:val="9"/>
              </w:numPr>
              <w:shd w:val="clear" w:color="auto" w:fill="FFFFFF"/>
              <w:textAlignment w:val="baseline"/>
              <w:rPr>
                <w:rFonts w:asciiTheme="minorHAnsi" w:eastAsia="Times New Roman" w:hAnsiTheme="minorHAnsi" w:cstheme="minorHAnsi"/>
                <w:color w:val="1C1C1C"/>
                <w:sz w:val="22"/>
                <w:szCs w:val="22"/>
              </w:rPr>
            </w:pPr>
            <w:r w:rsidRPr="006B6E15">
              <w:rPr>
                <w:rFonts w:asciiTheme="minorHAnsi" w:eastAsia="Times New Roman" w:hAnsiTheme="minorHAnsi" w:cstheme="minorHAnsi"/>
                <w:color w:val="1C1C1C"/>
                <w:sz w:val="22"/>
                <w:szCs w:val="22"/>
              </w:rPr>
              <w:t xml:space="preserve">Management of the front of house manual </w:t>
            </w:r>
          </w:p>
          <w:p w14:paraId="47E4E4AE" w14:textId="3E49F8CB" w:rsidR="005931E1" w:rsidRPr="006B6E15" w:rsidRDefault="005931E1" w:rsidP="005931E1">
            <w:pPr>
              <w:shd w:val="clear" w:color="auto" w:fill="FFFFFF"/>
              <w:textAlignment w:val="baseline"/>
              <w:rPr>
                <w:rFonts w:asciiTheme="minorHAnsi" w:eastAsia="Times New Roman" w:hAnsiTheme="minorHAnsi" w:cstheme="minorHAnsi"/>
                <w:b/>
                <w:bCs/>
                <w:color w:val="1C1C1C"/>
                <w:sz w:val="22"/>
                <w:szCs w:val="22"/>
              </w:rPr>
            </w:pPr>
            <w:r w:rsidRPr="006B6E15">
              <w:rPr>
                <w:rFonts w:asciiTheme="minorHAnsi" w:eastAsia="Times New Roman" w:hAnsiTheme="minorHAnsi" w:cstheme="minorHAnsi"/>
                <w:b/>
                <w:bCs/>
                <w:color w:val="1C1C1C"/>
                <w:sz w:val="22"/>
                <w:szCs w:val="22"/>
              </w:rPr>
              <w:t>Strong planning and co-ordination</w:t>
            </w:r>
          </w:p>
          <w:p w14:paraId="206A531C" w14:textId="77777777" w:rsidR="004052CE" w:rsidRPr="006B6E15" w:rsidRDefault="004052CE" w:rsidP="000201E8">
            <w:pPr>
              <w:numPr>
                <w:ilvl w:val="0"/>
                <w:numId w:val="9"/>
              </w:numPr>
              <w:shd w:val="clear" w:color="auto" w:fill="FFFFFF"/>
              <w:textAlignment w:val="baseline"/>
              <w:rPr>
                <w:rFonts w:asciiTheme="minorHAnsi" w:eastAsia="Times New Roman" w:hAnsiTheme="minorHAnsi" w:cstheme="minorHAnsi"/>
                <w:color w:val="1C1C1C"/>
                <w:sz w:val="22"/>
                <w:szCs w:val="22"/>
              </w:rPr>
            </w:pPr>
            <w:r w:rsidRPr="006B6E15">
              <w:rPr>
                <w:rFonts w:asciiTheme="minorHAnsi" w:eastAsia="Times New Roman" w:hAnsiTheme="minorHAnsi" w:cstheme="minorHAnsi"/>
                <w:color w:val="1C1C1C"/>
                <w:sz w:val="22"/>
                <w:szCs w:val="22"/>
              </w:rPr>
              <w:t>Management of the reception overflow rota and training needs</w:t>
            </w:r>
          </w:p>
          <w:p w14:paraId="2A032F57" w14:textId="77777777" w:rsidR="004052CE" w:rsidRPr="006B6E15" w:rsidRDefault="004052CE" w:rsidP="000201E8">
            <w:pPr>
              <w:numPr>
                <w:ilvl w:val="0"/>
                <w:numId w:val="9"/>
              </w:numPr>
              <w:shd w:val="clear" w:color="auto" w:fill="FFFFFF"/>
              <w:spacing w:before="100" w:beforeAutospacing="1" w:after="100" w:afterAutospacing="1"/>
              <w:rPr>
                <w:rFonts w:asciiTheme="minorHAnsi" w:eastAsia="Times New Roman" w:hAnsiTheme="minorHAnsi" w:cstheme="minorHAnsi"/>
                <w:color w:val="444545"/>
                <w:sz w:val="22"/>
                <w:szCs w:val="22"/>
              </w:rPr>
            </w:pPr>
            <w:r w:rsidRPr="006B6E15">
              <w:rPr>
                <w:rFonts w:asciiTheme="minorHAnsi" w:eastAsia="Times New Roman" w:hAnsiTheme="minorHAnsi" w:cstheme="minorHAnsi"/>
                <w:color w:val="444545"/>
                <w:sz w:val="22"/>
                <w:szCs w:val="22"/>
              </w:rPr>
              <w:t>Organising organisation-wide meetings (both in-person and webinar/virtual) including liaising with internal and external stakeholders to plan events.</w:t>
            </w:r>
          </w:p>
          <w:p w14:paraId="42CDAB89" w14:textId="46B9CBF2" w:rsidR="00363C4B" w:rsidRPr="00C60A96" w:rsidRDefault="00363C4B" w:rsidP="00363C4B">
            <w:pPr>
              <w:spacing w:before="120" w:after="120"/>
              <w:rPr>
                <w:rFonts w:asciiTheme="minorHAnsi" w:hAnsiTheme="minorHAnsi" w:cstheme="minorHAnsi"/>
                <w:sz w:val="22"/>
                <w:szCs w:val="22"/>
              </w:rPr>
            </w:pPr>
          </w:p>
        </w:tc>
      </w:tr>
      <w:tr w:rsidR="003C268D" w:rsidRPr="00C60A96" w14:paraId="5305642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4BA99ABC" w14:textId="77777777"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44A1E94D"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bottom w:val="single" w:sz="4" w:space="0" w:color="auto"/>
            </w:tcBorders>
          </w:tcPr>
          <w:p w14:paraId="7184FFB2" w14:textId="60EEBC0B" w:rsidR="00EC6669" w:rsidRPr="00CA4C20" w:rsidRDefault="00EC6669" w:rsidP="00EC6669">
            <w:pPr>
              <w:shd w:val="clear" w:color="auto" w:fill="FFFFFF"/>
              <w:spacing w:after="100" w:afterAutospacing="1"/>
              <w:textAlignment w:val="baseline"/>
              <w:rPr>
                <w:rFonts w:asciiTheme="minorHAnsi" w:eastAsia="Times New Roman" w:hAnsiTheme="minorHAnsi" w:cstheme="minorHAnsi"/>
                <w:color w:val="1C1C1C"/>
                <w:sz w:val="22"/>
                <w:szCs w:val="22"/>
                <w:lang w:val="en-AU"/>
              </w:rPr>
            </w:pPr>
            <w:r w:rsidRPr="00CA4C20">
              <w:rPr>
                <w:rFonts w:asciiTheme="minorHAnsi" w:eastAsia="Times New Roman" w:hAnsiTheme="minorHAnsi" w:cstheme="minorHAnsi"/>
                <w:color w:val="1C1C1C"/>
                <w:sz w:val="22"/>
                <w:szCs w:val="22"/>
              </w:rPr>
              <w:t xml:space="preserve">The successful applicant will be required to demonstrate the </w:t>
            </w:r>
            <w:r w:rsidR="00CA4C20" w:rsidRPr="00CA4C20">
              <w:rPr>
                <w:rFonts w:asciiTheme="minorHAnsi" w:eastAsia="Times New Roman" w:hAnsiTheme="minorHAnsi" w:cstheme="minorHAnsi"/>
                <w:color w:val="1C1C1C"/>
                <w:sz w:val="22"/>
                <w:szCs w:val="22"/>
              </w:rPr>
              <w:t>following:</w:t>
            </w:r>
          </w:p>
          <w:p w14:paraId="1652369E"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Highly developed administrative and organisational skills</w:t>
            </w:r>
          </w:p>
          <w:p w14:paraId="6B06150D"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 xml:space="preserve">Excellent verbal and written communication skills </w:t>
            </w:r>
          </w:p>
          <w:p w14:paraId="636282C4" w14:textId="77777777" w:rsidR="00EC6669" w:rsidRPr="00CA4C20" w:rsidRDefault="00EC6669" w:rsidP="00EC6669">
            <w:pPr>
              <w:numPr>
                <w:ilvl w:val="0"/>
                <w:numId w:val="5"/>
              </w:numPr>
              <w:shd w:val="clear" w:color="auto" w:fill="FFFFFF"/>
              <w:spacing w:before="100" w:beforeAutospacing="1" w:after="100" w:afterAutospacing="1"/>
              <w:rPr>
                <w:rFonts w:asciiTheme="minorHAnsi" w:eastAsia="Times New Roman" w:hAnsiTheme="minorHAnsi" w:cstheme="minorHAnsi"/>
                <w:color w:val="444545"/>
                <w:sz w:val="22"/>
                <w:szCs w:val="22"/>
              </w:rPr>
            </w:pPr>
            <w:r w:rsidRPr="00CA4C20">
              <w:rPr>
                <w:rFonts w:asciiTheme="minorHAnsi" w:eastAsia="Times New Roman" w:hAnsiTheme="minorHAnsi" w:cstheme="minorHAnsi"/>
                <w:color w:val="444545"/>
                <w:sz w:val="22"/>
                <w:szCs w:val="22"/>
              </w:rPr>
              <w:t>Ability to balance multiple demands and projects successfully, effectively prioritising workload and meeting deadlines</w:t>
            </w:r>
          </w:p>
          <w:p w14:paraId="553F7A89"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A self-motivated, enthusiastic, and reliable work style</w:t>
            </w:r>
          </w:p>
          <w:p w14:paraId="7F4CB1BB"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Ability to troubleshoot when issues arise</w:t>
            </w:r>
          </w:p>
          <w:p w14:paraId="3C4B5C94"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Collaborate as part of a team</w:t>
            </w:r>
          </w:p>
          <w:p w14:paraId="322B672B"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High level of computer literacy</w:t>
            </w:r>
          </w:p>
          <w:p w14:paraId="144816BA" w14:textId="34AC238A"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The ability to build and maintain strong relationships with a passion for great customer experience</w:t>
            </w:r>
          </w:p>
          <w:p w14:paraId="2C9C93F8"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Detail orientated</w:t>
            </w:r>
          </w:p>
          <w:p w14:paraId="0DE565FE"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Demonstrate resilience and able to positively deal with conflict</w:t>
            </w:r>
          </w:p>
          <w:p w14:paraId="34866D08" w14:textId="77777777" w:rsidR="00EC6669" w:rsidRPr="00CA4C20" w:rsidRDefault="00EC6669" w:rsidP="00EC6669">
            <w:pPr>
              <w:numPr>
                <w:ilvl w:val="0"/>
                <w:numId w:val="5"/>
              </w:numPr>
              <w:shd w:val="clear" w:color="auto" w:fill="FFFFFF"/>
              <w:textAlignment w:val="baseline"/>
              <w:rPr>
                <w:rFonts w:asciiTheme="minorHAnsi" w:eastAsia="Times New Roman" w:hAnsiTheme="minorHAnsi" w:cstheme="minorHAnsi"/>
                <w:color w:val="1C1C1C"/>
                <w:sz w:val="22"/>
                <w:szCs w:val="22"/>
              </w:rPr>
            </w:pPr>
            <w:r w:rsidRPr="00CA4C20">
              <w:rPr>
                <w:rFonts w:asciiTheme="minorHAnsi" w:eastAsia="Times New Roman" w:hAnsiTheme="minorHAnsi" w:cstheme="minorHAnsi"/>
                <w:color w:val="1C1C1C"/>
                <w:sz w:val="22"/>
                <w:szCs w:val="22"/>
              </w:rPr>
              <w:t xml:space="preserve">Act with honesty, </w:t>
            </w:r>
            <w:proofErr w:type="gramStart"/>
            <w:r w:rsidRPr="00CA4C20">
              <w:rPr>
                <w:rFonts w:asciiTheme="minorHAnsi" w:eastAsia="Times New Roman" w:hAnsiTheme="minorHAnsi" w:cstheme="minorHAnsi"/>
                <w:color w:val="1C1C1C"/>
                <w:sz w:val="22"/>
                <w:szCs w:val="22"/>
              </w:rPr>
              <w:t>professionalism</w:t>
            </w:r>
            <w:proofErr w:type="gramEnd"/>
            <w:r w:rsidRPr="00CA4C20">
              <w:rPr>
                <w:rFonts w:asciiTheme="minorHAnsi" w:eastAsia="Times New Roman" w:hAnsiTheme="minorHAnsi" w:cstheme="minorHAnsi"/>
                <w:color w:val="1C1C1C"/>
                <w:sz w:val="22"/>
                <w:szCs w:val="22"/>
              </w:rPr>
              <w:t xml:space="preserve"> and integrity to confidential matters</w:t>
            </w:r>
          </w:p>
          <w:p w14:paraId="2411A8BF" w14:textId="77777777" w:rsidR="00EC6669" w:rsidRPr="00CA4C20" w:rsidRDefault="00EC6669" w:rsidP="00EC6669">
            <w:pPr>
              <w:pStyle w:val="ListParagraph"/>
              <w:numPr>
                <w:ilvl w:val="0"/>
                <w:numId w:val="5"/>
              </w:numPr>
              <w:shd w:val="clear" w:color="auto" w:fill="FFFFFF"/>
              <w:spacing w:line="375" w:lineRule="atLeast"/>
              <w:textAlignment w:val="baseline"/>
              <w:rPr>
                <w:rFonts w:asciiTheme="minorHAnsi" w:eastAsia="Times New Roman" w:hAnsiTheme="minorHAnsi" w:cstheme="minorHAnsi"/>
                <w:color w:val="1E2B36"/>
                <w:spacing w:val="3"/>
                <w:sz w:val="22"/>
                <w:szCs w:val="22"/>
              </w:rPr>
            </w:pPr>
            <w:r w:rsidRPr="00CA4C20">
              <w:rPr>
                <w:rFonts w:asciiTheme="minorHAnsi" w:eastAsia="Times New Roman" w:hAnsiTheme="minorHAnsi" w:cstheme="minorHAnsi"/>
                <w:color w:val="1E2B36"/>
                <w:spacing w:val="3"/>
                <w:sz w:val="22"/>
                <w:szCs w:val="22"/>
              </w:rPr>
              <w:t>Demonstrated ability to proactively identify process/system inefficiencies and provide a range of solutions</w:t>
            </w:r>
          </w:p>
          <w:p w14:paraId="53D95101" w14:textId="09756DFA" w:rsidR="00EC6669" w:rsidRPr="003C268D" w:rsidRDefault="00EC6669" w:rsidP="003C268D">
            <w:pPr>
              <w:spacing w:after="120"/>
              <w:rPr>
                <w:rFonts w:asciiTheme="minorHAnsi" w:hAnsiTheme="minorHAnsi" w:cstheme="minorHAnsi"/>
                <w:sz w:val="22"/>
              </w:rPr>
            </w:pPr>
          </w:p>
        </w:tc>
      </w:tr>
      <w:tr w:rsidR="00363C4B" w:rsidRPr="00C60A96" w14:paraId="2F4A1FA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0DF6537" w14:textId="77777777"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653AA1E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152C9681" w14:textId="77777777" w:rsidR="00A16B29" w:rsidRPr="00000D00" w:rsidRDefault="003C268D" w:rsidP="00000D00">
            <w:pPr>
              <w:pStyle w:val="ListParagraph"/>
              <w:numPr>
                <w:ilvl w:val="0"/>
                <w:numId w:val="4"/>
              </w:numPr>
              <w:spacing w:before="120" w:after="120"/>
              <w:rPr>
                <w:rFonts w:asciiTheme="minorHAnsi" w:hAnsiTheme="minorHAnsi" w:cstheme="minorHAnsi"/>
                <w:sz w:val="22"/>
              </w:rPr>
            </w:pPr>
            <w:r w:rsidRPr="00000D00">
              <w:rPr>
                <w:rFonts w:asciiTheme="minorHAnsi" w:hAnsiTheme="minorHAnsi" w:cstheme="minorHAnsi"/>
                <w:sz w:val="22"/>
              </w:rPr>
              <w:t xml:space="preserve">Willingness to commit to and work </w:t>
            </w:r>
            <w:proofErr w:type="spellStart"/>
            <w:r w:rsidRPr="00000D00">
              <w:rPr>
                <w:rFonts w:asciiTheme="minorHAnsi" w:hAnsiTheme="minorHAnsi" w:cstheme="minorHAnsi"/>
                <w:sz w:val="22"/>
              </w:rPr>
              <w:t>inline</w:t>
            </w:r>
            <w:proofErr w:type="spellEnd"/>
            <w:r w:rsidRPr="00000D00">
              <w:rPr>
                <w:rFonts w:asciiTheme="minorHAnsi" w:hAnsiTheme="minorHAnsi" w:cstheme="minorHAnsi"/>
                <w:sz w:val="22"/>
              </w:rPr>
              <w:t xml:space="preserve"> with the Beyond Blue Values</w:t>
            </w:r>
          </w:p>
          <w:p w14:paraId="35E3466C" w14:textId="77777777" w:rsidR="00000D00" w:rsidRPr="00000D00" w:rsidRDefault="00000D00" w:rsidP="00000D00">
            <w:pPr>
              <w:pStyle w:val="ListParagraph"/>
              <w:numPr>
                <w:ilvl w:val="0"/>
                <w:numId w:val="4"/>
              </w:numPr>
              <w:shd w:val="clear" w:color="auto" w:fill="FFFFFF"/>
              <w:textAlignment w:val="baseline"/>
              <w:rPr>
                <w:rFonts w:asciiTheme="minorHAnsi" w:eastAsia="Times New Roman" w:hAnsiTheme="minorHAnsi" w:cstheme="minorHAnsi"/>
                <w:color w:val="1C1C1C"/>
                <w:sz w:val="22"/>
                <w:lang w:val="en-AU"/>
              </w:rPr>
            </w:pPr>
            <w:r w:rsidRPr="00000D00">
              <w:rPr>
                <w:rFonts w:asciiTheme="minorHAnsi" w:eastAsia="Times New Roman" w:hAnsiTheme="minorHAnsi" w:cstheme="minorHAnsi"/>
                <w:color w:val="1C1C1C"/>
                <w:sz w:val="22"/>
              </w:rPr>
              <w:t>A passion for customer service</w:t>
            </w:r>
          </w:p>
          <w:p w14:paraId="6B117A71" w14:textId="77777777" w:rsidR="00000D00" w:rsidRPr="00000D00" w:rsidRDefault="00000D00" w:rsidP="00000D00">
            <w:pPr>
              <w:pStyle w:val="ListParagraph"/>
              <w:numPr>
                <w:ilvl w:val="0"/>
                <w:numId w:val="4"/>
              </w:numPr>
              <w:shd w:val="clear" w:color="auto" w:fill="FFFFFF"/>
              <w:textAlignment w:val="baseline"/>
              <w:rPr>
                <w:rFonts w:asciiTheme="minorHAnsi" w:eastAsia="Times New Roman" w:hAnsiTheme="minorHAnsi" w:cstheme="minorHAnsi"/>
                <w:color w:val="1C1C1C"/>
                <w:sz w:val="22"/>
              </w:rPr>
            </w:pPr>
            <w:r w:rsidRPr="00000D00">
              <w:rPr>
                <w:rFonts w:asciiTheme="minorHAnsi" w:eastAsia="Times New Roman" w:hAnsiTheme="minorHAnsi" w:cstheme="minorHAnsi"/>
                <w:color w:val="1C1C1C"/>
                <w:sz w:val="22"/>
              </w:rPr>
              <w:t>Warm and engaging demeanour</w:t>
            </w:r>
          </w:p>
          <w:p w14:paraId="18933FC2" w14:textId="77777777" w:rsidR="00000D00" w:rsidRPr="00000D00" w:rsidRDefault="00000D00" w:rsidP="00000D00">
            <w:pPr>
              <w:pStyle w:val="NormalWeb"/>
              <w:numPr>
                <w:ilvl w:val="0"/>
                <w:numId w:val="4"/>
              </w:numPr>
              <w:shd w:val="clear" w:color="auto" w:fill="FFFFFF"/>
              <w:spacing w:before="0" w:beforeAutospacing="0" w:afterAutospacing="0"/>
              <w:textAlignment w:val="baseline"/>
              <w:rPr>
                <w:rFonts w:asciiTheme="minorHAnsi" w:hAnsiTheme="minorHAnsi" w:cstheme="minorHAnsi"/>
                <w:color w:val="1C1C1C"/>
                <w:sz w:val="22"/>
                <w:szCs w:val="22"/>
              </w:rPr>
            </w:pPr>
            <w:r w:rsidRPr="00000D00">
              <w:rPr>
                <w:rFonts w:asciiTheme="minorHAnsi" w:hAnsiTheme="minorHAnsi" w:cstheme="minorHAnsi"/>
                <w:color w:val="444545"/>
                <w:sz w:val="22"/>
                <w:szCs w:val="22"/>
              </w:rPr>
              <w:t>Knowledge of, and experience with, CRM tools such as Salesforce is highly desirable</w:t>
            </w:r>
          </w:p>
          <w:p w14:paraId="6A969E77" w14:textId="0B306D09" w:rsidR="003C268D" w:rsidRPr="00000D00" w:rsidRDefault="00000D00" w:rsidP="00000D00">
            <w:pPr>
              <w:pStyle w:val="ListParagraph"/>
              <w:numPr>
                <w:ilvl w:val="0"/>
                <w:numId w:val="4"/>
              </w:numPr>
              <w:shd w:val="clear" w:color="auto" w:fill="FFFFFF"/>
              <w:textAlignment w:val="baseline"/>
              <w:rPr>
                <w:rFonts w:asciiTheme="minorHAnsi" w:eastAsia="Times New Roman" w:hAnsiTheme="minorHAnsi" w:cstheme="minorHAnsi"/>
                <w:color w:val="1C1C1C"/>
                <w:sz w:val="22"/>
              </w:rPr>
            </w:pPr>
            <w:r w:rsidRPr="00000D00">
              <w:rPr>
                <w:rFonts w:asciiTheme="minorHAnsi" w:eastAsia="Times New Roman" w:hAnsiTheme="minorHAnsi" w:cstheme="minorHAnsi"/>
                <w:color w:val="1C1C1C"/>
                <w:sz w:val="22"/>
              </w:rPr>
              <w:t>Experience in a Customer Service position, preferably where you’ve experience in implementing process improvements that enhanced the customer experience</w:t>
            </w:r>
          </w:p>
        </w:tc>
      </w:tr>
      <w:tr w:rsidR="00363C4B" w:rsidRPr="00C60A96" w14:paraId="7D6FCDB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49AC72FA" w14:textId="77777777"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Additional information</w:t>
            </w:r>
          </w:p>
        </w:tc>
        <w:tc>
          <w:tcPr>
            <w:tcW w:w="147" w:type="pct"/>
            <w:tcBorders>
              <w:top w:val="single" w:sz="4" w:space="0" w:color="auto"/>
              <w:bottom w:val="single" w:sz="4" w:space="0" w:color="auto"/>
            </w:tcBorders>
          </w:tcPr>
          <w:p w14:paraId="77C3B496"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29F3E18B"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0C205F80"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0FC6859"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7E3BF6AB"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5D73043E"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20769DC2"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018EF026"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639F9F05"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7DA46C03"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27D0BBA8"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0DBBEC95" w14:textId="77777777"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363E59F2"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4533F185"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tcBorders>
          </w:tcPr>
          <w:p w14:paraId="74C567E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tcBorders>
          </w:tcPr>
          <w:p w14:paraId="542F50DF" w14:textId="77777777" w:rsidR="00363C4B" w:rsidRPr="00C60A96" w:rsidRDefault="00363C4B" w:rsidP="00363C4B">
            <w:pPr>
              <w:spacing w:before="120" w:after="120"/>
              <w:rPr>
                <w:rFonts w:asciiTheme="minorHAnsi" w:hAnsiTheme="minorHAnsi" w:cstheme="minorHAnsi"/>
                <w:sz w:val="22"/>
                <w:szCs w:val="22"/>
              </w:rPr>
            </w:pPr>
          </w:p>
        </w:tc>
      </w:tr>
    </w:tbl>
    <w:p w14:paraId="110D7814"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2"/>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F5295" w14:textId="77777777" w:rsidR="008732BD" w:rsidRDefault="008732BD" w:rsidP="002B2216">
      <w:r>
        <w:separator/>
      </w:r>
    </w:p>
  </w:endnote>
  <w:endnote w:type="continuationSeparator" w:id="0">
    <w:p w14:paraId="002E1B3D" w14:textId="77777777" w:rsidR="008732BD" w:rsidRDefault="008732BD"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A9DB7" w14:textId="77777777" w:rsidR="008732BD" w:rsidRDefault="008732BD" w:rsidP="002B2216">
      <w:r>
        <w:separator/>
      </w:r>
    </w:p>
  </w:footnote>
  <w:footnote w:type="continuationSeparator" w:id="0">
    <w:p w14:paraId="09C5936F" w14:textId="77777777" w:rsidR="008732BD" w:rsidRDefault="008732BD"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AAAB"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64F4E2F8" wp14:editId="21B4414D">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1B39EE7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64F4E2F8"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IAAAAACBQACSUT/2wCEAAEBAQEBAQEB&#10;AQEBAQEBAQIBAQEBAgICAgICAgICAgICAgICAgICAgICAgIDAwMDAwMDAwMDAwMDAwMDAwMDAwMB&#10;AQEBAgECAwICAwMDAwMDAwMDAwMDAwMDAwMDAwMDBAQEBAMDAwQEBAQEAwQEBAQEBAQEBAQEBAQE&#10;BAQEBAQEBP/AABQIDbQJsA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Z/fzj9fSh1v8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y38rX5uv1luKh+OnZ+XK9c7tyZTr7NZCT9vB5eqkuaJ2&#10;f/NYzLTvf6hKesbyFQlTUSpgz97v2CHNlq/NG0R/47bx/wCORIM3VtGv9oAOMsKj7XiGmpMaKc8P&#10;uefeDPKN0nK28S/4jcyf4lK7YtLmRq+GSeEMzH7ElOqgEkjD3vZS98reusH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ah/ljfMR/kF1tL1nvvJio7c6vx0UU1VVPebNYRSkFNkyWOuSqpXK09a3N2annZi9S&#10;ypyB+9l7Hj213Ubtt0dNuv3YhVFFtbo1d4sYCOAZIhjAdAKRgnsd90b30PubtR2jcpK7lt6KCzHu&#10;urQURJs5LoSI5jnJjcmshA97tH94i9Zh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u3/k+/J19tbwy3xp3XkX/AIFviWbcfXL1LeimzEMJeuoVZj6I8lSQ+VFFlFRAQqmWqYnA&#10;b77ftMN1sY+a7NB41oFgvdIzJbM1I5CAMmJ20k8dDgk6YxToH9xv3dO0X0nKd658G7LT2JY4juVS&#10;skYJOBKialHDxEIA1SGvvexj75gddT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9bc3Dmto7gwm6duZCoxOf25lq&#10;fOYXJ0h0yU9VSyrNBMh/1UcqAj8cWII9oN02yDeraWzukWSGeN4pY2yrxyKVZT8iCR0v2rdLjZLm&#10;K8tXaOaCRJYpFwySRsHVh8wQD173usfGnu/D/InpPYfbGJ8EMu4sQqbgxkBv9llaYmDJUZBJcLFV&#10;o/iLWZ4GiltZx74M+6vIE/tjv93s01SIZCYZCP7W3fvif0qyEaqYVwy8Qeu/ftN7hQe6PL9nvUFA&#10;Z4wJowf7K5TsljzmiuDprlkKtwYde9jt7jzqR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f/Ju+QT7a7A3V8d87WhcL&#10;2FBJvDZcUx4jzdBTqK6CMcc5DFQeRib2NAgUXc3wK+/J7ajddtt+Z7df1bIrbXRA42srnw2P/NOZ&#10;9I/5rEngOs//ALiXuadp3O45XuH/AEr0Nc2oJ4XcKDxFH/NWFNR/5oADieve9jn3y866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Dr7fGd6z31tDsLb&#10;E4p9wbL3FSblxMj30GajnSdEkAI1RSaNEi/RkZlPBPsk5l5ft+a9vudsuxqhuoJIJB56ZEKkj0YV&#10;qp8iAfLo85Z5hueU9xttzszpmtZ4p4z5a4nDgH1U0ow8wSPPr3vd/wCsuwMF2t15svsnbMolwW99&#10;t0m48eNQZo1qoVkaCQi1pqaQtFKtgVkRlIBBHvgHzZy1ccnbndbVdiktrPJA+KBjGxUMP6LCjKfN&#10;SD19CXKPM1tzntdru1oaw3cEc6ZqVEihip/pIaqw8mBB4de9rn2HuhF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sk/wAmnu1tz9Ub&#10;06Oy1WZMl1lmf7xbYilYknD5iSR54YlsRppMqssjm/1rUAHBJ5Z/fm5BG07za8wQrRL+LwZyB/xJ&#10;tgoVifV4Sqj/AJonPXVr7h/uCd32W65enar2Evj24J/4jXJJZQPRJgzH/msMde93P+8E+s9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p&#10;/wAvnuY9I/KvrPPVVX9rt3dleeuN2sxCp9jmXjp45JXb9MNHkVpapz/qacj8+4H+8ryL/X/k6+tk&#10;XVNbp9bbYJPi2oZyFA4s8RkjHzfqffuyc+/633Odhcu2mC5f6G5zQeFdFUBYngscojlPyTr3vcV9&#10;8P8Arun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8kd43&#10;WSNmR0YOjoSCCDcEEcgg/Q+9MoYUOQcEHz62rFTUYIyCPLr3vdZ+JHbw70+OXU3ZU1SKrL5jasNB&#10;ueQtqb+LY4tj8mzj9SeWtpZJVDc+ORGuwIY8GPejkr/W95o3HalXTHHcM8ApQfTTATQgeR0xyKpI&#10;/EpGCKDv37Jc8f64vKu27szapZbdUuDWp+pgJhmJ8xqkjZgDnSwOQan3sxvuL+p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wt/JU7aFbtftrpCvqSZ&#10;8FlYOyNtwOSSaatSPH5NU/1EdPUU1I2n6F6l2AuWJ5offy5M8C727f41xLG9jORjviJmiJ9SyvKK&#10;+kYHp108+4Fzr9RZ7ly9I2YZEvoAc9koEMwHoFZIjT1kJ9eve70vfPbrop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x/wAuXtR+qPl51VXTVP2+H3tkX6zzqk6VeLNhaakD&#10;t9FSLLCjmYni0fJA9Qx++9ByeOcuStwjVay2qC+i8yGtau9PmYfFUUz3efA5DfdY5yPJfPG3SM2m&#10;K6kNhNmgK3dI0r8hN4TmuO3NOI973BffEjruV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5dBXVmLr&#10;qLJ4+olo6/HVcddQ1cB0vFNC4kikQ/h0dQwP4I9s3Ful3G0UqhkdWR1OQysCCD8iDQ9PW1w9nIs0&#10;TFXRldGGCrKQwI+YIqOve95LpnsKl7Y6l627LpDEI987Jxu5ZYoSCIZ6qlilqackcaqaoZ4mH4ZC&#10;Px7+fjnrlp+Td6vtqetbS6ngBP4kjkZVb7GUBh8iOvod5C5nTnTZLHdkpS7tIJyBwV5I1Z1+1GJU&#10;/MHr3sS/YU6F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l/KB7NG8vi5PsepqA+R6n3tXYOKAklxj8k38XpJGJ/DVV&#10;VWRKPwsIA4A98ivvs8p/uPm4bggom42sUpPl40A+mcfkkcTH1L+vXYX7jvN3795PO3O1X267lhA8&#10;/AnP1KE/a8kqj0CelOve7VveHnWZ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hf&#10;5M/Zw2z35vbrKrqfFQ9n7GNZQQkj93KYGVqmBQDb6Y2qyDki59A4IuVwi+/Ryn+9eXLXdkWr2F3p&#10;c/wwXaiNj/zljgH58fI5zfcO5u/dPMt3tDtRNwtNSD+K4s2Mij/nFJOfy4eY972Y/fKTrr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b479pT9K95dWdpRSzRQbN3nR5LLinBLyY1pBBlIFABN6nGz&#10;TxcAn18A+wL7m8orz5y/uG0EAm5tZUj1cFnC64WP+llVG/Loee1/ODcgcxbfvAJAtbqKSTTxaAto&#10;mUcfjiZ1/Pr3vd7pqmnrKanrKSeKppauBKmmqYGDJJHIoZHRhcMrqQQRwQbj3wFliaBijgqykqyk&#10;UIYGhBB4EHj19CEMq3CLIhDKwDKwNQykVBBHEEGoPXvef2305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04jP4LcEBqcDmsTm6ZQC1RiKmGpQBiwUl4XdeSjAc8lT/AEPtbe7bcba2i5ikib0kRkOKeTAe&#10;o/aOkVjudtua67aWKVf4opFkGa+akjyP7D1727e0XS3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vP8Alsd0Dub4obBkrqsVO5euEbq/cYYkvqxSRLjpXLEu7TYiWlZ5D+uby8kg++KX3p+R&#10;P6i85XgjXTBekX8GMUuCxlAoKDTOsgCjgmn1HXb/AO6hz9/XzkuzMjap7EHb5/WtuFERNcnVA0RL&#10;Hi+r0PXvZ9feOnWS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2z+UL3wvXffOV6lzVcsG2+6MWtJjhUPpjjz2MWaeg0ljoQ1lLJU09hZpp&#10;mpUuSqL7ww++v7d/1n5dj3qBKz7XIWegqWtJyqScMnQ4jfzCoJDipPWa/wBx/wBx/wCq/MkmyXD0&#10;g3SMKmo0C3kAZ4+OBrQyR+RZzGM0A6972fPfJbrr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527uDMbTz+D3Tt6vnxWf&#10;25l6bO4TJ0xtJT1dJMk9PMh+mqKWNWH4uOfaHc9tg3m2ltLlBJDPG8MsbfC8cilGU/IqSOl217nP&#10;stzFeWrmOaCRJopF+JJI2Dqw+YYAjr3vdk+OvdOE+QfTOw+2sH4YU3ThUky+NibV9jk4CafJUJud&#10;dqatjkVGaxki8coGl198Evc7kS49tN9u9muKk28pEbkU8WB++KT0742UkD4W1LxB6+gL2t5+t/c7&#10;YbPe7eg+oiBljBr4U6dksec9kisFJyy6W4MOvexr9gLqQ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7nP5QXyZTY&#10;3YWZ+PG6a4Q7a7Pqf41smWpe0dNuGCEJLTKDZR/GKKJVBJ/z9LTxopacn3gr99j2oPMO2RczWaVn&#10;sF8K6CjL2btUP6/oSMTw+CR2Jog6zz+477tjl3dJeV7x6Qbg3i2hY4jvUWhQeX68agcfjijUCrnr&#10;3vZM98seurv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nP8Agz8rMl8U+5aLcVXJVVPX&#10;G7fDt7szDwBnL0PlJiyEMQvrrcU8jyxADU8bT04K+csIJ+8H7Oxe8WxPaoFW9ttU1jKaCkunMTHy&#10;jmACt5BgjkHQB1PX3d/eaX2Z35LpyzWNzohv4hU1i1dsqjzkhLFl8ypdARrJ6973B8NmcVuLEYvP&#10;4LIUmWwmbx0OWxGUoHEkFTTVEazQTwyLdXjlidWVhwQQffEe+sZtsnktrhGjlido5I3BVkkRirKw&#10;PAgggj167l2F/DukEdzbOskUqJJFIhDI8bqGVlI4hgQQfTr3ty9pelf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xf5VfzfTatdjvjD2plSu3czXlOpdxV7+mgrah9TYKd24WkrpmL0jEjx1LtAdSV&#10;EXg5/ffB9gDvEb827PH+tEldxhQZmiQUFwoHF41AEo/FGA+Cja+hf3NvvCDZZE5Q3mT9CV6bbO5x&#10;DK5qbdieCSMSYj+GQlMh10e97EfvmR11F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F/f0cdfNf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lSGUlWU3VhwQR9C&#10;D/X3oivWwade97Nf8tf59Rd0YjHdGdvZi3b2CoTFtbcNexvuSgpogbTTO7GTOUsas017GqhXzjXK&#10;lQffKD71H3cW5EnfmHZI/wDdbK9biFB/uDM7fhUAUt3JAWmI2Og0Up11u+6h95RefoE5d3yX/dnC&#10;lLedz/udCi/iYk1uEAJbzkQaxVg/XvdvnvCfrO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f0cdfNf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C/v6OOvm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l0FfXYqtpMnjK2rx2Sx9SlZQZCg&#10;keGeCaNg8csMsZWSOSNwGVlIZSAQQR7ZuLeO8jaKVVdHUq6OoZHVhQqwYEEEGhBFCOPT1tcyWciy&#10;wsyOjBkdGKujKahlZSCCCKgg1B4de97HfwK/mc4vshcN098ictQ4TsM+PG7V7EqylPRZ1v0x02RN&#10;khosu5sEk9MFYxCARVBRKjl194v7ps3Kxl3zliN5bLMlxZLV5bQcS8XFpIRxK5eIZOqOpTqn9277&#10;3MPNQi2LmmRIr3tjt75qJFdngEl4LHOeAbCSnHbJQSe93Re8Eus9+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9Bf39HHXzX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gv7+jjr5r+&#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0F/f0cdfNf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r/Mw/lYdtfy/d6yZenGS&#10;7A+Ou5sq9PsDtWOIGSnZgHTEbjSBBDQZaMErHIAlPkERpqYI6z0tNh/91T73uzfeSsBA2iz3qCMN&#10;ebeWw4GDNalyWkhNKsuXgJCSVBSSSZPdn2dvfbO41jVNYyMRDcUyvmEloKK48jhXAqtDqVa9/gp/&#10;MD66+ZG1kxsxodm914HHrPvDr15CEmUEq+SwjSsZKzHOQC6XaajZ1inLKYqieqr3mB1DfVh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&#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&#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&#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&#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&#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&#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R7+Z91W/WPy+3/UwwCHD9l01L2dh7f2jkVeHIliABqbMUlW1vqEZ&#10;Cbk3PaP7pfN45s5Js0Y1lsWksJfl4JDRfl4EkQ+0GnXEr73nJx5R54vHUUiv1jv4vn44Ky1+fjxy&#10;n7CK9e918e8lesZ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6Dv52+xgY+h+y6enN1fMbGy9VY25FJX&#10;46O/0BGmuNvz+PoffRv7gvMOd32pj/yjXca/85IZT/1ZHXNn+8E5dxs+7KPO5tJW/wCcc0Q/lMev&#10;e6CPfR3rmr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Z/8ANo2MN3fDzcWaWIyVPXO8sNvOHQLtpkqGws34uVWHMM7D6WTUf0+8rfuZ8wfuXneG&#10;Ami3ttdWprwqEF0v5lrYAfbTz6xL++ry7+++RZrgCrWN1a3Qpxozm1b8tNySfsr5de96o/vsX1xj&#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KfJLZDdkfH/ujY0Ufkq9y9Z5nHYxdOq1YaCd6JtP9rRVpG1hYm3BBsQPfazf/AOq3Mm17&#10;gTRYL61eTNP0vGUSCvlVCw/z9R/7r8vnmrlndNuAq09hdJHiv6vguYzT5OFP+br3vSC99++vnv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G/vjZP8Ao27s7b2CtOtNBtDsbM4CiiQWX7amyE8dKyCw/bkp&#10;gjJwPSRwPp7+gb273/8ArTsG3bkTqNzZW0zE8dbwozg8chiQfmD188fuPy//AFU5g3LbQNItr66h&#10;QDh4cczqhHDBUAjhgjHXvYT+xl0C+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Uy/mrbHXZvzJ3tXwwfb0m/tvYffFLGBZSZKNcbUut+T&#10;5a3GTu3+1swFhYDsx9z3mA75yNaxsdTWc1zaMfPtlM6D8o50A+QHXFb75XL37i58u5FGlbyG2u1H&#10;l3RCBz+ckDk/Mnr3uuT3lB1i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T+dvsZYc90R2VBES2QxGX&#10;2NlJ7cKKOamr6BL/AFJf76sP+Gnj6n30p+4NzBrt922pj8Eltdxj18VXhkP5eFF+3rmV/eCcu6Ln&#10;aN2UfHFc2kh9PCaOaMfn40v7Ove6IvfQ/rnJ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q4/m9bIO6PiPUbjiQmXr&#10;jsLD7okkUXPgqmnwbof6KZctEx/xQfi/vLr7lHMH7o50FqTi9s7m3A/pxhLoH7aW7D8z1h79+Dl7&#10;98ckm6AzY3ttcE/0JC9oR9mq4U/kOve9V731+644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S/nd/Bf9k++Qn8&#10;f8f2P+jmr8Hktb73VH/DbX/tfxHwafzqtbn3M33ePH/rvs301df1sdaf76o3i/8AVLXX5dQp9436&#10;f+o29fU00fQyUr/v2q+Fx8/F0U+fXvemX77pdcG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B39EE7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3369"/>
    <w:multiLevelType w:val="hybridMultilevel"/>
    <w:tmpl w:val="90847E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6404B27"/>
    <w:multiLevelType w:val="hybridMultilevel"/>
    <w:tmpl w:val="ACEA35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27C1FB0"/>
    <w:multiLevelType w:val="multilevel"/>
    <w:tmpl w:val="D61EF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F1F42"/>
    <w:multiLevelType w:val="hybridMultilevel"/>
    <w:tmpl w:val="7CEE5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57D1716"/>
    <w:multiLevelType w:val="hybridMultilevel"/>
    <w:tmpl w:val="D812B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1A05C4"/>
    <w:multiLevelType w:val="multilevel"/>
    <w:tmpl w:val="E378F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7"/>
  </w:num>
  <w:num w:numId="4">
    <w:abstractNumId w:val="6"/>
  </w:num>
  <w:num w:numId="5">
    <w:abstractNumId w:val="2"/>
  </w:num>
  <w:num w:numId="6">
    <w:abstractNumId w:val="0"/>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8E72D6"/>
    <w:rsid w:val="00000D00"/>
    <w:rsid w:val="000201E8"/>
    <w:rsid w:val="00020A1D"/>
    <w:rsid w:val="00072BCF"/>
    <w:rsid w:val="000B6BDA"/>
    <w:rsid w:val="000D17DE"/>
    <w:rsid w:val="00146695"/>
    <w:rsid w:val="00156415"/>
    <w:rsid w:val="001F6DFE"/>
    <w:rsid w:val="00211C69"/>
    <w:rsid w:val="002B2216"/>
    <w:rsid w:val="00327D98"/>
    <w:rsid w:val="00363C4B"/>
    <w:rsid w:val="003C268D"/>
    <w:rsid w:val="004052CE"/>
    <w:rsid w:val="004467C4"/>
    <w:rsid w:val="005931E1"/>
    <w:rsid w:val="006B6E15"/>
    <w:rsid w:val="00724441"/>
    <w:rsid w:val="007F4E8D"/>
    <w:rsid w:val="008732BD"/>
    <w:rsid w:val="008D4B60"/>
    <w:rsid w:val="008E72D6"/>
    <w:rsid w:val="009A3DCB"/>
    <w:rsid w:val="00A16B29"/>
    <w:rsid w:val="00A224D0"/>
    <w:rsid w:val="00A969D7"/>
    <w:rsid w:val="00B047BA"/>
    <w:rsid w:val="00B068EC"/>
    <w:rsid w:val="00B46CE0"/>
    <w:rsid w:val="00B91B09"/>
    <w:rsid w:val="00BE28DE"/>
    <w:rsid w:val="00C60A96"/>
    <w:rsid w:val="00CA4C20"/>
    <w:rsid w:val="00CA7FAF"/>
    <w:rsid w:val="00CC77D2"/>
    <w:rsid w:val="00D4139C"/>
    <w:rsid w:val="00DF391A"/>
    <w:rsid w:val="00E13CD9"/>
    <w:rsid w:val="00EC6669"/>
    <w:rsid w:val="00F177BB"/>
    <w:rsid w:val="00F26CBE"/>
    <w:rsid w:val="00FD4CB8"/>
    <w:rsid w:val="00FF52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48B1B"/>
  <w15:chartTrackingRefBased/>
  <w15:docId w15:val="{B5601061-C661-44C6-99AE-C5349BD0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styleId="NormalWeb">
    <w:name w:val="Normal (Web)"/>
    <w:basedOn w:val="Normal"/>
    <w:uiPriority w:val="99"/>
    <w:semiHidden/>
    <w:unhideWhenUsed/>
    <w:rsid w:val="00DF391A"/>
    <w:pPr>
      <w:spacing w:before="100" w:beforeAutospacing="1" w:after="100" w:afterAutospacing="1"/>
    </w:pPr>
    <w:rPr>
      <w:rFonts w:ascii="Times New Roman" w:eastAsia="Times New Roman" w:hAnsi="Times New Roman"/>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48287">
      <w:bodyDiv w:val="1"/>
      <w:marLeft w:val="0"/>
      <w:marRight w:val="0"/>
      <w:marTop w:val="0"/>
      <w:marBottom w:val="0"/>
      <w:divBdr>
        <w:top w:val="none" w:sz="0" w:space="0" w:color="auto"/>
        <w:left w:val="none" w:sz="0" w:space="0" w:color="auto"/>
        <w:bottom w:val="none" w:sz="0" w:space="0" w:color="auto"/>
        <w:right w:val="none" w:sz="0" w:space="0" w:color="auto"/>
      </w:divBdr>
    </w:div>
    <w:div w:id="1320187082">
      <w:bodyDiv w:val="1"/>
      <w:marLeft w:val="0"/>
      <w:marRight w:val="0"/>
      <w:marTop w:val="0"/>
      <w:marBottom w:val="0"/>
      <w:divBdr>
        <w:top w:val="none" w:sz="0" w:space="0" w:color="auto"/>
        <w:left w:val="none" w:sz="0" w:space="0" w:color="auto"/>
        <w:bottom w:val="none" w:sz="0" w:space="0" w:color="auto"/>
        <w:right w:val="none" w:sz="0" w:space="0" w:color="auto"/>
      </w:divBdr>
    </w:div>
    <w:div w:id="1414163451">
      <w:bodyDiv w:val="1"/>
      <w:marLeft w:val="0"/>
      <w:marRight w:val="0"/>
      <w:marTop w:val="0"/>
      <w:marBottom w:val="0"/>
      <w:divBdr>
        <w:top w:val="none" w:sz="0" w:space="0" w:color="auto"/>
        <w:left w:val="none" w:sz="0" w:space="0" w:color="auto"/>
        <w:bottom w:val="none" w:sz="0" w:space="0" w:color="auto"/>
        <w:right w:val="none" w:sz="0" w:space="0" w:color="auto"/>
      </w:divBdr>
    </w:div>
    <w:div w:id="202377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cdonald\Downloads\Position%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bComments xmlns="6da44297-eb3e-4958-bed7-13846b61f830" xsi:nil="true"/>
    <jec67ee5c81e4440a6253f7585ddebe4 xmlns="6da44297-eb3e-4958-bed7-13846b61f830">
      <Terms xmlns="http://schemas.microsoft.com/office/infopath/2007/PartnerControls"/>
    </jec67ee5c81e4440a6253f7585ddebe4>
    <TaxKeywordTaxHTField xmlns="6da44297-eb3e-4958-bed7-13846b61f830">
      <Terms xmlns="http://schemas.microsoft.com/office/infopath/2007/PartnerControls"/>
    </TaxKeywordTaxHTField>
    <bbAuthor xmlns="6da44297-eb3e-4958-bed7-13846b61f830">
      <UserInfo>
        <DisplayName/>
        <AccountId xsi:nil="true"/>
        <AccountType/>
      </UserInfo>
    </bbAuthor>
    <TaxCatchAll xmlns="6da44297-eb3e-4958-bed7-13846b61f830"/>
    <_dlc_DocIdPersistId xmlns="4482933d-d7b9-4f30-92e8-01e2eaad26f0">false</_dlc_DocIdPersistId>
    <_dlc_DocId xmlns="4482933d-d7b9-4f30-92e8-01e2eaad26f0">BBCONNECT-63-211</_dlc_DocId>
    <_dlc_DocIdUrl xmlns="4482933d-d7b9-4f30-92e8-01e2eaad26f0">
      <Url>http://bbconnect.beyondblue.org.au/bbConnectDocs/_layouts/15/DocIdRedir.aspx?ID=BBCONNECT-63-211</Url>
      <Description>BBCONNECT-63-211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c53e145-f931-42bf-a056-e2c4bd1db345" ContentTypeId="0x010100E6E5E434187E35419FEF2E2B86852CFD06" PreviousValue="false"/>
</file>

<file path=customXml/item5.xml><?xml version="1.0" encoding="utf-8"?>
<ct:contentTypeSchema xmlns:ct="http://schemas.microsoft.com/office/2006/metadata/contentType" xmlns:ma="http://schemas.microsoft.com/office/2006/metadata/properties/metaAttributes" ct:_="" ma:_="" ma:contentTypeName="bb HR Document" ma:contentTypeID="0x010100E6E5E434187E35419FEF2E2B86852CFD060024695B6C66D39A4C828A99ABEEB8269E" ma:contentTypeVersion="14" ma:contentTypeDescription="" ma:contentTypeScope="" ma:versionID="d709d4f2dadf623006dd2e21cdf2e465">
  <xsd:schema xmlns:xsd="http://www.w3.org/2001/XMLSchema" xmlns:xs="http://www.w3.org/2001/XMLSchema" xmlns:p="http://schemas.microsoft.com/office/2006/metadata/properties" xmlns:ns2="6da44297-eb3e-4958-bed7-13846b61f830" xmlns:ns3="4482933d-d7b9-4f30-92e8-01e2eaad26f0" targetNamespace="http://schemas.microsoft.com/office/2006/metadata/properties" ma:root="true" ma:fieldsID="fddac3c4958751687f23d0dfffd30032" ns2:_="" ns3:_="">
    <xsd:import namespace="6da44297-eb3e-4958-bed7-13846b61f830"/>
    <xsd:import namespace="4482933d-d7b9-4f30-92e8-01e2eaad26f0"/>
    <xsd:element name="properties">
      <xsd:complexType>
        <xsd:sequence>
          <xsd:element name="documentManagement">
            <xsd:complexType>
              <xsd:all>
                <xsd:element ref="ns2:bbAuthor" minOccurs="0"/>
                <xsd:element ref="ns2:jec67ee5c81e4440a6253f7585ddebe4" minOccurs="0"/>
                <xsd:element ref="ns2:TaxCatchAll" minOccurs="0"/>
                <xsd:element ref="ns2:TaxCatchAllLabel" minOccurs="0"/>
                <xsd:element ref="ns2:bbComments" minOccurs="0"/>
                <xsd:element ref="ns3:_dlc_DocId" minOccurs="0"/>
                <xsd:element ref="ns3:_dlc_DocIdUrl" minOccurs="0"/>
                <xsd:element ref="ns3: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44297-eb3e-4958-bed7-13846b61f830" elementFormDefault="qualified">
    <xsd:import namespace="http://schemas.microsoft.com/office/2006/documentManagement/types"/>
    <xsd:import namespace="http://schemas.microsoft.com/office/infopath/2007/PartnerControls"/>
    <xsd:element name="bbAuthor" ma:index="8" nillable="true" ma:displayName="bb Author" ma:list="UserInfo" ma:SharePointGroup="0" ma:internalName="bb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ec67ee5c81e4440a6253f7585ddebe4" ma:index="9" nillable="true" ma:taxonomy="true" ma:internalName="jec67ee5c81e4440a6253f7585ddebe4" ma:taxonomyFieldName="bbHRCategories" ma:displayName="bb HR Category" ma:default="" ma:fieldId="{3ec67ee5-c81e-4440-a625-3f7585ddebe4}" ma:taxonomyMulti="true" ma:sspId="2c53e145-f931-42bf-a056-e2c4bd1db345" ma:termSetId="9d628c00-1d1f-4da5-9360-e07bb84b10f4" ma:anchorId="09987f19-f624-48d2-89c7-fc8e7c5fb74e" ma:open="false" ma:isKeyword="false">
      <xsd:complexType>
        <xsd:sequence>
          <xsd:element ref="pc:Terms" minOccurs="0" maxOccurs="1"/>
        </xsd:sequence>
      </xsd:complexType>
    </xsd:element>
    <xsd:element name="TaxCatchAll" ma:index="10" nillable="true" ma:displayName="Taxonomy Catch All Column" ma:hidden="true" ma:list="{1a1d567f-ab9b-404e-9e46-1e128b9d75c0}" ma:internalName="TaxCatchAll" ma:showField="CatchAllData"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a1d567f-ab9b-404e-9e46-1e128b9d75c0}" ma:internalName="TaxCatchAllLabel" ma:readOnly="true" ma:showField="CatchAllDataLabel"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bbComments" ma:index="13" nillable="true" ma:displayName="bb Comments" ma:internalName="bbComments">
      <xsd:simpleType>
        <xsd:restriction base="dms:Text">
          <xsd:maxLength value="255"/>
        </xsd:restriction>
      </xsd:simpleType>
    </xsd:element>
    <xsd:element name="TaxKeywordTaxHTField" ma:index="17" nillable="true" ma:taxonomy="true" ma:internalName="TaxKeywordTaxHTField" ma:taxonomyFieldName="TaxKeyword" ma:displayName="bb Keywords" ma:fieldId="{23f27201-bee3-471e-b2e7-b64fd8b7ca38}" ma:taxonomyMulti="true" ma:sspId="2c53e145-f931-42bf-a056-e2c4bd1db34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82933d-d7b9-4f30-92e8-01e2eaad26f0"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a44297-eb3e-4958-bed7-13846b61f830"/>
    <ds:schemaRef ds:uri="4482933d-d7b9-4f30-92e8-01e2eaad26f0"/>
  </ds:schemaRefs>
</ds:datastoreItem>
</file>

<file path=customXml/itemProps3.xml><?xml version="1.0" encoding="utf-8"?>
<ds:datastoreItem xmlns:ds="http://schemas.openxmlformats.org/officeDocument/2006/customXml" ds:itemID="{5D790AF7-4A1A-4753-A40B-665ECF6A7306}">
  <ds:schemaRefs>
    <ds:schemaRef ds:uri="http://schemas.microsoft.com/sharepoint/events"/>
  </ds:schemaRefs>
</ds:datastoreItem>
</file>

<file path=customXml/itemProps4.xml><?xml version="1.0" encoding="utf-8"?>
<ds:datastoreItem xmlns:ds="http://schemas.openxmlformats.org/officeDocument/2006/customXml" ds:itemID="{B550505E-B693-4E75-A6BF-4D81528A2545}">
  <ds:schemaRefs>
    <ds:schemaRef ds:uri="Microsoft.SharePoint.Taxonomy.ContentTypeSync"/>
  </ds:schemaRefs>
</ds:datastoreItem>
</file>

<file path=customXml/itemProps5.xml><?xml version="1.0" encoding="utf-8"?>
<ds:datastoreItem xmlns:ds="http://schemas.openxmlformats.org/officeDocument/2006/customXml" ds:itemID="{F0287571-B6BD-4AE2-8397-934E46898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44297-eb3e-4958-bed7-13846b61f830"/>
    <ds:schemaRef ds:uri="4482933d-d7b9-4f30-92e8-01e2eaad2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Position Description template</Template>
  <TotalTime>1</TotalTime>
  <Pages>3</Pages>
  <Words>991</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McDonald</dc:creator>
  <cp:keywords/>
  <dc:description/>
  <cp:lastModifiedBy>Renee Russo</cp:lastModifiedBy>
  <cp:revision>2</cp:revision>
  <cp:lastPrinted>2020-02-17T01:05:00Z</cp:lastPrinted>
  <dcterms:created xsi:type="dcterms:W3CDTF">2022-10-18T21:52:00Z</dcterms:created>
  <dcterms:modified xsi:type="dcterms:W3CDTF">2022-10-18T21:52:00Z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0x010100E6E5E434187E35419FEF2E2B86852CFD060024695B6C66D39A4C828A99ABEEB8269E</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