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XSpec="right" w:tblpY="1"/>
        <w:tblOverlap w:val="never"/>
        <w:tblW w:w="5008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37"/>
        <w:gridCol w:w="285"/>
        <w:gridCol w:w="12"/>
        <w:gridCol w:w="1121"/>
        <w:gridCol w:w="1281"/>
        <w:gridCol w:w="62"/>
        <w:gridCol w:w="5045"/>
      </w:tblGrid>
      <w:tr w:rsidR="002B2216" w:rsidRPr="0042338F" w14:paraId="7A6F63DC" w14:textId="77777777" w:rsidTr="00733EF2">
        <w:tc>
          <w:tcPr>
            <w:tcW w:w="168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F1"/>
            <w:vAlign w:val="center"/>
          </w:tcPr>
          <w:p w14:paraId="7BBCC932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Position title</w:t>
            </w:r>
          </w:p>
        </w:tc>
        <w:tc>
          <w:tcPr>
            <w:tcW w:w="33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F8072" w14:textId="44E11FE5" w:rsidR="002B2216" w:rsidRPr="002B2216" w:rsidRDefault="00264C31" w:rsidP="30E071BD">
            <w:pPr>
              <w:spacing w:before="120" w:after="120"/>
              <w:rPr>
                <w:rFonts w:asciiTheme="minorHAnsi" w:hAnsiTheme="minorHAnsi" w:cstheme="minorBidi"/>
                <w:b/>
                <w:bCs/>
              </w:rPr>
            </w:pPr>
            <w:r>
              <w:rPr>
                <w:rFonts w:asciiTheme="minorHAnsi" w:hAnsiTheme="minorHAnsi" w:cstheme="minorBidi"/>
                <w:b/>
                <w:bCs/>
              </w:rPr>
              <w:t>Team Coordinator – Brand &amp; Marketing</w:t>
            </w:r>
          </w:p>
        </w:tc>
      </w:tr>
      <w:tr w:rsidR="002B2216" w:rsidRPr="00685927" w14:paraId="128E50CB" w14:textId="77777777" w:rsidTr="00733EF2">
        <w:tc>
          <w:tcPr>
            <w:tcW w:w="168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F1"/>
            <w:vAlign w:val="center"/>
          </w:tcPr>
          <w:p w14:paraId="1E56F5F2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Team/Group</w:t>
            </w:r>
          </w:p>
        </w:tc>
        <w:tc>
          <w:tcPr>
            <w:tcW w:w="33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604AF" w14:textId="0E0D3348" w:rsidR="002B2216" w:rsidRPr="002B2216" w:rsidRDefault="003600F7" w:rsidP="004C2489">
            <w:pPr>
              <w:spacing w:before="120" w:after="1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Brand &amp; </w:t>
            </w:r>
            <w:r w:rsidR="00545A89">
              <w:rPr>
                <w:rFonts w:asciiTheme="minorHAnsi" w:hAnsiTheme="minorHAnsi" w:cstheme="minorHAnsi"/>
                <w:szCs w:val="22"/>
              </w:rPr>
              <w:t>Marketing</w:t>
            </w:r>
            <w:r w:rsidR="00FD36D0">
              <w:rPr>
                <w:rFonts w:asciiTheme="minorHAnsi" w:hAnsiTheme="minorHAnsi" w:cstheme="minorHAnsi"/>
                <w:szCs w:val="22"/>
              </w:rPr>
              <w:t xml:space="preserve"> Unit</w:t>
            </w:r>
            <w:r w:rsidR="00545A89">
              <w:rPr>
                <w:rFonts w:asciiTheme="minorHAnsi" w:hAnsiTheme="minorHAnsi" w:cstheme="minorHAnsi"/>
                <w:szCs w:val="22"/>
              </w:rPr>
              <w:t>, Centre of Excellence</w:t>
            </w:r>
            <w:r w:rsidR="00FD36D0">
              <w:rPr>
                <w:rFonts w:asciiTheme="minorHAnsi" w:hAnsiTheme="minorHAnsi" w:cstheme="minorHAnsi"/>
                <w:szCs w:val="22"/>
              </w:rPr>
              <w:t xml:space="preserve"> Group</w:t>
            </w:r>
          </w:p>
        </w:tc>
      </w:tr>
      <w:tr w:rsidR="002B2216" w:rsidRPr="00685927" w14:paraId="3CCE4CDB" w14:textId="77777777" w:rsidTr="00733EF2">
        <w:tc>
          <w:tcPr>
            <w:tcW w:w="168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F1"/>
            <w:vAlign w:val="center"/>
          </w:tcPr>
          <w:p w14:paraId="78BE3D74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Work level</w:t>
            </w:r>
          </w:p>
        </w:tc>
        <w:tc>
          <w:tcPr>
            <w:tcW w:w="33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896CF" w14:textId="63DB2A3A" w:rsidR="002B2216" w:rsidRPr="002B2216" w:rsidRDefault="00264C31" w:rsidP="004C2489">
            <w:pPr>
              <w:spacing w:before="120" w:after="1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2</w:t>
            </w:r>
          </w:p>
        </w:tc>
      </w:tr>
      <w:tr w:rsidR="002B2216" w:rsidRPr="00685927" w14:paraId="1DBF3100" w14:textId="77777777" w:rsidTr="00733EF2">
        <w:tc>
          <w:tcPr>
            <w:tcW w:w="168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F1"/>
            <w:vAlign w:val="center"/>
          </w:tcPr>
          <w:p w14:paraId="5167363D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Position reporting to</w:t>
            </w:r>
          </w:p>
        </w:tc>
        <w:tc>
          <w:tcPr>
            <w:tcW w:w="33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8A357" w14:textId="325747E5" w:rsidR="002B2216" w:rsidRPr="002B2216" w:rsidRDefault="00264C31" w:rsidP="004C2489">
            <w:pPr>
              <w:spacing w:before="120" w:after="1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Head of Brand &amp; Marketing</w:t>
            </w:r>
          </w:p>
        </w:tc>
      </w:tr>
      <w:tr w:rsidR="002B2216" w:rsidRPr="00685927" w14:paraId="3C421CDC" w14:textId="77777777" w:rsidTr="00733EF2">
        <w:tc>
          <w:tcPr>
            <w:tcW w:w="168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F1"/>
            <w:vAlign w:val="center"/>
          </w:tcPr>
          <w:p w14:paraId="4AC79229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Employment Type</w:t>
            </w:r>
          </w:p>
        </w:tc>
        <w:tc>
          <w:tcPr>
            <w:tcW w:w="33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EFB78" w14:textId="0F7557ED" w:rsidR="002B2216" w:rsidRPr="002B2216" w:rsidRDefault="003600F7" w:rsidP="004C2489">
            <w:pPr>
              <w:spacing w:before="120" w:after="1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F</w:t>
            </w:r>
            <w:r w:rsidR="004C3950">
              <w:rPr>
                <w:rFonts w:asciiTheme="minorHAnsi" w:hAnsiTheme="minorHAnsi" w:cstheme="minorHAnsi"/>
                <w:szCs w:val="22"/>
              </w:rPr>
              <w:t>ixed-term</w:t>
            </w:r>
            <w:r w:rsidR="00D434CC">
              <w:rPr>
                <w:rFonts w:asciiTheme="minorHAnsi" w:hAnsiTheme="minorHAnsi" w:cstheme="minorHAnsi"/>
                <w:szCs w:val="22"/>
              </w:rPr>
              <w:t xml:space="preserve">, </w:t>
            </w:r>
            <w:r w:rsidR="00E546B8">
              <w:rPr>
                <w:rFonts w:asciiTheme="minorHAnsi" w:hAnsiTheme="minorHAnsi" w:cstheme="minorHAnsi"/>
                <w:szCs w:val="22"/>
              </w:rPr>
              <w:t>1.</w:t>
            </w:r>
            <w:r w:rsidR="00D434CC">
              <w:rPr>
                <w:rFonts w:asciiTheme="minorHAnsi" w:hAnsiTheme="minorHAnsi" w:cstheme="minorHAnsi"/>
                <w:szCs w:val="22"/>
              </w:rPr>
              <w:t>0</w:t>
            </w:r>
            <w:r w:rsidR="00E546B8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D434CC">
              <w:rPr>
                <w:rFonts w:asciiTheme="minorHAnsi" w:hAnsiTheme="minorHAnsi" w:cstheme="minorHAnsi"/>
                <w:szCs w:val="22"/>
              </w:rPr>
              <w:t>FTE</w:t>
            </w:r>
          </w:p>
        </w:tc>
      </w:tr>
      <w:tr w:rsidR="00363C4B" w14:paraId="4A6BD362" w14:textId="77777777" w:rsidTr="00EB44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7"/>
            <w:shd w:val="clear" w:color="auto" w:fill="auto"/>
          </w:tcPr>
          <w:p w14:paraId="4F59FDD6" w14:textId="77777777" w:rsidR="00363C4B" w:rsidRDefault="00363C4B" w:rsidP="004C2489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363C4B" w:rsidRPr="0052691E" w14:paraId="3F2F0ED1" w14:textId="77777777" w:rsidTr="00356B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right w:val="single" w:sz="4" w:space="0" w:color="auto"/>
            </w:tcBorders>
          </w:tcPr>
          <w:p w14:paraId="25992BDF" w14:textId="77777777" w:rsidR="00363C4B" w:rsidRPr="0052691E" w:rsidRDefault="00363C4B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Vision, mission and values</w:t>
            </w:r>
          </w:p>
        </w:tc>
        <w:tc>
          <w:tcPr>
            <w:tcW w:w="154" w:type="pct"/>
            <w:gridSpan w:val="2"/>
            <w:tcBorders>
              <w:left w:val="single" w:sz="4" w:space="0" w:color="auto"/>
            </w:tcBorders>
          </w:tcPr>
          <w:p w14:paraId="0034D89E" w14:textId="77777777" w:rsidR="00363C4B" w:rsidRPr="0052691E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93" w:type="pct"/>
            <w:gridSpan w:val="4"/>
            <w:tcBorders>
              <w:bottom w:val="single" w:sz="4" w:space="0" w:color="auto"/>
            </w:tcBorders>
          </w:tcPr>
          <w:p w14:paraId="3C979EDD" w14:textId="77777777" w:rsidR="001160F8" w:rsidRPr="0052691E" w:rsidRDefault="00C60A96" w:rsidP="004C2489">
            <w:p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</w:pPr>
            <w:r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Beyond Blue’s vision is that all people in Australia achieve their best possible mental health. Our mission is to </w:t>
            </w:r>
            <w:r w:rsidR="00990A39"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>work with the community</w:t>
            </w:r>
            <w:r w:rsidR="004C43DB"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to improve mental health and prevent suicide.</w:t>
            </w:r>
            <w:r w:rsidR="001160F8"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We aim to achieve this by:</w:t>
            </w:r>
          </w:p>
          <w:p w14:paraId="4CC07626" w14:textId="77777777" w:rsidR="001160F8" w:rsidRPr="0052691E" w:rsidRDefault="001160F8" w:rsidP="00AB7D7A">
            <w:pPr>
              <w:pStyle w:val="ListParagraph"/>
              <w:numPr>
                <w:ilvl w:val="0"/>
                <w:numId w:val="2"/>
              </w:num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</w:pPr>
            <w:r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>Promoting mental health and wellbeing</w:t>
            </w:r>
          </w:p>
          <w:p w14:paraId="0ACABEED" w14:textId="77777777" w:rsidR="00EE06F0" w:rsidRPr="0052691E" w:rsidRDefault="00EE06F0" w:rsidP="00AB7D7A">
            <w:pPr>
              <w:pStyle w:val="ListParagraph"/>
              <w:numPr>
                <w:ilvl w:val="0"/>
                <w:numId w:val="2"/>
              </w:num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</w:pPr>
            <w:r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>Being a trusted source of information, advice and support</w:t>
            </w:r>
          </w:p>
          <w:p w14:paraId="0666C745" w14:textId="63C6FF1A" w:rsidR="00C60A96" w:rsidRPr="0052691E" w:rsidRDefault="00EE06F0" w:rsidP="00AB7D7A">
            <w:pPr>
              <w:pStyle w:val="ListParagraph"/>
              <w:numPr>
                <w:ilvl w:val="0"/>
                <w:numId w:val="2"/>
              </w:num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</w:pPr>
            <w:r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>Working together to prevent suicide</w:t>
            </w:r>
            <w:r w:rsidR="00C60A96"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</w:t>
            </w:r>
          </w:p>
          <w:p w14:paraId="2FF75971" w14:textId="58582767" w:rsidR="00264C31" w:rsidRPr="0052691E" w:rsidRDefault="00C60A96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hAnsi="Calibri" w:cs="Calibri"/>
                <w:sz w:val="22"/>
                <w:szCs w:val="22"/>
              </w:rPr>
              <w:t>Beyond Blue</w:t>
            </w:r>
            <w:r w:rsidR="00EE06F0" w:rsidRPr="0052691E">
              <w:rPr>
                <w:rFonts w:ascii="Calibri" w:hAnsi="Calibri" w:cs="Calibri"/>
                <w:sz w:val="22"/>
                <w:szCs w:val="22"/>
              </w:rPr>
              <w:t>’</w:t>
            </w:r>
            <w:r w:rsidRPr="0052691E">
              <w:rPr>
                <w:rFonts w:ascii="Calibri" w:hAnsi="Calibri" w:cs="Calibri"/>
                <w:sz w:val="22"/>
                <w:szCs w:val="22"/>
              </w:rPr>
              <w:t>s</w:t>
            </w:r>
            <w:r w:rsidR="00A16B29" w:rsidRPr="0052691E">
              <w:rPr>
                <w:rFonts w:ascii="Calibri" w:hAnsi="Calibri" w:cs="Calibri"/>
                <w:sz w:val="22"/>
                <w:szCs w:val="22"/>
              </w:rPr>
              <w:t xml:space="preserve"> values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are </w:t>
            </w: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Collaboration, Respect, Enthusiasm, Excellence, Innovation and Integrity.</w:t>
            </w:r>
          </w:p>
        </w:tc>
      </w:tr>
      <w:tr w:rsidR="00264C31" w:rsidRPr="0052691E" w14:paraId="54733654" w14:textId="77777777" w:rsidTr="00BC52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right w:val="single" w:sz="4" w:space="0" w:color="auto"/>
            </w:tcBorders>
          </w:tcPr>
          <w:p w14:paraId="0B583584" w14:textId="77777777" w:rsidR="00264C31" w:rsidRPr="0052691E" w:rsidRDefault="00264C31" w:rsidP="00264C31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Position purpose</w:t>
            </w:r>
          </w:p>
        </w:tc>
        <w:tc>
          <w:tcPr>
            <w:tcW w:w="154" w:type="pct"/>
            <w:gridSpan w:val="2"/>
            <w:tcBorders>
              <w:left w:val="single" w:sz="4" w:space="0" w:color="auto"/>
            </w:tcBorders>
          </w:tcPr>
          <w:p w14:paraId="5209D2FB" w14:textId="77777777" w:rsidR="00264C31" w:rsidRPr="0052691E" w:rsidRDefault="00264C31" w:rsidP="00264C31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3893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CD06D98" w14:textId="67D8415B" w:rsidR="00264C31" w:rsidRPr="00264C31" w:rsidRDefault="00264C31" w:rsidP="008D20E6">
            <w:pPr>
              <w:spacing w:before="240" w:after="160" w:line="256" w:lineRule="auto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634B1F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The Insights and Innovation Centre of Excellence (CoE) has been established to support Beyond Blue in its transformation to becoming a community centric organisation. The CoE will support Beyond Blue’s lines of busines</w:t>
            </w:r>
            <w:r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s</w:t>
            </w:r>
            <w:r w:rsidRPr="00634B1F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achieve their strategy with frameworks and tools to incubate and accelerate best-in-class products and services for the community, through agile and iterative design and its trial, through to launch and scale. </w:t>
            </w:r>
            <w:r w:rsidRPr="75110C60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The CoE includes units across Brand &amp; Marketing, Community Experience, Product and Service Development and Business Intelligence. </w:t>
            </w:r>
          </w:p>
          <w:p w14:paraId="23094227" w14:textId="3C15409F" w:rsidR="00264C31" w:rsidRPr="00634B1F" w:rsidRDefault="00264C31" w:rsidP="00264C31">
            <w:pPr>
              <w:spacing w:after="160" w:line="256" w:lineRule="auto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75110C60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The Brand &amp; Marketing unit takes a </w:t>
            </w:r>
            <w:r w:rsidR="00517C8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person centric</w:t>
            </w:r>
            <w:r w:rsidRPr="75110C60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, insight-driven approach to deliver and optimise engaging content and marketing initiatives that generate behaviour change, increase knowledge and engage the community in action to achieve their best possible mental health. </w:t>
            </w:r>
          </w:p>
          <w:p w14:paraId="5DEFD2B4" w14:textId="56A43DEB" w:rsidR="00AD098F" w:rsidRPr="00264C31" w:rsidRDefault="00264C31" w:rsidP="00264C31">
            <w:pPr>
              <w:spacing w:after="160" w:line="256" w:lineRule="auto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22C3D1DF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The </w:t>
            </w:r>
            <w:r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Team Coordinator – Brand &amp; Marketing</w:t>
            </w:r>
            <w:r w:rsidRPr="22C3D1DF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is responsible </w:t>
            </w:r>
            <w:r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for providing administration and operational support for the Brand &amp; Marketing unit. The role will work closely with the Head of Brand &amp; Marketing and will support the coordination and delivery of marketing activity, provide administrative support across meetings, projects and documentation, and ensure the smooth operation of the unit.</w:t>
            </w:r>
          </w:p>
        </w:tc>
      </w:tr>
      <w:tr w:rsidR="00A16B29" w:rsidRPr="0052691E" w14:paraId="2C50E649" w14:textId="77777777" w:rsidTr="00733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9"/>
        </w:trPr>
        <w:tc>
          <w:tcPr>
            <w:tcW w:w="953" w:type="pct"/>
            <w:vMerge w:val="restart"/>
            <w:tcBorders>
              <w:right w:val="single" w:sz="4" w:space="0" w:color="auto"/>
            </w:tcBorders>
          </w:tcPr>
          <w:p w14:paraId="62F826C8" w14:textId="77777777" w:rsidR="00A16B29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Role dimensions</w:t>
            </w:r>
          </w:p>
        </w:tc>
        <w:tc>
          <w:tcPr>
            <w:tcW w:w="148" w:type="pct"/>
            <w:vMerge w:val="restart"/>
            <w:tcBorders>
              <w:left w:val="single" w:sz="4" w:space="0" w:color="auto"/>
            </w:tcBorders>
          </w:tcPr>
          <w:p w14:paraId="64F4A091" w14:textId="77777777" w:rsidR="00A16B29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83" w:type="pct"/>
            <w:gridSpan w:val="4"/>
          </w:tcPr>
          <w:p w14:paraId="17C0D9AF" w14:textId="77777777" w:rsidR="00A16B29" w:rsidRPr="0052691E" w:rsidRDefault="00A16B29" w:rsidP="007B78BF">
            <w:pPr>
              <w:spacing w:before="120" w:after="120"/>
              <w:jc w:val="righ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Direct Reports</w:t>
            </w:r>
          </w:p>
        </w:tc>
        <w:tc>
          <w:tcPr>
            <w:tcW w:w="2617" w:type="pct"/>
          </w:tcPr>
          <w:p w14:paraId="5C6BBD7A" w14:textId="2D7224E3" w:rsidR="00A16B29" w:rsidRPr="0052691E" w:rsidRDefault="004C3950" w:rsidP="004C2489">
            <w:pPr>
              <w:spacing w:before="120" w:after="80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None</w:t>
            </w:r>
          </w:p>
        </w:tc>
      </w:tr>
      <w:tr w:rsidR="00A16B29" w:rsidRPr="0052691E" w14:paraId="18D2C219" w14:textId="77777777" w:rsidTr="00733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"/>
        </w:trPr>
        <w:tc>
          <w:tcPr>
            <w:tcW w:w="953" w:type="pct"/>
            <w:vMerge/>
            <w:tcBorders>
              <w:right w:val="single" w:sz="4" w:space="0" w:color="auto"/>
            </w:tcBorders>
          </w:tcPr>
          <w:p w14:paraId="369F46C0" w14:textId="77777777" w:rsidR="00A16B29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8" w:type="pct"/>
            <w:vMerge/>
            <w:tcBorders>
              <w:left w:val="single" w:sz="4" w:space="0" w:color="auto"/>
            </w:tcBorders>
          </w:tcPr>
          <w:p w14:paraId="176A117D" w14:textId="77777777" w:rsidR="00A16B29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83" w:type="pct"/>
            <w:gridSpan w:val="4"/>
          </w:tcPr>
          <w:p w14:paraId="5B2DA4CD" w14:textId="77777777" w:rsidR="00A16B29" w:rsidRPr="0052691E" w:rsidRDefault="00A16B29" w:rsidP="007B78BF">
            <w:pPr>
              <w:spacing w:before="120" w:after="120"/>
              <w:jc w:val="righ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Overall team</w:t>
            </w:r>
          </w:p>
        </w:tc>
        <w:tc>
          <w:tcPr>
            <w:tcW w:w="2617" w:type="pct"/>
          </w:tcPr>
          <w:p w14:paraId="011835C0" w14:textId="165CF89E" w:rsidR="002F5ACE" w:rsidRPr="0052691E" w:rsidRDefault="00D645DE" w:rsidP="7BF53023">
            <w:pPr>
              <w:spacing w:before="80" w:after="80"/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 xml:space="preserve">Brand &amp; </w:t>
            </w:r>
            <w:r w:rsidR="001E3572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>Marketing team</w:t>
            </w:r>
          </w:p>
        </w:tc>
      </w:tr>
      <w:tr w:rsidR="00A16B29" w:rsidRPr="0052691E" w14:paraId="1BB1480F" w14:textId="77777777" w:rsidTr="00733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"/>
        </w:trPr>
        <w:tc>
          <w:tcPr>
            <w:tcW w:w="953" w:type="pct"/>
            <w:vMerge/>
            <w:tcBorders>
              <w:right w:val="single" w:sz="4" w:space="0" w:color="auto"/>
            </w:tcBorders>
          </w:tcPr>
          <w:p w14:paraId="686CE729" w14:textId="77777777" w:rsidR="00A16B29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8" w:type="pct"/>
            <w:vMerge/>
            <w:tcBorders>
              <w:left w:val="single" w:sz="4" w:space="0" w:color="auto"/>
            </w:tcBorders>
          </w:tcPr>
          <w:p w14:paraId="34ED106F" w14:textId="77777777" w:rsidR="00A16B29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83" w:type="pct"/>
            <w:gridSpan w:val="4"/>
          </w:tcPr>
          <w:p w14:paraId="059C5023" w14:textId="77777777" w:rsidR="00A16B29" w:rsidRPr="0052691E" w:rsidRDefault="00D4139C" w:rsidP="007B78BF">
            <w:pPr>
              <w:spacing w:before="120" w:after="120"/>
              <w:jc w:val="righ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Financial Delegation</w:t>
            </w:r>
          </w:p>
        </w:tc>
        <w:tc>
          <w:tcPr>
            <w:tcW w:w="2617" w:type="pct"/>
          </w:tcPr>
          <w:p w14:paraId="58BB1213" w14:textId="6980F67D" w:rsidR="00A16B29" w:rsidRPr="0052691E" w:rsidRDefault="699F458F" w:rsidP="7C2A8DBE">
            <w:pPr>
              <w:spacing w:before="80" w:after="80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7C2A8DB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As per the Delegations of Authorities Policy</w:t>
            </w:r>
          </w:p>
        </w:tc>
      </w:tr>
      <w:tr w:rsidR="00363C4B" w:rsidRPr="0052691E" w14:paraId="3B166089" w14:textId="77777777" w:rsidTr="008D20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614"/>
        </w:trPr>
        <w:tc>
          <w:tcPr>
            <w:tcW w:w="953" w:type="pct"/>
            <w:tcBorders>
              <w:right w:val="single" w:sz="4" w:space="0" w:color="auto"/>
            </w:tcBorders>
          </w:tcPr>
          <w:p w14:paraId="7B26232A" w14:textId="671CDAD5" w:rsidR="00363C4B" w:rsidRPr="0052691E" w:rsidRDefault="00C60A96" w:rsidP="004670C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Key accountabilities</w:t>
            </w:r>
          </w:p>
        </w:tc>
        <w:tc>
          <w:tcPr>
            <w:tcW w:w="148" w:type="pct"/>
            <w:tcBorders>
              <w:left w:val="single" w:sz="4" w:space="0" w:color="auto"/>
            </w:tcBorders>
          </w:tcPr>
          <w:p w14:paraId="011FF98C" w14:textId="77777777" w:rsidR="00363C4B" w:rsidRPr="0052691E" w:rsidRDefault="00363C4B" w:rsidP="004670C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3900" w:type="pct"/>
            <w:gridSpan w:val="5"/>
            <w:tcBorders>
              <w:bottom w:val="single" w:sz="4" w:space="0" w:color="auto"/>
            </w:tcBorders>
          </w:tcPr>
          <w:p w14:paraId="3702241D" w14:textId="2C7BF4E7" w:rsidR="00AD098F" w:rsidRPr="00AD098F" w:rsidRDefault="00AD098F" w:rsidP="00AD098F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 w:rsidRPr="00AD098F">
              <w:rPr>
                <w:rFonts w:asciiTheme="minorHAnsi" w:hAnsiTheme="minorHAnsi" w:cstheme="minorHAnsi"/>
                <w:b/>
                <w:bCs/>
                <w:sz w:val="22"/>
              </w:rPr>
              <w:t>Administration</w:t>
            </w:r>
            <w:r w:rsidR="00BC0844">
              <w:rPr>
                <w:rFonts w:asciiTheme="minorHAnsi" w:hAnsiTheme="minorHAnsi" w:cstheme="minorHAnsi"/>
                <w:b/>
                <w:bCs/>
                <w:sz w:val="22"/>
              </w:rPr>
              <w:t xml:space="preserve"> support</w:t>
            </w:r>
          </w:p>
          <w:p w14:paraId="042C0443" w14:textId="7AD61AC6" w:rsidR="00AD098F" w:rsidRPr="00136DF4" w:rsidRDefault="00AD098F" w:rsidP="00AB7D7A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Develop and maintain effective administrative processes for the Brand &amp; Marketing unit across </w:t>
            </w:r>
            <w:r w:rsidR="00017F4F">
              <w:rPr>
                <w:rFonts w:asciiTheme="minorHAnsi" w:hAnsiTheme="minorHAnsi" w:cstheme="minorHAnsi"/>
                <w:sz w:val="22"/>
              </w:rPr>
              <w:t xml:space="preserve">risk, </w:t>
            </w:r>
            <w:r>
              <w:rPr>
                <w:rFonts w:asciiTheme="minorHAnsi" w:hAnsiTheme="minorHAnsi" w:cstheme="minorHAnsi"/>
                <w:sz w:val="22"/>
              </w:rPr>
              <w:t xml:space="preserve">finance, reporting and </w:t>
            </w:r>
            <w:r w:rsidR="00FE668B">
              <w:rPr>
                <w:rFonts w:asciiTheme="minorHAnsi" w:hAnsiTheme="minorHAnsi" w:cstheme="minorHAnsi"/>
                <w:sz w:val="22"/>
              </w:rPr>
              <w:t xml:space="preserve">document management. </w:t>
            </w:r>
          </w:p>
          <w:p w14:paraId="41EA5028" w14:textId="77777777" w:rsidR="002F0ACB" w:rsidRPr="00D64B55" w:rsidRDefault="005E1A3E" w:rsidP="00AB7D7A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 w:rsidRPr="00D64B55">
              <w:rPr>
                <w:rFonts w:asciiTheme="minorHAnsi" w:hAnsiTheme="minorHAnsi" w:cstheme="minorHAnsi"/>
                <w:sz w:val="22"/>
              </w:rPr>
              <w:t>Actively participate in continuous improvement of systems, procedures, organisational culture and cross-</w:t>
            </w:r>
            <w:r w:rsidR="00195B4E" w:rsidRPr="00D64B55">
              <w:rPr>
                <w:rFonts w:asciiTheme="minorHAnsi" w:hAnsiTheme="minorHAnsi" w:cstheme="minorHAnsi"/>
                <w:sz w:val="22"/>
              </w:rPr>
              <w:t>functional</w:t>
            </w:r>
            <w:r w:rsidRPr="00D64B55">
              <w:rPr>
                <w:rFonts w:asciiTheme="minorHAnsi" w:hAnsiTheme="minorHAnsi" w:cstheme="minorHAnsi"/>
                <w:sz w:val="22"/>
              </w:rPr>
              <w:t xml:space="preserve"> communication and activities</w:t>
            </w:r>
          </w:p>
          <w:p w14:paraId="49E9E0A2" w14:textId="2A2F7FE3" w:rsidR="00AD098F" w:rsidRPr="00D64B55" w:rsidRDefault="002F0ACB" w:rsidP="00AB7D7A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 w:rsidRPr="002F0ACB">
              <w:rPr>
                <w:rFonts w:asciiTheme="minorHAnsi" w:hAnsiTheme="minorHAnsi" w:cstheme="minorHAnsi"/>
                <w:sz w:val="22"/>
              </w:rPr>
              <w:t xml:space="preserve">Plan, manage and monitor travel and accommodation arrangements, meeting itineraries, catering and venue requirements for the </w:t>
            </w:r>
            <w:r>
              <w:rPr>
                <w:rFonts w:asciiTheme="minorHAnsi" w:hAnsiTheme="minorHAnsi" w:cstheme="minorHAnsi"/>
                <w:sz w:val="22"/>
              </w:rPr>
              <w:t>Brand &amp; Marketing</w:t>
            </w:r>
            <w:r w:rsidRPr="002F0ACB">
              <w:rPr>
                <w:rFonts w:asciiTheme="minorHAnsi" w:hAnsiTheme="minorHAnsi" w:cstheme="minorHAnsi"/>
                <w:sz w:val="22"/>
              </w:rPr>
              <w:t xml:space="preserve"> unit, within the approved budget allocations.</w:t>
            </w:r>
            <w:r w:rsidRPr="00D64B55">
              <w:rPr>
                <w:rFonts w:asciiTheme="minorHAnsi" w:hAnsiTheme="minorHAnsi" w:cstheme="minorHAnsi"/>
                <w:sz w:val="22"/>
              </w:rPr>
              <w:t xml:space="preserve">  </w:t>
            </w:r>
          </w:p>
          <w:p w14:paraId="00E76423" w14:textId="3BBB72DA" w:rsidR="00C4673F" w:rsidRPr="0003720D" w:rsidRDefault="00C4673F" w:rsidP="00AB7D7A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 w:rsidRPr="0003720D">
              <w:rPr>
                <w:rFonts w:asciiTheme="minorHAnsi" w:hAnsiTheme="minorHAnsi" w:cstheme="minorHAnsi"/>
                <w:sz w:val="22"/>
              </w:rPr>
              <w:t>Provide team administrative support across the unit, including developing and updating team action registers, supporting team functions and activities, supporting team planning and support</w:t>
            </w:r>
            <w:r w:rsidR="00D64B55" w:rsidRPr="0003720D">
              <w:rPr>
                <w:rFonts w:asciiTheme="minorHAnsi" w:hAnsiTheme="minorHAnsi" w:cstheme="minorHAnsi"/>
                <w:sz w:val="22"/>
              </w:rPr>
              <w:t>ing</w:t>
            </w:r>
            <w:r w:rsidRPr="0003720D">
              <w:rPr>
                <w:rFonts w:asciiTheme="minorHAnsi" w:hAnsiTheme="minorHAnsi" w:cstheme="minorHAnsi"/>
                <w:sz w:val="22"/>
              </w:rPr>
              <w:t xml:space="preserve"> the Head</w:t>
            </w:r>
            <w:r w:rsidR="00C61683" w:rsidRPr="0003720D">
              <w:rPr>
                <w:rFonts w:asciiTheme="minorHAnsi" w:hAnsiTheme="minorHAnsi" w:cstheme="minorHAnsi"/>
                <w:sz w:val="22"/>
              </w:rPr>
              <w:t xml:space="preserve"> of Brand &amp; Marketing </w:t>
            </w:r>
            <w:r w:rsidRPr="0003720D">
              <w:rPr>
                <w:rFonts w:asciiTheme="minorHAnsi" w:hAnsiTheme="minorHAnsi" w:cstheme="minorHAnsi"/>
                <w:sz w:val="22"/>
              </w:rPr>
              <w:t>with other team requirements as directed. </w:t>
            </w:r>
          </w:p>
          <w:p w14:paraId="246981CE" w14:textId="2131EC1D" w:rsidR="00581535" w:rsidRDefault="00581535" w:rsidP="00AB7D7A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Providing support to the Head of Brand &amp; Marketing and relevant team members with financial processes including raising purchase orders and </w:t>
            </w:r>
            <w:r w:rsidR="0081343A">
              <w:rPr>
                <w:rFonts w:asciiTheme="minorHAnsi" w:hAnsiTheme="minorHAnsi" w:cstheme="minorHAnsi"/>
                <w:sz w:val="22"/>
              </w:rPr>
              <w:t xml:space="preserve">arranging approvals of invoices. </w:t>
            </w:r>
          </w:p>
          <w:p w14:paraId="133BE2FD" w14:textId="581D000B" w:rsidR="0003720D" w:rsidRDefault="0003720D" w:rsidP="00AB7D7A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Assist the Head of Brand &amp; Marketing with calendar management, </w:t>
            </w:r>
            <w:r w:rsidR="00B50520">
              <w:rPr>
                <w:rFonts w:asciiTheme="minorHAnsi" w:hAnsiTheme="minorHAnsi" w:cstheme="minorHAnsi"/>
                <w:sz w:val="22"/>
              </w:rPr>
              <w:t xml:space="preserve">meeting </w:t>
            </w:r>
            <w:r>
              <w:rPr>
                <w:rFonts w:asciiTheme="minorHAnsi" w:hAnsiTheme="minorHAnsi" w:cstheme="minorHAnsi"/>
                <w:sz w:val="22"/>
              </w:rPr>
              <w:t xml:space="preserve">scheduling and </w:t>
            </w:r>
            <w:r w:rsidR="00B50520">
              <w:rPr>
                <w:rFonts w:asciiTheme="minorHAnsi" w:hAnsiTheme="minorHAnsi" w:cstheme="minorHAnsi"/>
                <w:sz w:val="22"/>
              </w:rPr>
              <w:t xml:space="preserve">correspondence, where appropriate.  </w:t>
            </w:r>
          </w:p>
          <w:p w14:paraId="6BCE1AEA" w14:textId="77777777" w:rsidR="009623F2" w:rsidRDefault="009623F2" w:rsidP="009623F2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Reporting</w:t>
            </w:r>
          </w:p>
          <w:p w14:paraId="5CEB6AA2" w14:textId="77777777" w:rsidR="009623F2" w:rsidRPr="00AB7D7A" w:rsidRDefault="009623F2" w:rsidP="009623F2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 w:rsidRPr="00AB7D7A">
              <w:rPr>
                <w:rFonts w:asciiTheme="minorHAnsi" w:hAnsiTheme="minorHAnsi" w:cstheme="minorHAnsi"/>
                <w:sz w:val="22"/>
              </w:rPr>
              <w:t>Provid</w:t>
            </w:r>
            <w:r>
              <w:rPr>
                <w:rFonts w:asciiTheme="minorHAnsi" w:hAnsiTheme="minorHAnsi" w:cstheme="minorHAnsi"/>
                <w:sz w:val="22"/>
              </w:rPr>
              <w:t>e</w:t>
            </w:r>
            <w:r w:rsidRPr="00AB7D7A">
              <w:rPr>
                <w:rFonts w:asciiTheme="minorHAnsi" w:hAnsiTheme="minorHAnsi" w:cstheme="minorHAnsi"/>
                <w:sz w:val="22"/>
              </w:rPr>
              <w:t xml:space="preserve"> coordination support for Brand &amp; Marketing unit reporting requirements including coordinating reporting requirements for bi-monthly board reports, Government reports and other ad hoc reports as required</w:t>
            </w:r>
          </w:p>
          <w:p w14:paraId="4E66AAC8" w14:textId="77777777" w:rsidR="009623F2" w:rsidRPr="00AB7D7A" w:rsidRDefault="009623F2" w:rsidP="009623F2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 w:rsidRPr="00AB7D7A">
              <w:rPr>
                <w:rFonts w:asciiTheme="minorHAnsi" w:hAnsiTheme="minorHAnsi" w:cstheme="minorHAnsi"/>
                <w:sz w:val="22"/>
              </w:rPr>
              <w:t>Maintain confidentiality and safeguard access to restricted information</w:t>
            </w:r>
          </w:p>
          <w:p w14:paraId="53B2A401" w14:textId="77777777" w:rsidR="009623F2" w:rsidRPr="00AD098F" w:rsidRDefault="009623F2" w:rsidP="009623F2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Teamwork and collaboration</w:t>
            </w:r>
          </w:p>
          <w:p w14:paraId="074AA30B" w14:textId="77777777" w:rsidR="009623F2" w:rsidRPr="00AB7D7A" w:rsidRDefault="009623F2" w:rsidP="009623F2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 w:rsidRPr="00AB7D7A">
              <w:rPr>
                <w:rFonts w:asciiTheme="minorHAnsi" w:hAnsiTheme="minorHAnsi" w:cstheme="minorHAnsi"/>
                <w:sz w:val="22"/>
              </w:rPr>
              <w:t xml:space="preserve">Assist the Head of Brand &amp; Marketing with the smooth running of the Brand &amp; Marketing team, including assisting with team engagement activities and initiatives. </w:t>
            </w:r>
          </w:p>
          <w:p w14:paraId="555D86F4" w14:textId="77777777" w:rsidR="009623F2" w:rsidRPr="00AB7D7A" w:rsidRDefault="009623F2" w:rsidP="009623F2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 w:rsidRPr="00AB7D7A">
              <w:rPr>
                <w:rFonts w:asciiTheme="minorHAnsi" w:hAnsiTheme="minorHAnsi" w:cstheme="minorHAnsi"/>
                <w:sz w:val="22"/>
              </w:rPr>
              <w:t>Build strong relationships both externally and internally, leveraging established networks to promote collaboration across teams. </w:t>
            </w:r>
          </w:p>
          <w:p w14:paraId="000F340F" w14:textId="77777777" w:rsidR="009623F2" w:rsidRPr="00AB7D7A" w:rsidRDefault="009623F2" w:rsidP="009623F2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 w:rsidRPr="00AB7D7A">
              <w:rPr>
                <w:rFonts w:asciiTheme="minorHAnsi" w:hAnsiTheme="minorHAnsi" w:cstheme="minorHAnsi"/>
                <w:sz w:val="22"/>
              </w:rPr>
              <w:t>Support collaborative behaviour across teams by being a role model for and actively develop, contribute to and encourage a high performing, positive, team environment where people strive to do better. </w:t>
            </w:r>
          </w:p>
          <w:p w14:paraId="624CC8C3" w14:textId="77777777" w:rsidR="009623F2" w:rsidRPr="00AB7D7A" w:rsidRDefault="009623F2" w:rsidP="009623F2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 w:rsidRPr="00AB7D7A">
              <w:rPr>
                <w:rFonts w:asciiTheme="minorHAnsi" w:hAnsiTheme="minorHAnsi" w:cstheme="minorHAnsi"/>
                <w:sz w:val="22"/>
              </w:rPr>
              <w:t>Liaise directly with the EA to the Chief Experience Officer to coordinate the engagement of the Chief Experience Officer at relevant meetings and events. </w:t>
            </w:r>
          </w:p>
          <w:p w14:paraId="30B9F367" w14:textId="77777777" w:rsidR="009623F2" w:rsidRPr="0064308B" w:rsidRDefault="009623F2" w:rsidP="0064308B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 w:rsidRPr="0064308B">
              <w:rPr>
                <w:rFonts w:asciiTheme="minorHAnsi" w:hAnsiTheme="minorHAnsi" w:cstheme="minorHAnsi"/>
                <w:sz w:val="22"/>
              </w:rPr>
              <w:t>Build constructive and productive relationships with external suppliers such as service providers.</w:t>
            </w:r>
          </w:p>
          <w:p w14:paraId="00F6FDF0" w14:textId="2609EB3B" w:rsidR="00C933E1" w:rsidRDefault="00C933E1" w:rsidP="009623F2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 xml:space="preserve">Project </w:t>
            </w:r>
            <w:r w:rsidR="00E13EF1">
              <w:rPr>
                <w:rFonts w:asciiTheme="minorHAnsi" w:hAnsiTheme="minorHAnsi" w:cstheme="minorHAnsi"/>
                <w:b/>
                <w:bCs/>
                <w:sz w:val="22"/>
              </w:rPr>
              <w:t>support</w:t>
            </w:r>
          </w:p>
          <w:p w14:paraId="1D5C46AC" w14:textId="6B9779FD" w:rsidR="000B49AA" w:rsidRPr="008F59C6" w:rsidRDefault="000B49AA" w:rsidP="00AB7D7A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 w:rsidRPr="008F59C6">
              <w:rPr>
                <w:rFonts w:asciiTheme="minorHAnsi" w:hAnsiTheme="minorHAnsi" w:cstheme="minorHAnsi"/>
                <w:sz w:val="22"/>
              </w:rPr>
              <w:t>Provide administrative support for Brand &amp; Marketing activities and projects</w:t>
            </w:r>
            <w:r w:rsidR="00B50520" w:rsidRPr="008F59C6">
              <w:rPr>
                <w:rFonts w:asciiTheme="minorHAnsi" w:hAnsiTheme="minorHAnsi" w:cstheme="minorHAnsi"/>
                <w:sz w:val="22"/>
              </w:rPr>
              <w:t>.</w:t>
            </w:r>
          </w:p>
          <w:p w14:paraId="3F837329" w14:textId="197C2ACD" w:rsidR="000B49AA" w:rsidRPr="008F59C6" w:rsidRDefault="000B49AA" w:rsidP="00AB7D7A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 w:rsidRPr="008F59C6">
              <w:rPr>
                <w:rFonts w:asciiTheme="minorHAnsi" w:hAnsiTheme="minorHAnsi" w:cstheme="minorHAnsi"/>
                <w:sz w:val="22"/>
              </w:rPr>
              <w:t>Provide a secretariat role for Brand &amp; Marketing unit and leadership meetings and other</w:t>
            </w:r>
            <w:r w:rsidR="008F59C6">
              <w:rPr>
                <w:rFonts w:asciiTheme="minorHAnsi" w:hAnsiTheme="minorHAnsi" w:cstheme="minorHAnsi"/>
                <w:sz w:val="22"/>
              </w:rPr>
              <w:t xml:space="preserve"> key project </w:t>
            </w:r>
            <w:r w:rsidRPr="008F59C6">
              <w:rPr>
                <w:rFonts w:asciiTheme="minorHAnsi" w:hAnsiTheme="minorHAnsi" w:cstheme="minorHAnsi"/>
                <w:sz w:val="22"/>
              </w:rPr>
              <w:t>meetings across the team as required. </w:t>
            </w:r>
          </w:p>
          <w:p w14:paraId="1C58B605" w14:textId="4B82C3C1" w:rsidR="000B49AA" w:rsidRPr="008F59C6" w:rsidRDefault="000B49AA" w:rsidP="00AB7D7A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 w:rsidRPr="008F59C6">
              <w:rPr>
                <w:rFonts w:asciiTheme="minorHAnsi" w:hAnsiTheme="minorHAnsi" w:cstheme="minorHAnsi"/>
                <w:sz w:val="22"/>
              </w:rPr>
              <w:t>Coordinate relevant teams to produce presentation</w:t>
            </w:r>
            <w:r w:rsidR="00B50520" w:rsidRPr="008F59C6">
              <w:rPr>
                <w:rFonts w:asciiTheme="minorHAnsi" w:hAnsiTheme="minorHAnsi" w:cstheme="minorHAnsi"/>
                <w:sz w:val="22"/>
              </w:rPr>
              <w:t xml:space="preserve">s, </w:t>
            </w:r>
            <w:r w:rsidRPr="008F59C6">
              <w:rPr>
                <w:rFonts w:asciiTheme="minorHAnsi" w:hAnsiTheme="minorHAnsi" w:cstheme="minorHAnsi"/>
                <w:sz w:val="22"/>
              </w:rPr>
              <w:t>reports</w:t>
            </w:r>
            <w:r w:rsidR="008F59C6" w:rsidRPr="008F59C6">
              <w:rPr>
                <w:rFonts w:asciiTheme="minorHAnsi" w:hAnsiTheme="minorHAnsi" w:cstheme="minorHAnsi"/>
                <w:sz w:val="22"/>
              </w:rPr>
              <w:t xml:space="preserve"> and updates for key projects,</w:t>
            </w:r>
            <w:r w:rsidRPr="008F59C6">
              <w:rPr>
                <w:rFonts w:asciiTheme="minorHAnsi" w:hAnsiTheme="minorHAnsi" w:cstheme="minorHAnsi"/>
                <w:sz w:val="22"/>
              </w:rPr>
              <w:t xml:space="preserve"> as directed by the Head of Brand &amp; Marketing.   </w:t>
            </w:r>
          </w:p>
          <w:p w14:paraId="04215AA0" w14:textId="08211916" w:rsidR="00E13EF1" w:rsidRDefault="00D64B55" w:rsidP="00AD098F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Marketing operations support</w:t>
            </w:r>
          </w:p>
          <w:p w14:paraId="7BDDC08F" w14:textId="77777777" w:rsidR="00D64B55" w:rsidRPr="00BC0844" w:rsidRDefault="00D64B55" w:rsidP="00AB7D7A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Manage the administration of the Brand &amp; Marketing unit’s systems and platforms, including SharePoint, Trello, Confluence and Jira. </w:t>
            </w:r>
          </w:p>
          <w:p w14:paraId="67CAB50B" w14:textId="70513F87" w:rsidR="000B49AA" w:rsidRPr="004515E1" w:rsidRDefault="000B49AA" w:rsidP="00AB7D7A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Respond to public enquiries from marketing inboxes and communications channels</w:t>
            </w:r>
          </w:p>
          <w:p w14:paraId="0BAF8361" w14:textId="6E36E98D" w:rsidR="00D64B55" w:rsidRDefault="00D64B55" w:rsidP="00AB7D7A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Maintain the accuracy of Brand &amp; Marketing assets, including uploading assets to digital asset management systems</w:t>
            </w:r>
          </w:p>
          <w:p w14:paraId="42B529EE" w14:textId="3587ABF9" w:rsidR="00D00A9F" w:rsidRPr="0064308B" w:rsidRDefault="00D64B55" w:rsidP="009623F2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Work closely with the operations team to</w:t>
            </w:r>
            <w:r w:rsidR="00AB7D7A">
              <w:rPr>
                <w:rFonts w:asciiTheme="minorHAnsi" w:hAnsiTheme="minorHAnsi" w:cstheme="minorHAnsi"/>
                <w:sz w:val="22"/>
              </w:rPr>
              <w:t xml:space="preserve"> develop and</w:t>
            </w:r>
            <w:r>
              <w:rPr>
                <w:rFonts w:asciiTheme="minorHAnsi" w:hAnsiTheme="minorHAnsi" w:cstheme="minorHAnsi"/>
                <w:sz w:val="22"/>
              </w:rPr>
              <w:t xml:space="preserve"> maintain a centralised annual calendar of marketing activity </w:t>
            </w:r>
          </w:p>
        </w:tc>
      </w:tr>
      <w:tr w:rsidR="003C268D" w:rsidRPr="0052691E" w14:paraId="052A20B2" w14:textId="77777777" w:rsidTr="00330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right w:val="single" w:sz="4" w:space="0" w:color="auto"/>
            </w:tcBorders>
          </w:tcPr>
          <w:p w14:paraId="64823B3D" w14:textId="77777777" w:rsidR="003C268D" w:rsidRPr="0052691E" w:rsidRDefault="003C268D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Key behaviours</w:t>
            </w:r>
          </w:p>
        </w:tc>
        <w:tc>
          <w:tcPr>
            <w:tcW w:w="148" w:type="pct"/>
            <w:tcBorders>
              <w:left w:val="single" w:sz="4" w:space="0" w:color="auto"/>
            </w:tcBorders>
          </w:tcPr>
          <w:p w14:paraId="73277A55" w14:textId="77777777" w:rsidR="003C268D" w:rsidRPr="0052691E" w:rsidRDefault="003C268D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00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CFBA726" w14:textId="0E8BFDC0" w:rsidR="24D0DBBD" w:rsidRPr="0052691E" w:rsidRDefault="00D15C44" w:rsidP="00AB7D7A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We are </w:t>
            </w:r>
            <w:r w:rsidR="24D0DBBD" w:rsidRPr="0052691E">
              <w:rPr>
                <w:rFonts w:asciiTheme="minorHAnsi" w:hAnsiTheme="minorHAnsi" w:cstheme="minorBidi"/>
                <w:sz w:val="22"/>
                <w:szCs w:val="22"/>
              </w:rPr>
              <w:t>community centric and focus on solving problems, listening and adjusting plans to deliver better outcomes for the community</w:t>
            </w:r>
          </w:p>
          <w:p w14:paraId="1D1222FC" w14:textId="16DA0318" w:rsidR="007F5267" w:rsidRPr="0052691E" w:rsidRDefault="00D15C44" w:rsidP="00AB7D7A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We c</w:t>
            </w:r>
            <w:r w:rsidR="007F5267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reate a sense of fun and light-heartedness, </w:t>
            </w:r>
            <w:r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and </w:t>
            </w:r>
            <w:r w:rsidR="007F5267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channel our energy and enthusiasm into meaningful work </w:t>
            </w:r>
          </w:p>
          <w:p w14:paraId="1FB6B8C3" w14:textId="58EE12AA" w:rsidR="004C32A0" w:rsidRPr="0052691E" w:rsidRDefault="00D15C44" w:rsidP="00AB7D7A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</w:rPr>
              <w:t>We create c</w:t>
            </w:r>
            <w:r w:rsidR="004C32A0" w:rsidRPr="0052691E">
              <w:rPr>
                <w:rFonts w:asciiTheme="minorHAnsi" w:hAnsiTheme="minorHAnsi" w:cstheme="minorBidi"/>
                <w:sz w:val="22"/>
                <w:szCs w:val="22"/>
              </w:rPr>
              <w:t>lari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ty and </w:t>
            </w:r>
            <w:r w:rsidR="004C32A0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ensure 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our </w:t>
            </w:r>
            <w:r w:rsidR="004C32A0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actions align to 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our </w:t>
            </w:r>
            <w:r w:rsidR="004C32A0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strategy, 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so we can </w:t>
            </w:r>
            <w:r w:rsidR="004C32A0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prioritise our finite resources </w:t>
            </w:r>
          </w:p>
          <w:p w14:paraId="4B36F606" w14:textId="3359BB4E" w:rsidR="00C52A8E" w:rsidRPr="0052691E" w:rsidRDefault="00D15C44" w:rsidP="00AB7D7A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We collaborate to p</w:t>
            </w:r>
            <w:r w:rsidR="00C52A8E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rovid</w:t>
            </w:r>
            <w:r w:rsidR="004255DE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e</w:t>
            </w:r>
            <w:r w:rsidR="00C52A8E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solutions and options for feedback </w:t>
            </w:r>
          </w:p>
          <w:p w14:paraId="4C8D13A7" w14:textId="2718166C" w:rsidR="003C268D" w:rsidRPr="0052691E" w:rsidRDefault="00D15C44" w:rsidP="00AB7D7A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We a</w:t>
            </w:r>
            <w:r w:rsidR="00C872BE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ctively listen, </w:t>
            </w:r>
            <w:r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and communicate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3C268D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openly and transparently </w:t>
            </w:r>
          </w:p>
          <w:p w14:paraId="0732F23C" w14:textId="0A2BDD35" w:rsidR="00D30394" w:rsidRPr="0052691E" w:rsidRDefault="00D15C44" w:rsidP="00AB7D7A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</w:rPr>
              <w:t>We b</w:t>
            </w:r>
            <w:r w:rsidR="003C268D" w:rsidRPr="0052691E">
              <w:rPr>
                <w:rFonts w:asciiTheme="minorHAnsi" w:hAnsiTheme="minorHAnsi" w:cstheme="minorBidi"/>
                <w:sz w:val="22"/>
                <w:szCs w:val="22"/>
              </w:rPr>
              <w:t>uild relationships</w:t>
            </w:r>
            <w:r w:rsidR="00E50679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4255DE" w:rsidRPr="0052691E">
              <w:rPr>
                <w:rFonts w:asciiTheme="minorHAnsi" w:hAnsiTheme="minorHAnsi" w:cstheme="minorBidi"/>
                <w:sz w:val="22"/>
                <w:szCs w:val="22"/>
              </w:rPr>
              <w:t>internally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and </w:t>
            </w:r>
            <w:r w:rsidR="003C268D" w:rsidRPr="0052691E">
              <w:rPr>
                <w:rFonts w:asciiTheme="minorHAnsi" w:hAnsiTheme="minorHAnsi" w:cstheme="minorBidi"/>
                <w:sz w:val="22"/>
                <w:szCs w:val="22"/>
              </w:rPr>
              <w:t>partner with the whole organisation</w:t>
            </w:r>
            <w:r w:rsidR="007F5267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on shared goals, </w:t>
            </w:r>
            <w:r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problems,</w:t>
            </w:r>
            <w:r w:rsidR="007F5267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and solutions</w:t>
            </w:r>
          </w:p>
          <w:p w14:paraId="7B16C78A" w14:textId="062A6CD6" w:rsidR="00D30394" w:rsidRPr="0052691E" w:rsidRDefault="00D15C44" w:rsidP="00AB7D7A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</w:rPr>
              <w:t>We build relationships externally and partner with</w:t>
            </w:r>
            <w:r w:rsidR="00D30394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943AB6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key external </w:t>
            </w:r>
            <w:r w:rsidR="00D30394" w:rsidRPr="0052691E">
              <w:rPr>
                <w:rFonts w:asciiTheme="minorHAnsi" w:hAnsiTheme="minorHAnsi" w:cstheme="minorBidi"/>
                <w:sz w:val="22"/>
                <w:szCs w:val="22"/>
              </w:rPr>
              <w:t>stakeholder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s </w:t>
            </w:r>
            <w:r w:rsidR="00943AB6" w:rsidRPr="0052691E">
              <w:rPr>
                <w:rFonts w:asciiTheme="minorHAnsi" w:hAnsiTheme="minorHAnsi" w:cstheme="minorBidi"/>
                <w:sz w:val="22"/>
                <w:szCs w:val="22"/>
              </w:rPr>
              <w:t>for the benefit of the community</w:t>
            </w:r>
          </w:p>
          <w:p w14:paraId="5B37C269" w14:textId="285FECBA" w:rsidR="00D30394" w:rsidRPr="0052691E" w:rsidRDefault="00D15C44" w:rsidP="00AB7D7A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</w:rPr>
              <w:t>We</w:t>
            </w:r>
            <w:r w:rsidR="00E50679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adapt, flex and </w:t>
            </w:r>
            <w:r w:rsidR="00A6732E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take an agile approach to </w:t>
            </w:r>
            <w:r w:rsidR="00E50679" w:rsidRPr="0052691E">
              <w:rPr>
                <w:rFonts w:asciiTheme="minorHAnsi" w:hAnsiTheme="minorHAnsi" w:cstheme="minorBidi"/>
                <w:sz w:val="22"/>
                <w:szCs w:val="22"/>
              </w:rPr>
              <w:t>plans to meet community need</w:t>
            </w:r>
          </w:p>
        </w:tc>
      </w:tr>
      <w:tr w:rsidR="00363C4B" w:rsidRPr="0052691E" w14:paraId="2EEABA4D" w14:textId="77777777" w:rsidTr="00330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right w:val="single" w:sz="4" w:space="0" w:color="auto"/>
            </w:tcBorders>
          </w:tcPr>
          <w:p w14:paraId="3C350B61" w14:textId="77777777" w:rsidR="00363C4B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Qualifications and k</w:t>
            </w:r>
            <w:r w:rsidR="00C60A96"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ey selection criteria</w:t>
            </w:r>
          </w:p>
        </w:tc>
        <w:tc>
          <w:tcPr>
            <w:tcW w:w="148" w:type="pct"/>
            <w:tcBorders>
              <w:left w:val="single" w:sz="4" w:space="0" w:color="auto"/>
            </w:tcBorders>
          </w:tcPr>
          <w:p w14:paraId="5A02635A" w14:textId="77777777" w:rsidR="00363C4B" w:rsidRPr="0052691E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00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7538CC0" w14:textId="49928131" w:rsidR="0052691E" w:rsidRPr="00356B82" w:rsidRDefault="0052691E" w:rsidP="00356B82">
            <w:pPr>
              <w:pStyle w:val="ListParagraph"/>
              <w:numPr>
                <w:ilvl w:val="0"/>
                <w:numId w:val="9"/>
              </w:numPr>
              <w:spacing w:before="24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56B82">
              <w:rPr>
                <w:rFonts w:asciiTheme="minorHAnsi" w:hAnsiTheme="minorHAnsi" w:cstheme="minorHAnsi"/>
                <w:b/>
                <w:bCs/>
                <w:sz w:val="22"/>
              </w:rPr>
              <w:t xml:space="preserve">Qualifications and </w:t>
            </w:r>
            <w:r w:rsidR="00264754" w:rsidRPr="00356B82">
              <w:rPr>
                <w:rFonts w:asciiTheme="minorHAnsi" w:hAnsiTheme="minorHAnsi" w:cstheme="minorHAnsi"/>
                <w:b/>
                <w:bCs/>
                <w:sz w:val="22"/>
              </w:rPr>
              <w:t>technical skills</w:t>
            </w:r>
          </w:p>
          <w:p w14:paraId="0070822B" w14:textId="3BC557BC" w:rsidR="00D522EF" w:rsidRDefault="008A7E1F" w:rsidP="00356B82">
            <w:pPr>
              <w:pStyle w:val="ListParagraph"/>
              <w:numPr>
                <w:ilvl w:val="1"/>
                <w:numId w:val="10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77780">
              <w:rPr>
                <w:rFonts w:asciiTheme="minorHAnsi" w:hAnsiTheme="minorHAnsi" w:cstheme="minorBidi"/>
                <w:sz w:val="22"/>
                <w:szCs w:val="22"/>
              </w:rPr>
              <w:t>Demonstrated experience in a similar administration or support role</w:t>
            </w:r>
            <w:r w:rsidR="00843650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02F4BEC8" w14:textId="545E2BDB" w:rsidR="00203A3D" w:rsidRDefault="00203A3D" w:rsidP="00356B82">
            <w:pPr>
              <w:pStyle w:val="ListParagraph"/>
              <w:numPr>
                <w:ilvl w:val="1"/>
                <w:numId w:val="10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Experience providing support to a senior manager or executive, including </w:t>
            </w:r>
            <w:r w:rsidR="00843650">
              <w:rPr>
                <w:rFonts w:asciiTheme="minorHAnsi" w:hAnsiTheme="minorHAnsi" w:cstheme="minorBidi"/>
                <w:sz w:val="22"/>
                <w:szCs w:val="22"/>
              </w:rPr>
              <w:t xml:space="preserve">calendar management, correspondence and team administration. </w:t>
            </w:r>
          </w:p>
          <w:p w14:paraId="7655A819" w14:textId="77777777" w:rsidR="003D578B" w:rsidRDefault="00286A35" w:rsidP="00356B82">
            <w:pPr>
              <w:pStyle w:val="ListParagraph"/>
              <w:numPr>
                <w:ilvl w:val="1"/>
                <w:numId w:val="10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Strong time management skills</w:t>
            </w:r>
            <w:r w:rsidR="003351DB" w:rsidRPr="00577780">
              <w:rPr>
                <w:rFonts w:asciiTheme="minorHAnsi" w:hAnsiTheme="minorHAnsi" w:cstheme="minorBidi"/>
                <w:sz w:val="22"/>
                <w:szCs w:val="22"/>
              </w:rPr>
              <w:t xml:space="preserve"> with strong initiative and highly methodical, strategic and proactive approach, and an ability to 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>organise</w:t>
            </w:r>
            <w:r w:rsidR="003351DB" w:rsidRPr="00577780">
              <w:rPr>
                <w:rFonts w:asciiTheme="minorHAnsi" w:hAnsiTheme="minorHAnsi" w:cstheme="minorBidi"/>
                <w:sz w:val="22"/>
                <w:szCs w:val="22"/>
              </w:rPr>
              <w:t xml:space="preserve"> and prioritise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 to meet deadlines</w:t>
            </w:r>
            <w:r w:rsidR="003351DB" w:rsidRPr="00577780">
              <w:rPr>
                <w:rFonts w:asciiTheme="minorHAnsi" w:hAnsiTheme="minorHAnsi" w:cstheme="minorBidi"/>
                <w:sz w:val="22"/>
                <w:szCs w:val="22"/>
              </w:rPr>
              <w:t>. </w:t>
            </w:r>
          </w:p>
          <w:p w14:paraId="3A87AB6F" w14:textId="1CC3A5B6" w:rsidR="003351DB" w:rsidRPr="00203A3D" w:rsidRDefault="003D578B" w:rsidP="00356B82">
            <w:pPr>
              <w:pStyle w:val="ListParagraph"/>
              <w:numPr>
                <w:ilvl w:val="1"/>
                <w:numId w:val="10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77780">
              <w:rPr>
                <w:rFonts w:asciiTheme="minorHAnsi" w:hAnsiTheme="minorHAnsi" w:cstheme="minorBidi"/>
                <w:sz w:val="22"/>
                <w:szCs w:val="22"/>
              </w:rPr>
              <w:t>Ability to constructively investigate issues and recommend options for resolution</w:t>
            </w:r>
            <w:r w:rsidR="00843650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403A6993" w14:textId="264664F0" w:rsidR="00577780" w:rsidRPr="00356B82" w:rsidRDefault="00577780" w:rsidP="00356B82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asciiTheme="minorHAnsi" w:hAnsiTheme="minorHAnsi" w:cstheme="minorBidi"/>
                <w:b/>
                <w:bCs/>
                <w:sz w:val="22"/>
              </w:rPr>
            </w:pPr>
            <w:r w:rsidRPr="00356B82">
              <w:rPr>
                <w:rFonts w:asciiTheme="minorHAnsi" w:hAnsiTheme="minorHAnsi" w:cstheme="minorBidi"/>
                <w:b/>
                <w:bCs/>
                <w:sz w:val="22"/>
              </w:rPr>
              <w:t>Project support</w:t>
            </w:r>
          </w:p>
          <w:p w14:paraId="2A3BB258" w14:textId="18FE9321" w:rsidR="00324BB3" w:rsidRPr="00356B82" w:rsidRDefault="00324BB3" w:rsidP="00356B82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rFonts w:asciiTheme="minorHAnsi" w:hAnsiTheme="minorHAnsi" w:cstheme="minorBidi"/>
                <w:sz w:val="22"/>
              </w:rPr>
            </w:pPr>
            <w:r w:rsidRPr="00356B82">
              <w:rPr>
                <w:rFonts w:asciiTheme="minorHAnsi" w:hAnsiTheme="minorHAnsi" w:cstheme="minorBidi"/>
                <w:sz w:val="22"/>
              </w:rPr>
              <w:t>Knowledge and skills in project planning, task and activity monitoring and reporting against defined objectives, methods and outcomes.</w:t>
            </w:r>
          </w:p>
          <w:p w14:paraId="7BACEEDE" w14:textId="77777777" w:rsidR="003D578B" w:rsidRPr="00356B82" w:rsidRDefault="009E6558" w:rsidP="00356B82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rFonts w:asciiTheme="minorHAnsi" w:hAnsiTheme="minorHAnsi" w:cstheme="minorBidi"/>
                <w:sz w:val="22"/>
              </w:rPr>
            </w:pPr>
            <w:r w:rsidRPr="00356B82">
              <w:rPr>
                <w:rFonts w:asciiTheme="minorHAnsi" w:hAnsiTheme="minorHAnsi" w:cstheme="minorBidi"/>
                <w:sz w:val="22"/>
              </w:rPr>
              <w:t>Proven ability to prepare a variety of types of documentation including work schedules, briefing notes, correspondence and reports with a high level of attention to detail and the ability to conceptually analyse information.</w:t>
            </w:r>
          </w:p>
          <w:p w14:paraId="141D7490" w14:textId="47E2BE18" w:rsidR="00577780" w:rsidRPr="00356B82" w:rsidRDefault="003351DB" w:rsidP="00356B82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rFonts w:asciiTheme="minorHAnsi" w:hAnsiTheme="minorHAnsi" w:cstheme="minorBidi"/>
                <w:sz w:val="22"/>
              </w:rPr>
            </w:pPr>
            <w:r w:rsidRPr="00356B82">
              <w:rPr>
                <w:rFonts w:asciiTheme="minorHAnsi" w:hAnsiTheme="minorHAnsi" w:cstheme="minorBidi"/>
                <w:sz w:val="22"/>
              </w:rPr>
              <w:t xml:space="preserve">Experience </w:t>
            </w:r>
            <w:r w:rsidR="00F75BB1" w:rsidRPr="00356B82">
              <w:rPr>
                <w:rFonts w:asciiTheme="minorHAnsi" w:hAnsiTheme="minorHAnsi" w:cstheme="minorBidi"/>
                <w:sz w:val="22"/>
              </w:rPr>
              <w:t>in providing secretariat support</w:t>
            </w:r>
            <w:r w:rsidRPr="00356B82">
              <w:rPr>
                <w:rFonts w:asciiTheme="minorHAnsi" w:hAnsiTheme="minorHAnsi" w:cstheme="minorBidi"/>
                <w:sz w:val="22"/>
              </w:rPr>
              <w:t xml:space="preserve"> to </w:t>
            </w:r>
            <w:r w:rsidR="00F75BB1" w:rsidRPr="00356B82">
              <w:rPr>
                <w:rFonts w:asciiTheme="minorHAnsi" w:hAnsiTheme="minorHAnsi" w:cstheme="minorBidi"/>
                <w:sz w:val="22"/>
              </w:rPr>
              <w:t xml:space="preserve">help </w:t>
            </w:r>
            <w:r w:rsidRPr="00356B82">
              <w:rPr>
                <w:rFonts w:asciiTheme="minorHAnsi" w:hAnsiTheme="minorHAnsi" w:cstheme="minorBidi"/>
                <w:sz w:val="22"/>
              </w:rPr>
              <w:t>deliver projects or programs of work</w:t>
            </w:r>
            <w:r w:rsidR="00F75BB1" w:rsidRPr="00356B82">
              <w:rPr>
                <w:rFonts w:asciiTheme="minorHAnsi" w:hAnsiTheme="minorHAnsi" w:cstheme="minorBidi"/>
                <w:sz w:val="22"/>
              </w:rPr>
              <w:t>.</w:t>
            </w:r>
          </w:p>
          <w:p w14:paraId="222F3E98" w14:textId="36CC6192" w:rsidR="00577780" w:rsidRPr="00356B82" w:rsidRDefault="00577780" w:rsidP="00356B82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asciiTheme="minorHAnsi" w:hAnsiTheme="minorHAnsi" w:cstheme="minorBidi"/>
                <w:b/>
                <w:bCs/>
                <w:sz w:val="22"/>
              </w:rPr>
            </w:pPr>
            <w:r w:rsidRPr="00356B82">
              <w:rPr>
                <w:rFonts w:asciiTheme="minorHAnsi" w:hAnsiTheme="minorHAnsi" w:cstheme="minorBidi"/>
                <w:b/>
                <w:bCs/>
                <w:sz w:val="22"/>
              </w:rPr>
              <w:t>Teamwork and collaboration</w:t>
            </w:r>
          </w:p>
          <w:p w14:paraId="7D2FC145" w14:textId="77777777" w:rsidR="009E6558" w:rsidRPr="00577780" w:rsidRDefault="009E6558" w:rsidP="00356B82">
            <w:pPr>
              <w:pStyle w:val="ListParagraph"/>
              <w:numPr>
                <w:ilvl w:val="1"/>
                <w:numId w:val="12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77780">
              <w:rPr>
                <w:rFonts w:asciiTheme="minorHAnsi" w:hAnsiTheme="minorHAnsi" w:cstheme="minorBidi"/>
                <w:sz w:val="22"/>
                <w:szCs w:val="22"/>
              </w:rPr>
              <w:t xml:space="preserve">Ability to establish, support and maintain excellent customer service and rapport with staff and external stakeholders.   </w:t>
            </w:r>
          </w:p>
          <w:p w14:paraId="29B535FE" w14:textId="084923B0" w:rsidR="00577780" w:rsidRPr="003351DB" w:rsidRDefault="003351DB" w:rsidP="00356B82">
            <w:pPr>
              <w:pStyle w:val="ListParagraph"/>
              <w:numPr>
                <w:ilvl w:val="1"/>
                <w:numId w:val="12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77780">
              <w:rPr>
                <w:rFonts w:asciiTheme="minorHAnsi" w:hAnsiTheme="minorHAnsi" w:cstheme="minorBidi"/>
                <w:sz w:val="22"/>
                <w:szCs w:val="22"/>
              </w:rPr>
              <w:t>Ability to act cooperatively within a team and seek the feedback and input of other team members</w:t>
            </w:r>
            <w:r w:rsidR="00843650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1D6BEC71" w14:textId="62B12A0C" w:rsidR="00577780" w:rsidRPr="00356B82" w:rsidRDefault="00577780" w:rsidP="00356B82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asciiTheme="minorHAnsi" w:hAnsiTheme="minorHAnsi" w:cstheme="minorBidi"/>
                <w:b/>
                <w:bCs/>
                <w:sz w:val="22"/>
              </w:rPr>
            </w:pPr>
            <w:r w:rsidRPr="00356B82">
              <w:rPr>
                <w:rFonts w:asciiTheme="minorHAnsi" w:hAnsiTheme="minorHAnsi" w:cstheme="minorBidi"/>
                <w:b/>
                <w:bCs/>
                <w:sz w:val="22"/>
              </w:rPr>
              <w:t>Communication skills</w:t>
            </w:r>
          </w:p>
          <w:p w14:paraId="2DAC6805" w14:textId="5CFAFE15" w:rsidR="009E6558" w:rsidRPr="00577780" w:rsidRDefault="009E6558" w:rsidP="00356B82">
            <w:pPr>
              <w:pStyle w:val="ListParagraph"/>
              <w:numPr>
                <w:ilvl w:val="1"/>
                <w:numId w:val="13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77780">
              <w:rPr>
                <w:rFonts w:asciiTheme="minorHAnsi" w:hAnsiTheme="minorHAnsi" w:cstheme="minorBidi"/>
                <w:sz w:val="22"/>
                <w:szCs w:val="22"/>
              </w:rPr>
              <w:t>Strong writing and editing skills, including the ability to adapt style, tone and voice for different purposes and audiences</w:t>
            </w:r>
            <w:r w:rsidR="00843650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7366196F" w14:textId="033DDF73" w:rsidR="000F3F68" w:rsidRPr="00203A3D" w:rsidRDefault="009E6558" w:rsidP="00356B82">
            <w:pPr>
              <w:pStyle w:val="ListParagraph"/>
              <w:numPr>
                <w:ilvl w:val="1"/>
                <w:numId w:val="13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77780">
              <w:rPr>
                <w:rFonts w:asciiTheme="minorHAnsi" w:hAnsiTheme="minorHAnsi" w:cstheme="minorBidi"/>
                <w:sz w:val="22"/>
                <w:szCs w:val="22"/>
              </w:rPr>
              <w:t>Strong interpersonal skills and confidence to deal with staff at all levels, including senior executives, Board Directors and Members. </w:t>
            </w:r>
          </w:p>
        </w:tc>
      </w:tr>
      <w:tr w:rsidR="0099690D" w:rsidRPr="0052691E" w14:paraId="0C3B8AA7" w14:textId="77777777" w:rsidTr="00733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right w:val="single" w:sz="4" w:space="0" w:color="auto"/>
            </w:tcBorders>
          </w:tcPr>
          <w:p w14:paraId="44F42385" w14:textId="33FCF7C4" w:rsidR="0099690D" w:rsidRPr="0052691E" w:rsidRDefault="00F22831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Core capabilities</w:t>
            </w:r>
          </w:p>
        </w:tc>
        <w:tc>
          <w:tcPr>
            <w:tcW w:w="148" w:type="pct"/>
            <w:tcBorders>
              <w:left w:val="single" w:sz="4" w:space="0" w:color="auto"/>
            </w:tcBorders>
          </w:tcPr>
          <w:p w14:paraId="65038EAA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51" w:type="pct"/>
            <w:gridSpan w:val="3"/>
            <w:tcBorders>
              <w:top w:val="single" w:sz="4" w:space="0" w:color="auto"/>
            </w:tcBorders>
          </w:tcPr>
          <w:p w14:paraId="6184D408" w14:textId="0BEB78A0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Community voice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49" w:type="pct"/>
            <w:gridSpan w:val="2"/>
            <w:tcBorders>
              <w:top w:val="single" w:sz="4" w:space="0" w:color="auto"/>
            </w:tcBorders>
          </w:tcPr>
          <w:p w14:paraId="5484F86F" w14:textId="7A508792" w:rsidR="0099690D" w:rsidRPr="0052691E" w:rsidRDefault="0099690D" w:rsidP="7C2A8DBE">
            <w:pPr>
              <w:spacing w:before="240"/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Capture community insights, ensure community insights inform our work</w:t>
            </w:r>
          </w:p>
        </w:tc>
      </w:tr>
      <w:tr w:rsidR="0099690D" w:rsidRPr="0052691E" w14:paraId="2EDCC143" w14:textId="77777777" w:rsidTr="00733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right w:val="single" w:sz="4" w:space="0" w:color="auto"/>
            </w:tcBorders>
          </w:tcPr>
          <w:p w14:paraId="645A815C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8" w:type="pct"/>
            <w:tcBorders>
              <w:left w:val="single" w:sz="4" w:space="0" w:color="auto"/>
            </w:tcBorders>
          </w:tcPr>
          <w:p w14:paraId="7F2190BE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51" w:type="pct"/>
            <w:gridSpan w:val="3"/>
          </w:tcPr>
          <w:p w14:paraId="45BABF8F" w14:textId="65EEE35B" w:rsidR="0099690D" w:rsidRPr="0052691E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Community awareness &amp; system change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49" w:type="pct"/>
            <w:gridSpan w:val="2"/>
          </w:tcPr>
          <w:p w14:paraId="2853B894" w14:textId="7E6DD9E1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Shift to a community centric way of operating, with the community and the need for system change informing how we work</w:t>
            </w:r>
            <w:r w:rsidRPr="0052691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</w:tc>
      </w:tr>
      <w:tr w:rsidR="0099690D" w:rsidRPr="0052691E" w14:paraId="4A4752EC" w14:textId="77777777" w:rsidTr="00733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right w:val="single" w:sz="4" w:space="0" w:color="auto"/>
            </w:tcBorders>
          </w:tcPr>
          <w:p w14:paraId="2CC5CFD4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8" w:type="pct"/>
            <w:tcBorders>
              <w:left w:val="single" w:sz="4" w:space="0" w:color="auto"/>
            </w:tcBorders>
          </w:tcPr>
          <w:p w14:paraId="3BC2C844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51" w:type="pct"/>
            <w:gridSpan w:val="3"/>
          </w:tcPr>
          <w:p w14:paraId="3A89A0C9" w14:textId="2D451043" w:rsidR="0099690D" w:rsidRPr="0052691E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Digital Capability Big Blue Door delivery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49" w:type="pct"/>
            <w:gridSpan w:val="2"/>
          </w:tcPr>
          <w:p w14:paraId="4CEA0ED1" w14:textId="574C980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Increase our impact and reach across the community, and better understand and respond to community need and deliver personalised support informed by community insights and data. </w:t>
            </w:r>
            <w:r w:rsidRPr="0052691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</w:tc>
      </w:tr>
      <w:tr w:rsidR="0099690D" w:rsidRPr="0052691E" w14:paraId="3098EEA3" w14:textId="77777777" w:rsidTr="00733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right w:val="single" w:sz="4" w:space="0" w:color="auto"/>
            </w:tcBorders>
          </w:tcPr>
          <w:p w14:paraId="469B97C2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8" w:type="pct"/>
            <w:tcBorders>
              <w:left w:val="single" w:sz="4" w:space="0" w:color="auto"/>
            </w:tcBorders>
          </w:tcPr>
          <w:p w14:paraId="5A19BDE0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51" w:type="pct"/>
            <w:gridSpan w:val="3"/>
          </w:tcPr>
          <w:p w14:paraId="28961065" w14:textId="76079E55" w:rsidR="0099690D" w:rsidRPr="0052691E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Agile Leadership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49" w:type="pct"/>
            <w:gridSpan w:val="2"/>
          </w:tcPr>
          <w:p w14:paraId="1FFFBA40" w14:textId="30713829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Respond in a shorter period of time and to enable more flexible and adaptable utilisation of resources across the organisation. It also enables us to embed our Ways of Working culture. </w:t>
            </w:r>
            <w:r w:rsidRPr="0052691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</w:tc>
      </w:tr>
      <w:tr w:rsidR="0099690D" w:rsidRPr="0052691E" w14:paraId="07E609B5" w14:textId="77777777" w:rsidTr="00733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right w:val="single" w:sz="4" w:space="0" w:color="auto"/>
            </w:tcBorders>
          </w:tcPr>
          <w:p w14:paraId="6B1EDB10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8" w:type="pct"/>
            <w:tcBorders>
              <w:left w:val="single" w:sz="4" w:space="0" w:color="auto"/>
            </w:tcBorders>
          </w:tcPr>
          <w:p w14:paraId="19C6F338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51" w:type="pct"/>
            <w:gridSpan w:val="3"/>
          </w:tcPr>
          <w:p w14:paraId="006D6F4F" w14:textId="1F0F1DD0" w:rsidR="0099690D" w:rsidRPr="0052691E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Sustainable &amp; diverse funding sources and supporting social impact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49" w:type="pct"/>
            <w:gridSpan w:val="2"/>
          </w:tcPr>
          <w:p w14:paraId="0153D383" w14:textId="02843ACA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Develop a sustainable and diverse funding base, that strengthens our culture of philanthropy. We will invest and spend wisely, and plan for the longer term.</w:t>
            </w:r>
            <w:r w:rsidRPr="0052691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</w:tc>
      </w:tr>
      <w:tr w:rsidR="0099690D" w:rsidRPr="0052691E" w14:paraId="5AF04505" w14:textId="77777777" w:rsidTr="00733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right w:val="single" w:sz="4" w:space="0" w:color="auto"/>
            </w:tcBorders>
          </w:tcPr>
          <w:p w14:paraId="56857AEB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8" w:type="pct"/>
            <w:tcBorders>
              <w:left w:val="single" w:sz="4" w:space="0" w:color="auto"/>
            </w:tcBorders>
          </w:tcPr>
          <w:p w14:paraId="59C9727F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51" w:type="pct"/>
            <w:gridSpan w:val="3"/>
          </w:tcPr>
          <w:p w14:paraId="203A45E9" w14:textId="4E94A70F" w:rsidR="0099690D" w:rsidRPr="0052691E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Best governance and demonstrating impact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49" w:type="pct"/>
            <w:gridSpan w:val="2"/>
          </w:tcPr>
          <w:p w14:paraId="7698B1F7" w14:textId="25D00C36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Balances stability and strong oversight, with dynamic decision-making processes that support responsive ways of working. We will measure our success – and our learnings – and share our insights with donors, philanthropists and government supporters.</w:t>
            </w:r>
            <w:r w:rsidRPr="0052691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</w:tc>
      </w:tr>
      <w:tr w:rsidR="0099690D" w:rsidRPr="0052691E" w14:paraId="5AABE941" w14:textId="77777777" w:rsidTr="00733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right w:val="single" w:sz="4" w:space="0" w:color="auto"/>
            </w:tcBorders>
          </w:tcPr>
          <w:p w14:paraId="5D54C71A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8" w:type="pct"/>
            <w:tcBorders>
              <w:left w:val="single" w:sz="4" w:space="0" w:color="auto"/>
            </w:tcBorders>
          </w:tcPr>
          <w:p w14:paraId="18670B1C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51" w:type="pct"/>
            <w:gridSpan w:val="3"/>
          </w:tcPr>
          <w:p w14:paraId="442202C5" w14:textId="1020545C" w:rsidR="0099690D" w:rsidRPr="0052691E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Partner strategically for maximum impact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49" w:type="pct"/>
            <w:gridSpan w:val="2"/>
          </w:tcPr>
          <w:p w14:paraId="67D111FC" w14:textId="18640E43" w:rsidR="0099690D" w:rsidRPr="00330B38" w:rsidRDefault="0099690D" w:rsidP="00330B38">
            <w:pPr>
              <w:spacing w:before="240" w:after="240"/>
              <w:textAlignment w:val="baseline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n-US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Work with the community, education, business, philanthropy and across government. Our engagement with partners will be purposeful, inclusive, transparent and respectful.</w:t>
            </w:r>
            <w:r w:rsidRPr="0052691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</w:tc>
      </w:tr>
    </w:tbl>
    <w:p w14:paraId="05E4C555" w14:textId="43FD7AA9" w:rsidR="00031D79" w:rsidRPr="0052691E" w:rsidRDefault="00031D79" w:rsidP="002A016C">
      <w:pPr>
        <w:rPr>
          <w:rFonts w:asciiTheme="minorHAnsi" w:hAnsiTheme="minorHAnsi" w:cstheme="minorHAnsi"/>
          <w:b/>
          <w:bCs/>
          <w:sz w:val="22"/>
        </w:rPr>
      </w:pPr>
    </w:p>
    <w:p w14:paraId="5F6BEB79" w14:textId="444428FA" w:rsidR="00B71712" w:rsidRPr="0052691E" w:rsidRDefault="00B71712" w:rsidP="002A016C">
      <w:pPr>
        <w:rPr>
          <w:rFonts w:asciiTheme="minorHAnsi" w:hAnsiTheme="minorHAnsi" w:cstheme="minorHAnsi"/>
          <w:b/>
          <w:bCs/>
          <w:sz w:val="22"/>
        </w:rPr>
      </w:pPr>
    </w:p>
    <w:p w14:paraId="7B5F1BFC" w14:textId="77777777" w:rsidR="00B71712" w:rsidRPr="0052691E" w:rsidRDefault="00B71712" w:rsidP="002A016C">
      <w:pPr>
        <w:rPr>
          <w:rFonts w:asciiTheme="minorHAnsi" w:hAnsiTheme="minorHAnsi" w:cstheme="minorHAnsi"/>
          <w:sz w:val="22"/>
        </w:rPr>
      </w:pPr>
    </w:p>
    <w:sectPr w:rsidR="00B71712" w:rsidRPr="0052691E" w:rsidSect="002A016C">
      <w:headerReference w:type="first" r:id="rId10"/>
      <w:pgSz w:w="11906" w:h="16838" w:code="9"/>
      <w:pgMar w:top="851" w:right="1134" w:bottom="567" w:left="1134" w:header="2268" w:footer="2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54F90" w14:textId="77777777" w:rsidR="003511FF" w:rsidRDefault="003511FF" w:rsidP="002B2216">
      <w:r>
        <w:separator/>
      </w:r>
    </w:p>
  </w:endnote>
  <w:endnote w:type="continuationSeparator" w:id="0">
    <w:p w14:paraId="6C95782B" w14:textId="77777777" w:rsidR="003511FF" w:rsidRDefault="003511FF" w:rsidP="002B2216">
      <w:r>
        <w:continuationSeparator/>
      </w:r>
    </w:p>
  </w:endnote>
  <w:endnote w:type="continuationNotice" w:id="1">
    <w:p w14:paraId="73695E43" w14:textId="77777777" w:rsidR="003511FF" w:rsidRDefault="003511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ontserrat Black">
    <w:altName w:val="Calibri"/>
    <w:charset w:val="00"/>
    <w:family w:val="auto"/>
    <w:pitch w:val="variable"/>
    <w:sig w:usb0="2000020F" w:usb1="00000003" w:usb2="00000000" w:usb3="00000000" w:csb0="000001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4D8BB" w14:textId="77777777" w:rsidR="003511FF" w:rsidRDefault="003511FF" w:rsidP="002B2216">
      <w:r>
        <w:separator/>
      </w:r>
    </w:p>
  </w:footnote>
  <w:footnote w:type="continuationSeparator" w:id="0">
    <w:p w14:paraId="3587EBE3" w14:textId="77777777" w:rsidR="003511FF" w:rsidRDefault="003511FF" w:rsidP="002B2216">
      <w:r>
        <w:continuationSeparator/>
      </w:r>
    </w:p>
  </w:footnote>
  <w:footnote w:type="continuationNotice" w:id="1">
    <w:p w14:paraId="2640DFE3" w14:textId="77777777" w:rsidR="003511FF" w:rsidRDefault="003511F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EEEC" w14:textId="77777777" w:rsidR="002B2216" w:rsidRDefault="002B2216">
    <w:pPr>
      <w:pStyle w:val="Header"/>
    </w:pPr>
    <w:r w:rsidRPr="002B2216">
      <w:rPr>
        <w:rFonts w:ascii="Montserrat Black" w:hAnsi="Montserrat Black"/>
        <w:b/>
        <w:bCs/>
        <w:noProof/>
        <w:sz w:val="80"/>
        <w:szCs w:val="8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8946B59" wp14:editId="70E720DA">
              <wp:simplePos x="0" y="0"/>
              <wp:positionH relativeFrom="column">
                <wp:posOffset>-720090</wp:posOffset>
              </wp:positionH>
              <wp:positionV relativeFrom="paragraph">
                <wp:posOffset>-1440180</wp:posOffset>
              </wp:positionV>
              <wp:extent cx="7750175" cy="1562735"/>
              <wp:effectExtent l="0" t="0" r="317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0175" cy="1562735"/>
                        <a:chOff x="0" y="0"/>
                        <a:chExt cx="7750175" cy="1562735"/>
                      </a:xfrm>
                    </wpg:grpSpPr>
                    <pic:pic xmlns:pic="http://schemas.openxmlformats.org/drawingml/2006/picture">
                      <pic:nvPicPr>
                        <pic:cNvPr id="64" name="Picture 6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5362"/>
                        <a:stretch/>
                      </pic:blipFill>
                      <pic:spPr bwMode="auto">
                        <a:xfrm>
                          <a:off x="0" y="0"/>
                          <a:ext cx="7750175" cy="15627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23014" y="425302"/>
                          <a:ext cx="4869179" cy="6591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43E35" w14:textId="77777777" w:rsidR="002B2216" w:rsidRPr="002B2216" w:rsidRDefault="002B2216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B221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Position Description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946B59" id="Group 1" o:spid="_x0000_s1026" style="position:absolute;margin-left:-56.7pt;margin-top:-113.4pt;width:610.25pt;height:123.05pt;z-index:251658240" coordsize="77501,156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lUuUy4gV2ViIENvYXRlZCAoU1dPUCkgdjIAAAAAAAAAAAAAAAAAAAAAAAAAAAAAAAAAAAAAAAAA&#10;AAAAAAAAAAAAAAAAAAAAAAAAAAAAAAAAAAAAAAAAAAAAAAAAAAAAAAAAAAAAAAAAdGV4dAAAAABD&#10;b3B5cmlnaHQgMjAwMCBBZG9iZSBTeXN0ZW1zLCBJbmMuAABYWVogAAAAAAAAtVoAALxnAACSM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3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K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i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r0f/////////////////////////////////////////36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df//////////////////////////////////////92vlrf0////////////////////&#10;/////////////////8WMaKfn/////////////////////////////////////8yciaTn////////&#10;//////////////////////////////rOu8b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xb31////////////////////////&#10;/////////////7+TeoXF////////////////////////////////////25BbPWWo9v//////////&#10;///////////////////////+vHU0AFSb6//////////////////////////////////TlH5JLE6a&#10;7P///////////////////////////////9jUyrN+ZW2l+f//////////////////////////////&#10;//////TFrq/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l4+Pk5ujt8fn/////&#10;/////////////////////////bGUkpKVmZ2jqbK80O3//////////////////////////51TR0lN&#10;UVZgc4qv1vz//////////////////////////7JWABo1UG2LrtL3////////////////////////&#10;/////81vPl97mbfX+f///////////////////////////////+6fg6bC4f//////////////////&#10;///////////////////jzu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E0Fkb2JlAGSAAAAAAgUAAklE&#10;/9sAhAABAQEBAQEBAQEBAQEBAQECAQEBAQICAgICAgICAgICAgICAgICAgICAgICAwMDAwMDAwMD&#10;AwMDAwMDAwMDAwMDAQEBAQIBAgMCAgMDAwMDAwMDAwMDAwMDAwMDAwMDAwQEBAQDAwMEBAQEBAME&#10;BAQEBAQEBAQEBAQEBAQEBAQEBAT/wAAUCA20CbAEAREAAhEBAxEBBBEA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gQBAAIRAxEEAAA/AGf384/X0odb/H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ct/K1+br9Zbiofjp2flyvXO7cmU&#10;6+zWQk/bweXqpLmidn/zWMy073+oSnrG8hUJU1EqYM/e79ghzZavzRtEf+O28f8AjkSDN1bRr/aA&#10;DjLCo+14hpqTGinPD7nn3gzyjdJytvEv+I3Mn+JSu2LS5kavhknhDMx+xJTqoBJIw972UvfK3rrB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2of5Y3zEf5BdbS9Z77yYqO3Or8dFFNVVT3mzWEUpBTZMljrk&#10;qqVytPWtzdmp52YvUsqcgfvZex49td1G7bdHTbr92IVRRbW6NXeLGAjgGSIYwHQCkYJ7HfdG99D7&#10;m7Udo3KSu5beigsx7rq0FESbOS6EiOY5yY3JrIQPe7R/eIvWYX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7t/5PvydfbW8Mt8ad15F/wCBb4lm3H1y9S3opsxDCXrqFWY+iPJU&#10;kPlRRZRUQEKplqmJwG++37TDdbGPmuzQeNaBYL3SMyWzNSOQgDJidtJPHQ4JOmMU6B/cb93TtF9J&#10;yneufBuy09iWOI7lUrJGCTgSompRw8RCANUhr73sY++YHXU3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vW3Nw5ra&#10;O4MJunbmQqMTn9uZanzmFydIdMlPVUsqzQTIf9VHKgI/HFiCPaDdNsg3q2ls7pFkhnjeKWNsq8ci&#10;lWU/IgkdL9q3S42S5ivLV2jmgkSWKRcMkkbB1YfMEA9e97rHxp7vw/yJ6T2H2xifBDLuLEKm4MZA&#10;b/ZZWmJgyVGQSXCxVaP4i1meBopbWce+DPuryBP7Y7/d7NNUiGQmGQj+1t374n9KshGqmFcMvEHr&#10;v37Te4UHujy/Z71BQGeMCaMH+yuU7JY85org6a5ZCrcGHXvY7e486kb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3X/yb&#10;vkE+2uwN1fHfO1oXC9hQSbw2XFMeI83QU6iugjHHOQxUHkYm9jQIFF3N8Cvvye2o3Xbbfme3X9Wy&#10;K210QONrK58Nj/zTmfSP+axJ4DrP/wC4l7mnadzuOV7h/wBK9DXNqCeF3Cg8RR/zVhTUf+aAA4nr&#10;3vY598vOuqP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aw6+3xnes99bQ7C2xOKfcGy9xUm5cTI99Bmo50nRJACNUUmjRIv0ZGZTwT7JOZeX7fmvb7nbLsa&#10;obqCSCQeemRCpI9GFaqfIgHy6POWeYbnlPcbbc7M6ZrWeKeM+WuJw4B9VNKMPMEjz6973f8ArLsD&#10;BdrdebL7J2zKJcFvfbdJuPHjUGaNaqFZGgkItaamkLRSrYFZEZSAQR74B82ctXHJ253W1XYpLazy&#10;QPigYxsVDD+iwoynzUg9fQlyjzNbc57Xa7taGsN3BHOmalRIoYqf6SGqsPJgQeHXva59h7oR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7JP8AJp7tbc/VG9OjstVmTJdZZn+8W2IpWJJw+YkkeeGJbEaaTKrLI5v9a1ABwSeWf35uQRtO&#10;82vMEK0S/i8Gcgf8SbYKFYn1eEqo/wCaJz11a+4f7gnd9luuXp2q9hL49uCf+I1ySWUD0SYMx/5r&#10;DHXvdz/vBPrPb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s6f8AL57mPSPyr6zz1VV/a7d3ZXnrjdrMQqfY5l46eOSV2/TDR5FaWqc/6mnI&#10;/PuB/vK8i/1/5OvrZF1TW6fW22CT4tqGchQOLPEZIx836n37snPv+t9znYXLtpguX+huc0HhXRVA&#10;WJ4LHKI5T8k6973FffD/AK7p9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JHeN1kjZkdGDo6Eggg3BBHIIP0PvTKGFDkHBB8+tqxU1GCMgjy6973WfiR28O9P&#10;jl1N2VNUiqy+Y2rDQbnkLam/i2OLY/Js4/UnlraWSVQ3PjkRrsCGPBj3o5K/1veaNx2pV0xx3DPA&#10;KUH00wE0IHkdMciqSPxKRgig79+yXPH+uLyrtu7M2qWW3VLg1qfqYCYZifMapI2YA50sDkGp97Mb&#10;7i/qVO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sL&#10;fyVO2hW7X7a6Qr6kmfBZWDsjbcDkkmmrUjx+TVP9RHT1FNSNp+hepdgLlieaH38uTPAu9u3+NcSx&#10;vYzkY74iZoifUsryivpGB6ddPPuBc6/UWe5cvSNmGRL6AHPZKBDMB6BWSI09ZCfXr3u9L3z266K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s8f8ALl7Ufqj5edVV01T9vh97&#10;ZF+s86pOlXizYWmpA7fRUiywo5mJ4tHyQPUMfvvQcnjnLkrcI1WstqgvovMhrWrvT5mHxVFM93nw&#10;OQ33WOcjyXzxt0jNpiupDYTZoCt3SNK/ITeE5rjtzTiPe9wX3xI67l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uXQV1Zi66iyePqJaOvx1XHXUNXAdLxTQuJIpEP4dHUMD+CPbNxbpdxtFKoZHVkdTkMr&#10;Agg/Ig0PT1tcPZyLNExV0ZXRhgqykMCPmCKjr3veS6Z7Cpe2Opetuy6QxCPfOycbuWWKEgiGeqpY&#10;pamnJHGqmqGeJh+GQj8e/n4565afk3er7anrW0up4AT+JI5GVW+xlAYfIjr6HeQuZ0502Sx3ZKUu&#10;7SCcgcFeSNWdftRiVPzB697Ev2FOhb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tJfygezRvL4uT7HqagPkep97V2Dig&#10;JJcY/JN/F6SRifw1VVVkSj8LCAOAPfIr77PKf7j5uG4IKJuNrFKT5eNAPpnH5JHEx9S/r12F+47z&#10;d+/eTztztV9uu5YQPPwJz9ShP2vJKo9AnpTr3u1b3h51mX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u4X+TP2cNs9+b26yq6nxUPZ+xjWUEJI/dymBlapgUA2+mNqsg5IufQOCLlcIvv&#10;0cp/vXly13ZFq9hd6XP8MF2ojY/85Y4B+fHyOc33Dubv3TzLd7Q7UTcLTUg/iuLNjIo/5xSTn8uH&#10;mPe9mP3yk661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xm+O/aU/SveXVnaUUs0UGzd50eSy4pw&#10;S8mNaQQZSBQATepxs08XAJ9fAPsC+5vKK8+cv7htBAJubWVI9XBZwuuFj/pZVRvy6Hntfzg3IHMW&#10;37wCQLW6ikk08WgLaJlHH44mdfz6973e6app6ymp6ykniqaWrgSppqmBgySRyKGR0YXDK6kEEcEG&#10;498BZYmgYo4KspKspFCGBoQQeBB49fQhDKtwiyIQysAysDUMpFQQRxBBqD173n9t9O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tOIz+C3BAanA5rE5umUAtUYiphqUAYsFJeF3XkowHPJU/wBD7W3u23G2&#10;touYpIm9JEZDinkwHqP2jpFY7nbbmuu2lilX+KKRZBmvmpI8j+w9e9u3tF0t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bz/AJbHdA7m+KGwZK6rFTuXrhG6v3GGJL6sUkS46VyxLu02IlpW&#10;eQ/rm8vJIPvil96fkT+ovOV4I10wXpF/BjFLgsZQKCg0zrIAo4Jp9R12/wDuoc/f185LszI2qexB&#10;2+f1rbhRETXJ1QNESx4vq9D172fX3jp1kj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ts/lC98L133zlepc1XLBtvujFrSY4VD6Y489jFmn&#10;oNJY6ENZSyVNPYWaaZqVLkqi+8MPvr+3f9Z+XY96gSs+1yFnoKlrScqknDJ0OI38wqCQ4qT1mv8A&#10;cf8Acf8AqvzJJslw9IN0jCpqNAt5AGePjga0MkfkWcxjNAOve9nz3yW6689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edu&#10;7gzG08/g907er58Vn9uZemzuEydMbSU9XSTJPTzIfpqiljVh+Ljn2h3PbYN5tpbS5QSQzxvDLG3w&#10;vHIpRlPyKkjpdte5z7LcxXlq5jmgkSaKRfiSSNg6sPmGAI6973ZPjr3ThPkH0zsPtrB+GFN04VJM&#10;vjYm1fY5OAmnyVCbnXamrY5FRmsZIvHKBpdffBL3O5EuPbTfbvZripNvKRG5FPFgfvik9O+NlJA+&#10;FtS8QevoC9refrf3O2Gz3u3oPqIgZYwa+FOnZLHnPZIrBScsuluDDr3sa/YC6kD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u5z+UF8mU2N2FmfjxumuEO2uz6n+NbJlqXtHTbhghCS0yg2UfxiiiVQSf8/S08aKWnJ94&#10;K/fY9qDzDtkXM1mlZ7BfCugoy9m7VD+v6EjE8PgkdiaIOs8/uO+7Y5d3SXle8ekG4N4toWOI71Fo&#10;UHl+vGoHH44o1Aq56972TPfLHrq7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twxOVyOCymNzeHrajG5fDZCH&#10;K4rI0jFJYKmnkWaCaJxyskUqKykfQgH2mvLOLcIXt51Dxyo0ciMKq6OpVlI8wQSCPTpTZXku3TR3&#10;EDMkkTrJG6mjI6MGVgfIggEH1HXve5L8LvkzivlL0hgN8iSlg3piVXbnY+Gg0qafLwRp5Z44gSUo&#10;8ghFRT/UBXaHU0kMluG3vv7UTe0PME230Y2slZ7KU1Ou2djRS1MvEf039SA1Arr13d9g/duH3i5e&#10;h3Gqi6jpBfRCg0XKKKsFriOUfqR+QBKVLI3XvZs/cM9TV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Zz/AIM/&#10;KzJfFPuWi3FVyVVT1xu3w7e7Mw8AZy9D5SYshDEL663FPI8sQA1PG09OCvnLCCfvB+zsXvFsT2qB&#10;VvbbVNYymgpLpzEx8o5gAreQYI5B0AdT193f3ml9md+S6cs1jc6Ib+IVNYtXbKo85ISxZfMqXQEa&#10;yeve9wfDZnFbixGLz+CyFJlsJm8dDlsRlKBxJBU01RGs0E8Mi3V45YnVlYcEEH3xHvrGbbJ5La4R&#10;o5YnaOSNwVZJEYqysDwIIII9eu5dhfw7pBHc2zrJFKiSRSIQyPG6hlZSOIYEEH0697cvaXpX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oL+/o46+a/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u8X+VX8302rXY74w9qZUrt3M15TqXcVe/poK2ofU2CnduF&#10;pK6Zi9IxI8dS7QHUlRF4Of33wfYA7xG/Nuzx/rRJXcYUGZokFBcKBxeNQBKPxRgPgo2voX9zb7wg&#10;2WROUN5k/Qlem2zucQyuam3YngkjEmI/hkJTIddHvexH75kddRe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9Bf39HHXzX9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YJUhlJVlN1YcEEfQg/196Ir1sGnXvezX/LX+fUXdGIx3Rnb2Yt29gqExbW3DXsb7koKaIG00zux&#10;kzlLGrNNexqoV841ypUH3yg+9R93FuRJ35h2SP8A3WyvW4hQf7gzO34VAFLdyQFpiNjoNFKddbvu&#10;ofeUXn6BOXd8l/3ZwpS3nc/7nQov4mJNbhACW85EGsVYP173b57wn6zh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9Bf39HHXzX9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egv7+jjr5r+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5dBX12KraT&#10;J4ytq8dksfUpWUGQoJHhngmjYPHLDLGVkjkjcBlZSGUgEEEe2bi3jvI2ilVXR1KujqGR1YUKsGBB&#10;BBoQRQjj09bXMlnIssLMjowZHRiroymoZWUgggioINQeHXvex38Cv5nOL7IXDdPfInLUOE7DPjxu&#10;1exKspT0Wdb9MdNkTZIaLLubBJPTBWMQgEVQUSo5dfeL+6bNysZd85YjeWyzJcWS1eW0HEvFxaSE&#10;cSuXiGTqjqU6p/du+9zDzUIti5pkSK97Y7e+aiRXZ4BJeCxzngGwkpx2yUEnvd0XvBLrPf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QX9/Rx181/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oL+/o46+a/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9Bf39HHXzX9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2q/z&#10;MP5WHbX8v3esmXpxkuwPjrubKvT7A7VjiBkp2YB0xG40gQQ0GWjBKxyAJT5BEaamCOs9LTYf/dU+&#10;97s33krAQNos96gjDXm3lsOBgzWpclpITSrLl4CQklQUkkmT3Z9nb32zuNY1TWMjEQ3FMr5hJaCi&#10;uPI4VwKrQ6lWvf4KfzA+uvmRtZMbMaHZvdeBx6z7w69eQhJlBKvksI0rGSsxzkAul2mo2dYpyymK&#10;onqq95gdQ31YR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tU+PGY/jHUe1WZi02Oinw81ze329RIkQ/r/AJjx/wCt9BxY+8PPc2x+&#10;h3q4A4OUlH+3RSf+Naug1fLolb55/aOvexs9gLpJ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2A/D7MfcbW3ZgmYlsZnYsmoJvZayAR2H9Bqo2P9Lkn6k+8bPe6x8O8t7j/fkLR/nE+r/BKP2dEe&#10;6rRlPqKfsP8As9e9m/8AcJdFf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rfiNmPtN+ZvDu2mPMbcaVF/1U1LPEyC3/LKSU/7&#10;D/H3DnvVY+Pt0U44xTgH5LIrA/8AGlXos3RKoD6H/D173Yn7xi6I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Yt&#10;dF5j+Cds7Kqi+lKnLfwiT+hFbG9IoP8AyHMp/wBcA+wZ7hWP1+zXSeax+IP+bTCT/Ap6S3qa4m+y&#10;v7M9e92ze8Mugz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u8D3z/6B/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dP4d4UPkd6bieMaqaipcLTSn8ieSSe&#10;ZQf8Pt4if9ce4H98L/TFa2oPxPJKw/0gCL/x9uijdXwq/af8nXvZ7feO/RN173737r3Xvfvfuvde&#10;9+9+69173737r3XvZUflD1j/AHj2+m+cRThsztmnIyqRj1T48EszH+rUbEuP+bbS3JKqPcx+0fNn&#10;7ruTt8zfpTt+mTwSbgB9jig/0wX1J6MtuuPDbQeB4fb/ALPXvddvvJ3o+69797917r3v3v3Xuve/&#10;e/de69797917r3v3v3Xuve/e/de69797917r3v3v3Xuve/e/de697vA98/8AoH9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Ue/mfdVv1j8vt/1MMAhw/ZdNS9nYe39o5FX&#10;hyJYgAamzFJVtb6hGQm5Nz2j+6XzeObOSbNGNZbFpLCX5eCQ0X5eBJEPtBp1xK+95yceUeeLx1FI&#10;r9Y7+L5+OCstfn48cp+wivXvdfHvJXrGT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ug7+dvsYGPofsu&#10;npzdXzGxsvVWNuRSV+Ojv9ARprjb8/j6H30b+4LzDnd9qY/8o13Gv/OSGU/9WR1zZ/vBOXcbPuyj&#10;zubSVv8AnHNEP5THr3ugj30d65q9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Wf/ADaNjDd3w83FmliMlT1zvLDbzh0C7aZKhsLN+LlVhzDOw+lk&#10;1H9PvK37mfMH7l53hgJot7bXVqa8KhBdL+Za2AH208+sS/vq8u/vvkWa4Aq1jdWt0KcaM5tW/LTc&#10;kn7K+XXveqP77F9cY+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CnyS2Q3ZHx/7o2NFH5KvcvWeZx2MXTqtWGgneibT/a0VaRtYWJtw&#10;QbED32s3/wDqtzJte4E0WC+tXkzT9LxlEgr5VQsP8/Uf+6/L55q5Z3TbgKtPYXSR4r+r4LmM0+Th&#10;T/m6970gvffvr57+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Rv742T/AKNu7O29grTrTQbQ7GzOAook&#10;Fl+2pshPHSsgsP25KYIycD0kcD6e/oG9u9//AK07Bt25E6jc2VtMxPHW8KM4PHIYkH5g9fPH7j8v&#10;/wBVOYNy20DSLa+uoUA4eHHM6oRwwVAI4YIx172E/sZdAv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1Mv5q2x12b8yd7V8MH29Jv7b2H&#10;3xSxgWUmSjXG1Lrfk+Wtxk7t/tbMBYWA7Mfc95gO+cjWsbHU1nNc2jHz7ZTOg/KOdAPkB1xW++Vy&#10;9+4ufLuRRpW8htrtR5d0Qgc/nJA5PzJ697rk95QdYs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X0/nb&#10;7GWHPdEdlQREtkMRl9jZSe3Cijmpq+gS/wBSX++rD/hp4+p99KfuDcwa7fdtqY/BJbXcY9fFV4ZD&#10;+XhRft65lf3gnLui52jdlHxxXNpIfTwmjmjH5+NL+zr3uiL30P65y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6uP&#10;5vWyDuj4j1G44kJl647Cw+6JJFFz4Kpp8G6H+imXLRMf8UH4v7y6+5RzB+6OdBak4vbO5twP6cYS&#10;6B+2luw/M9Ye/fg5e/fHJJugM2N7bXBP9CQvaEfZquFP5Dr3vVe99fuuOP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Uv53fwX/ZPvkJ/H/H9j/o5q/B5LW+91R/w21/7X8R8Gn86rW59zN93jx/677N9NXX9bHWn++q&#10;N4v/AFS11+XUKfeN+n/qNvX1NNH0MlK/79qvhcfPxdFPn173pl++6XXBr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" o:spid="_x0000_s1027" type="#_x0000_t75" style="position:absolute;width:77501;height:1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">
                <v:imagedata r:id="rId2" o:title="" cropbottom="5594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7230;top:4253;width:48691;height:6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6DE43E35" w14:textId="77777777" w:rsidR="002B2216" w:rsidRPr="002B2216" w:rsidRDefault="002B2216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2B2216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Position Description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93D44"/>
    <w:multiLevelType w:val="multilevel"/>
    <w:tmpl w:val="20246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C53AE8"/>
    <w:multiLevelType w:val="hybridMultilevel"/>
    <w:tmpl w:val="0F9A035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721BE0"/>
    <w:multiLevelType w:val="hybridMultilevel"/>
    <w:tmpl w:val="FF2012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138B2"/>
    <w:multiLevelType w:val="hybridMultilevel"/>
    <w:tmpl w:val="A29A7F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6230E9"/>
    <w:multiLevelType w:val="hybridMultilevel"/>
    <w:tmpl w:val="3CBE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545557"/>
    <w:multiLevelType w:val="hybridMultilevel"/>
    <w:tmpl w:val="11F4207A"/>
    <w:lvl w:ilvl="0" w:tplc="65783658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6564FD"/>
    <w:multiLevelType w:val="hybridMultilevel"/>
    <w:tmpl w:val="1194B0E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5BA428A"/>
    <w:multiLevelType w:val="hybridMultilevel"/>
    <w:tmpl w:val="CD8879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430341"/>
    <w:multiLevelType w:val="hybridMultilevel"/>
    <w:tmpl w:val="EFBCA09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8D665A0"/>
    <w:multiLevelType w:val="hybridMultilevel"/>
    <w:tmpl w:val="CCA6B49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00573C1"/>
    <w:multiLevelType w:val="hybridMultilevel"/>
    <w:tmpl w:val="61B86A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4B59A0"/>
    <w:multiLevelType w:val="hybridMultilevel"/>
    <w:tmpl w:val="DEFE58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BE34FD"/>
    <w:multiLevelType w:val="hybridMultilevel"/>
    <w:tmpl w:val="F362A71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5"/>
  </w:num>
  <w:num w:numId="4">
    <w:abstractNumId w:val="10"/>
  </w:num>
  <w:num w:numId="5">
    <w:abstractNumId w:val="7"/>
  </w:num>
  <w:num w:numId="6">
    <w:abstractNumId w:val="0"/>
  </w:num>
  <w:num w:numId="7">
    <w:abstractNumId w:val="3"/>
  </w:num>
  <w:num w:numId="8">
    <w:abstractNumId w:val="4"/>
  </w:num>
  <w:num w:numId="9">
    <w:abstractNumId w:val="2"/>
  </w:num>
  <w:num w:numId="10">
    <w:abstractNumId w:val="1"/>
  </w:num>
  <w:num w:numId="11">
    <w:abstractNumId w:val="9"/>
  </w:num>
  <w:num w:numId="12">
    <w:abstractNumId w:val="8"/>
  </w:num>
  <w:num w:numId="13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M0MrMwNza2NDQxMDdR0lEKTi0uzszPAykwrgUAGvg16SwAAAA="/>
  </w:docVars>
  <w:rsids>
    <w:rsidRoot w:val="002F5ACE"/>
    <w:rsid w:val="00002ECA"/>
    <w:rsid w:val="00005700"/>
    <w:rsid w:val="00006F64"/>
    <w:rsid w:val="000114C0"/>
    <w:rsid w:val="00013AF9"/>
    <w:rsid w:val="00017F4F"/>
    <w:rsid w:val="0002094A"/>
    <w:rsid w:val="0002172B"/>
    <w:rsid w:val="0002351C"/>
    <w:rsid w:val="00024C96"/>
    <w:rsid w:val="00025AC1"/>
    <w:rsid w:val="00031D79"/>
    <w:rsid w:val="0003720D"/>
    <w:rsid w:val="00041003"/>
    <w:rsid w:val="00051DBC"/>
    <w:rsid w:val="000550B5"/>
    <w:rsid w:val="00057D8C"/>
    <w:rsid w:val="0006162C"/>
    <w:rsid w:val="00073764"/>
    <w:rsid w:val="00083AE3"/>
    <w:rsid w:val="00092EF2"/>
    <w:rsid w:val="000A29CC"/>
    <w:rsid w:val="000A597D"/>
    <w:rsid w:val="000B49AA"/>
    <w:rsid w:val="000B5A42"/>
    <w:rsid w:val="000B6BDA"/>
    <w:rsid w:val="000C0959"/>
    <w:rsid w:val="000C18CA"/>
    <w:rsid w:val="000F1F6D"/>
    <w:rsid w:val="000F3F68"/>
    <w:rsid w:val="000F602E"/>
    <w:rsid w:val="00102D7F"/>
    <w:rsid w:val="001160F8"/>
    <w:rsid w:val="00136DF4"/>
    <w:rsid w:val="001401F0"/>
    <w:rsid w:val="00146695"/>
    <w:rsid w:val="00153458"/>
    <w:rsid w:val="00181C9A"/>
    <w:rsid w:val="001821D8"/>
    <w:rsid w:val="00182ECC"/>
    <w:rsid w:val="00183E46"/>
    <w:rsid w:val="00192818"/>
    <w:rsid w:val="001939CD"/>
    <w:rsid w:val="00195B4E"/>
    <w:rsid w:val="001978E5"/>
    <w:rsid w:val="001A4316"/>
    <w:rsid w:val="001D34B5"/>
    <w:rsid w:val="001E3572"/>
    <w:rsid w:val="00201C8D"/>
    <w:rsid w:val="00203A3D"/>
    <w:rsid w:val="002060D0"/>
    <w:rsid w:val="00216439"/>
    <w:rsid w:val="00232C49"/>
    <w:rsid w:val="00235E0B"/>
    <w:rsid w:val="00246CE2"/>
    <w:rsid w:val="002471D0"/>
    <w:rsid w:val="00253F7B"/>
    <w:rsid w:val="002579FE"/>
    <w:rsid w:val="00261423"/>
    <w:rsid w:val="00261EDA"/>
    <w:rsid w:val="00264754"/>
    <w:rsid w:val="00264C31"/>
    <w:rsid w:val="00266B15"/>
    <w:rsid w:val="00275AC8"/>
    <w:rsid w:val="002860C8"/>
    <w:rsid w:val="00286A35"/>
    <w:rsid w:val="00291BBF"/>
    <w:rsid w:val="002A016C"/>
    <w:rsid w:val="002A22A7"/>
    <w:rsid w:val="002B0FE1"/>
    <w:rsid w:val="002B2216"/>
    <w:rsid w:val="002B3A60"/>
    <w:rsid w:val="002B4D34"/>
    <w:rsid w:val="002C066D"/>
    <w:rsid w:val="002D077E"/>
    <w:rsid w:val="002E1FAC"/>
    <w:rsid w:val="002E256E"/>
    <w:rsid w:val="002E7E59"/>
    <w:rsid w:val="002F0ACB"/>
    <w:rsid w:val="002F1A01"/>
    <w:rsid w:val="002F5860"/>
    <w:rsid w:val="002F5ACE"/>
    <w:rsid w:val="00300083"/>
    <w:rsid w:val="003122BD"/>
    <w:rsid w:val="003122E9"/>
    <w:rsid w:val="00324BB3"/>
    <w:rsid w:val="00330B38"/>
    <w:rsid w:val="003351DB"/>
    <w:rsid w:val="00342F53"/>
    <w:rsid w:val="003511FF"/>
    <w:rsid w:val="0035471B"/>
    <w:rsid w:val="00356104"/>
    <w:rsid w:val="00356B82"/>
    <w:rsid w:val="003600F7"/>
    <w:rsid w:val="00361C84"/>
    <w:rsid w:val="00363C4B"/>
    <w:rsid w:val="003669E7"/>
    <w:rsid w:val="00372D45"/>
    <w:rsid w:val="00377FFC"/>
    <w:rsid w:val="00381EEB"/>
    <w:rsid w:val="0038473F"/>
    <w:rsid w:val="00385BF4"/>
    <w:rsid w:val="0039354E"/>
    <w:rsid w:val="003A633F"/>
    <w:rsid w:val="003B530D"/>
    <w:rsid w:val="003C268D"/>
    <w:rsid w:val="003D199E"/>
    <w:rsid w:val="003D578B"/>
    <w:rsid w:val="003E677F"/>
    <w:rsid w:val="003E6D1E"/>
    <w:rsid w:val="003F25A7"/>
    <w:rsid w:val="003F2689"/>
    <w:rsid w:val="00404C40"/>
    <w:rsid w:val="0041695B"/>
    <w:rsid w:val="004255DE"/>
    <w:rsid w:val="00427A1A"/>
    <w:rsid w:val="004334B5"/>
    <w:rsid w:val="0044280D"/>
    <w:rsid w:val="00442C3E"/>
    <w:rsid w:val="004515E1"/>
    <w:rsid w:val="00452E8D"/>
    <w:rsid w:val="00453BF3"/>
    <w:rsid w:val="00454DB4"/>
    <w:rsid w:val="004573A2"/>
    <w:rsid w:val="004626DA"/>
    <w:rsid w:val="004670C9"/>
    <w:rsid w:val="00470636"/>
    <w:rsid w:val="004713A4"/>
    <w:rsid w:val="00472FE9"/>
    <w:rsid w:val="004856FB"/>
    <w:rsid w:val="0048767E"/>
    <w:rsid w:val="00491582"/>
    <w:rsid w:val="004A0226"/>
    <w:rsid w:val="004A23F6"/>
    <w:rsid w:val="004C2489"/>
    <w:rsid w:val="004C2616"/>
    <w:rsid w:val="004C32A0"/>
    <w:rsid w:val="004C3950"/>
    <w:rsid w:val="004C43DB"/>
    <w:rsid w:val="004D715C"/>
    <w:rsid w:val="004E7B15"/>
    <w:rsid w:val="004F7A3F"/>
    <w:rsid w:val="005028A3"/>
    <w:rsid w:val="00517C8E"/>
    <w:rsid w:val="00520625"/>
    <w:rsid w:val="00521754"/>
    <w:rsid w:val="005228A0"/>
    <w:rsid w:val="00526781"/>
    <w:rsid w:val="0052691E"/>
    <w:rsid w:val="00545A89"/>
    <w:rsid w:val="00550F14"/>
    <w:rsid w:val="00553F50"/>
    <w:rsid w:val="00577780"/>
    <w:rsid w:val="00581535"/>
    <w:rsid w:val="00596D9E"/>
    <w:rsid w:val="005A30CD"/>
    <w:rsid w:val="005A3EA8"/>
    <w:rsid w:val="005A73C0"/>
    <w:rsid w:val="005C4DAD"/>
    <w:rsid w:val="005C5973"/>
    <w:rsid w:val="005D31FD"/>
    <w:rsid w:val="005E178E"/>
    <w:rsid w:val="005E1A3E"/>
    <w:rsid w:val="005E7FD3"/>
    <w:rsid w:val="005F298D"/>
    <w:rsid w:val="005F3DC0"/>
    <w:rsid w:val="0060027A"/>
    <w:rsid w:val="006007BB"/>
    <w:rsid w:val="006058B6"/>
    <w:rsid w:val="00621145"/>
    <w:rsid w:val="006227BE"/>
    <w:rsid w:val="006257EF"/>
    <w:rsid w:val="006341E8"/>
    <w:rsid w:val="00634E41"/>
    <w:rsid w:val="0064308B"/>
    <w:rsid w:val="00644570"/>
    <w:rsid w:val="006627F8"/>
    <w:rsid w:val="00670D47"/>
    <w:rsid w:val="0067410A"/>
    <w:rsid w:val="00676898"/>
    <w:rsid w:val="00677DD4"/>
    <w:rsid w:val="00684064"/>
    <w:rsid w:val="00695EDD"/>
    <w:rsid w:val="006A7C6A"/>
    <w:rsid w:val="006C45A1"/>
    <w:rsid w:val="006C5DB3"/>
    <w:rsid w:val="006E1EF5"/>
    <w:rsid w:val="006E45C3"/>
    <w:rsid w:val="006E7F88"/>
    <w:rsid w:val="00700DC0"/>
    <w:rsid w:val="007047D7"/>
    <w:rsid w:val="00712680"/>
    <w:rsid w:val="00715950"/>
    <w:rsid w:val="007165D3"/>
    <w:rsid w:val="00721E7A"/>
    <w:rsid w:val="00724441"/>
    <w:rsid w:val="007279B1"/>
    <w:rsid w:val="00733EF2"/>
    <w:rsid w:val="00741900"/>
    <w:rsid w:val="00747B5A"/>
    <w:rsid w:val="00752108"/>
    <w:rsid w:val="0075680E"/>
    <w:rsid w:val="00762B85"/>
    <w:rsid w:val="00763C09"/>
    <w:rsid w:val="007817E4"/>
    <w:rsid w:val="00783F3F"/>
    <w:rsid w:val="0079503D"/>
    <w:rsid w:val="007A76EB"/>
    <w:rsid w:val="007B38A1"/>
    <w:rsid w:val="007B3960"/>
    <w:rsid w:val="007B78BF"/>
    <w:rsid w:val="007D4E52"/>
    <w:rsid w:val="007E687F"/>
    <w:rsid w:val="007E7AFE"/>
    <w:rsid w:val="007F47A5"/>
    <w:rsid w:val="007F48A9"/>
    <w:rsid w:val="007F4E8D"/>
    <w:rsid w:val="007F5267"/>
    <w:rsid w:val="0081343A"/>
    <w:rsid w:val="00815F03"/>
    <w:rsid w:val="00817E43"/>
    <w:rsid w:val="00820F49"/>
    <w:rsid w:val="0083178A"/>
    <w:rsid w:val="00834B25"/>
    <w:rsid w:val="00836FE6"/>
    <w:rsid w:val="00841AFB"/>
    <w:rsid w:val="00843650"/>
    <w:rsid w:val="0086333F"/>
    <w:rsid w:val="00863D3F"/>
    <w:rsid w:val="0088424D"/>
    <w:rsid w:val="008A476C"/>
    <w:rsid w:val="008A5682"/>
    <w:rsid w:val="008A5E8A"/>
    <w:rsid w:val="008A7E1F"/>
    <w:rsid w:val="008C6CA3"/>
    <w:rsid w:val="008C7DA9"/>
    <w:rsid w:val="008D20E6"/>
    <w:rsid w:val="008D4B60"/>
    <w:rsid w:val="008E3A03"/>
    <w:rsid w:val="008F59C6"/>
    <w:rsid w:val="00902B1D"/>
    <w:rsid w:val="00910974"/>
    <w:rsid w:val="00916025"/>
    <w:rsid w:val="00917799"/>
    <w:rsid w:val="00920C38"/>
    <w:rsid w:val="0092123B"/>
    <w:rsid w:val="00932E4D"/>
    <w:rsid w:val="00943AB6"/>
    <w:rsid w:val="009517F4"/>
    <w:rsid w:val="009520D9"/>
    <w:rsid w:val="009601AA"/>
    <w:rsid w:val="009623F2"/>
    <w:rsid w:val="00962D36"/>
    <w:rsid w:val="00990A39"/>
    <w:rsid w:val="00990FAE"/>
    <w:rsid w:val="00991FD0"/>
    <w:rsid w:val="009939ED"/>
    <w:rsid w:val="0099690D"/>
    <w:rsid w:val="009A2AE2"/>
    <w:rsid w:val="009A31E6"/>
    <w:rsid w:val="009A3DCB"/>
    <w:rsid w:val="009A55B3"/>
    <w:rsid w:val="009B0E8B"/>
    <w:rsid w:val="009B24DA"/>
    <w:rsid w:val="009E347E"/>
    <w:rsid w:val="009E3EDF"/>
    <w:rsid w:val="009E6558"/>
    <w:rsid w:val="009E71FD"/>
    <w:rsid w:val="009F32F5"/>
    <w:rsid w:val="009F62BA"/>
    <w:rsid w:val="00A11550"/>
    <w:rsid w:val="00A1446D"/>
    <w:rsid w:val="00A16B29"/>
    <w:rsid w:val="00A23FEF"/>
    <w:rsid w:val="00A37EA4"/>
    <w:rsid w:val="00A42AE1"/>
    <w:rsid w:val="00A42E8D"/>
    <w:rsid w:val="00A53A67"/>
    <w:rsid w:val="00A61635"/>
    <w:rsid w:val="00A6732E"/>
    <w:rsid w:val="00A770B6"/>
    <w:rsid w:val="00A8046D"/>
    <w:rsid w:val="00A81CF4"/>
    <w:rsid w:val="00A9166A"/>
    <w:rsid w:val="00A9357E"/>
    <w:rsid w:val="00A93E21"/>
    <w:rsid w:val="00AA317C"/>
    <w:rsid w:val="00AA72A0"/>
    <w:rsid w:val="00AB36CC"/>
    <w:rsid w:val="00AB439B"/>
    <w:rsid w:val="00AB7D7A"/>
    <w:rsid w:val="00AC60D9"/>
    <w:rsid w:val="00AC64F7"/>
    <w:rsid w:val="00AD098F"/>
    <w:rsid w:val="00AD0FFB"/>
    <w:rsid w:val="00AD1BDC"/>
    <w:rsid w:val="00AD1E05"/>
    <w:rsid w:val="00AF06FA"/>
    <w:rsid w:val="00AF4B0D"/>
    <w:rsid w:val="00B10CB6"/>
    <w:rsid w:val="00B27DA9"/>
    <w:rsid w:val="00B32741"/>
    <w:rsid w:val="00B37D73"/>
    <w:rsid w:val="00B47DEA"/>
    <w:rsid w:val="00B50520"/>
    <w:rsid w:val="00B71712"/>
    <w:rsid w:val="00B83F95"/>
    <w:rsid w:val="00B855D4"/>
    <w:rsid w:val="00BA0340"/>
    <w:rsid w:val="00BA08F5"/>
    <w:rsid w:val="00BB2095"/>
    <w:rsid w:val="00BB5037"/>
    <w:rsid w:val="00BC0044"/>
    <w:rsid w:val="00BC0512"/>
    <w:rsid w:val="00BC0844"/>
    <w:rsid w:val="00BC0C4E"/>
    <w:rsid w:val="00BC525E"/>
    <w:rsid w:val="00BE28DE"/>
    <w:rsid w:val="00BF2607"/>
    <w:rsid w:val="00BF7125"/>
    <w:rsid w:val="00C06DBB"/>
    <w:rsid w:val="00C07C85"/>
    <w:rsid w:val="00C07E4F"/>
    <w:rsid w:val="00C240F5"/>
    <w:rsid w:val="00C353F1"/>
    <w:rsid w:val="00C35404"/>
    <w:rsid w:val="00C408D4"/>
    <w:rsid w:val="00C42CD6"/>
    <w:rsid w:val="00C4543A"/>
    <w:rsid w:val="00C4673F"/>
    <w:rsid w:val="00C52A8E"/>
    <w:rsid w:val="00C56208"/>
    <w:rsid w:val="00C60A96"/>
    <w:rsid w:val="00C61683"/>
    <w:rsid w:val="00C67E1C"/>
    <w:rsid w:val="00C753DC"/>
    <w:rsid w:val="00C8140B"/>
    <w:rsid w:val="00C84E96"/>
    <w:rsid w:val="00C872BE"/>
    <w:rsid w:val="00C87473"/>
    <w:rsid w:val="00C91504"/>
    <w:rsid w:val="00C91B59"/>
    <w:rsid w:val="00C933E1"/>
    <w:rsid w:val="00C94CCD"/>
    <w:rsid w:val="00C96D47"/>
    <w:rsid w:val="00CA46C9"/>
    <w:rsid w:val="00CC50E0"/>
    <w:rsid w:val="00CC77D2"/>
    <w:rsid w:val="00CD17FE"/>
    <w:rsid w:val="00CD791B"/>
    <w:rsid w:val="00CE02D3"/>
    <w:rsid w:val="00CE144A"/>
    <w:rsid w:val="00CF41C1"/>
    <w:rsid w:val="00D00A9F"/>
    <w:rsid w:val="00D05994"/>
    <w:rsid w:val="00D12017"/>
    <w:rsid w:val="00D15C44"/>
    <w:rsid w:val="00D206DB"/>
    <w:rsid w:val="00D20944"/>
    <w:rsid w:val="00D30394"/>
    <w:rsid w:val="00D4139C"/>
    <w:rsid w:val="00D434CC"/>
    <w:rsid w:val="00D522EF"/>
    <w:rsid w:val="00D624BD"/>
    <w:rsid w:val="00D645DE"/>
    <w:rsid w:val="00D64B55"/>
    <w:rsid w:val="00D961EC"/>
    <w:rsid w:val="00D97F72"/>
    <w:rsid w:val="00DB49B5"/>
    <w:rsid w:val="00DC15B9"/>
    <w:rsid w:val="00DD0983"/>
    <w:rsid w:val="00DD7628"/>
    <w:rsid w:val="00DD7742"/>
    <w:rsid w:val="00DE16B6"/>
    <w:rsid w:val="00E1348E"/>
    <w:rsid w:val="00E1349F"/>
    <w:rsid w:val="00E139F6"/>
    <w:rsid w:val="00E13CD9"/>
    <w:rsid w:val="00E13EF1"/>
    <w:rsid w:val="00E24C34"/>
    <w:rsid w:val="00E4249B"/>
    <w:rsid w:val="00E4293E"/>
    <w:rsid w:val="00E4796F"/>
    <w:rsid w:val="00E50679"/>
    <w:rsid w:val="00E546B8"/>
    <w:rsid w:val="00E55A0A"/>
    <w:rsid w:val="00E569FA"/>
    <w:rsid w:val="00E56F3B"/>
    <w:rsid w:val="00E72299"/>
    <w:rsid w:val="00E7687F"/>
    <w:rsid w:val="00E83A61"/>
    <w:rsid w:val="00E94135"/>
    <w:rsid w:val="00E94E9E"/>
    <w:rsid w:val="00EB0DAF"/>
    <w:rsid w:val="00EB4438"/>
    <w:rsid w:val="00EC4E39"/>
    <w:rsid w:val="00EC6676"/>
    <w:rsid w:val="00EC68A0"/>
    <w:rsid w:val="00ED2C8B"/>
    <w:rsid w:val="00EE06F0"/>
    <w:rsid w:val="00EF3DEF"/>
    <w:rsid w:val="00EF48A1"/>
    <w:rsid w:val="00F04408"/>
    <w:rsid w:val="00F177BB"/>
    <w:rsid w:val="00F20E12"/>
    <w:rsid w:val="00F21911"/>
    <w:rsid w:val="00F22831"/>
    <w:rsid w:val="00F26CBE"/>
    <w:rsid w:val="00F42AD6"/>
    <w:rsid w:val="00F44B96"/>
    <w:rsid w:val="00F47B36"/>
    <w:rsid w:val="00F64915"/>
    <w:rsid w:val="00F65F32"/>
    <w:rsid w:val="00F67C87"/>
    <w:rsid w:val="00F75BB1"/>
    <w:rsid w:val="00F81254"/>
    <w:rsid w:val="00F82804"/>
    <w:rsid w:val="00F92201"/>
    <w:rsid w:val="00F9452D"/>
    <w:rsid w:val="00FB56F7"/>
    <w:rsid w:val="00FB60AA"/>
    <w:rsid w:val="00FD36D0"/>
    <w:rsid w:val="00FE008A"/>
    <w:rsid w:val="00FE0780"/>
    <w:rsid w:val="00FE668B"/>
    <w:rsid w:val="00FE6E63"/>
    <w:rsid w:val="00FF5228"/>
    <w:rsid w:val="00FF6ABC"/>
    <w:rsid w:val="0D27928E"/>
    <w:rsid w:val="1461DD10"/>
    <w:rsid w:val="1F977E49"/>
    <w:rsid w:val="224CD239"/>
    <w:rsid w:val="22C3D1DF"/>
    <w:rsid w:val="24D0DBBD"/>
    <w:rsid w:val="2ECFD340"/>
    <w:rsid w:val="2F94ADAC"/>
    <w:rsid w:val="30E071BD"/>
    <w:rsid w:val="31A4D690"/>
    <w:rsid w:val="34FAEEB2"/>
    <w:rsid w:val="36307D1B"/>
    <w:rsid w:val="4090FDF8"/>
    <w:rsid w:val="4239B30A"/>
    <w:rsid w:val="44E5D44F"/>
    <w:rsid w:val="493FA33E"/>
    <w:rsid w:val="4C3F107A"/>
    <w:rsid w:val="526D7ED9"/>
    <w:rsid w:val="546E48D7"/>
    <w:rsid w:val="55D21542"/>
    <w:rsid w:val="5758872D"/>
    <w:rsid w:val="583C7B2D"/>
    <w:rsid w:val="63EED8D1"/>
    <w:rsid w:val="66026934"/>
    <w:rsid w:val="6773F8D1"/>
    <w:rsid w:val="689B4ECB"/>
    <w:rsid w:val="695F0586"/>
    <w:rsid w:val="699F458F"/>
    <w:rsid w:val="6A0C3DCB"/>
    <w:rsid w:val="703AD57B"/>
    <w:rsid w:val="76772A9C"/>
    <w:rsid w:val="7BF53023"/>
    <w:rsid w:val="7C2A8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4CA901F"/>
  <w15:chartTrackingRefBased/>
  <w15:docId w15:val="{F9AC31AD-4EF6-4FFD-9A68-D9A49CB53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216"/>
    <w:pPr>
      <w:spacing w:after="0" w:line="240" w:lineRule="auto"/>
    </w:pPr>
    <w:rPr>
      <w:rFonts w:ascii="Arial Narrow" w:eastAsia="Calibri" w:hAnsi="Arial Narrow" w:cs="Times New Roman"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22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2216"/>
  </w:style>
  <w:style w:type="paragraph" w:styleId="Footer">
    <w:name w:val="footer"/>
    <w:basedOn w:val="Normal"/>
    <w:link w:val="FooterChar"/>
    <w:uiPriority w:val="99"/>
    <w:unhideWhenUsed/>
    <w:rsid w:val="002B22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2216"/>
  </w:style>
  <w:style w:type="table" w:styleId="TableGrid">
    <w:name w:val="Table Grid"/>
    <w:basedOn w:val="TableNormal"/>
    <w:uiPriority w:val="59"/>
    <w:rsid w:val="002B2216"/>
    <w:pPr>
      <w:spacing w:after="0" w:line="240" w:lineRule="auto"/>
    </w:pPr>
    <w:rPr>
      <w:rFonts w:ascii="Arial Narrow" w:eastAsia="Calibri" w:hAnsi="Arial Narrow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26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3D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DCB"/>
    <w:rPr>
      <w:rFonts w:ascii="Segoe UI" w:eastAsia="Calibri" w:hAnsi="Segoe UI" w:cs="Segoe UI"/>
      <w:sz w:val="18"/>
      <w:szCs w:val="18"/>
      <w:lang w:val="en-GB"/>
    </w:rPr>
  </w:style>
  <w:style w:type="paragraph" w:customStyle="1" w:styleId="paragraph">
    <w:name w:val="paragraph"/>
    <w:basedOn w:val="Normal"/>
    <w:rsid w:val="009A31E6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n-AU" w:eastAsia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 Narrow" w:eastAsia="Calibri" w:hAnsi="Arial Narrow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DefaultParagraphFont"/>
    <w:rsid w:val="00CC50E0"/>
  </w:style>
  <w:style w:type="character" w:customStyle="1" w:styleId="eop">
    <w:name w:val="eop"/>
    <w:basedOn w:val="DefaultParagraphFont"/>
    <w:rsid w:val="00CC50E0"/>
  </w:style>
  <w:style w:type="paragraph" w:customStyle="1" w:styleId="Bullets">
    <w:name w:val="Bullets"/>
    <w:basedOn w:val="ListParagraph"/>
    <w:link w:val="BulletsChar"/>
    <w:qFormat/>
    <w:rsid w:val="009E3EDF"/>
    <w:pPr>
      <w:numPr>
        <w:numId w:val="3"/>
      </w:numPr>
      <w:spacing w:after="120"/>
    </w:pPr>
    <w:rPr>
      <w:rFonts w:asciiTheme="minorHAnsi" w:eastAsiaTheme="minorHAnsi" w:hAnsiTheme="minorHAnsi" w:cstheme="minorBidi"/>
      <w:sz w:val="22"/>
      <w:lang w:val="en-AU"/>
    </w:rPr>
  </w:style>
  <w:style w:type="character" w:customStyle="1" w:styleId="BulletsChar">
    <w:name w:val="Bullets Char"/>
    <w:basedOn w:val="DefaultParagraphFont"/>
    <w:link w:val="Bullets"/>
    <w:rsid w:val="009E3ED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6E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6E63"/>
    <w:rPr>
      <w:rFonts w:ascii="Arial Narrow" w:eastAsia="Calibri" w:hAnsi="Arial Narrow" w:cs="Times New Roman"/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DefaultParagraphFont"/>
    <w:rsid w:val="00C46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brown\Downloads\Position%20Description%20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48D40723C7F647B0047EA234CDE7F4" ma:contentTypeVersion="11" ma:contentTypeDescription="Create a new document." ma:contentTypeScope="" ma:versionID="4952985ff64a429624e53c824c69d37f">
  <xsd:schema xmlns:xsd="http://www.w3.org/2001/XMLSchema" xmlns:xs="http://www.w3.org/2001/XMLSchema" xmlns:p="http://schemas.microsoft.com/office/2006/metadata/properties" xmlns:ns2="17b16522-45cd-4ce3-bc60-f11d097248c4" xmlns:ns3="6df2b253-b5eb-483d-ba28-49f93a53811d" targetNamespace="http://schemas.microsoft.com/office/2006/metadata/properties" ma:root="true" ma:fieldsID="effc1e2ca93be075090aa2e2ba323cf3" ns2:_="" ns3:_="">
    <xsd:import namespace="17b16522-45cd-4ce3-bc60-f11d097248c4"/>
    <xsd:import namespace="6df2b253-b5eb-483d-ba28-49f93a5381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b16522-45cd-4ce3-bc60-f11d097248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2b253-b5eb-483d-ba28-49f93a53811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df2b253-b5eb-483d-ba28-49f93a53811d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85B7F23-E3E0-4E20-A8AE-AA33FE1D7F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065CD6-3BF4-40AB-94CD-2BDBC2C891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b16522-45cd-4ce3-bc60-f11d097248c4"/>
    <ds:schemaRef ds:uri="6df2b253-b5eb-483d-ba28-49f93a5381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5012D1-80CF-492B-9D82-776AA4A0FF09}">
  <ds:schemaRefs>
    <ds:schemaRef ds:uri="http://schemas.microsoft.com/office/2006/metadata/properties"/>
    <ds:schemaRef ds:uri="http://schemas.microsoft.com/office/infopath/2007/PartnerControls"/>
    <ds:schemaRef ds:uri="6df2b253-b5eb-483d-ba28-49f93a53811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 template (1)</Template>
  <TotalTime>0</TotalTime>
  <Pages>4</Pages>
  <Words>1321</Words>
  <Characters>7530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Brown</dc:creator>
  <cp:keywords/>
  <dc:description/>
  <cp:lastModifiedBy>Nicola McDonald</cp:lastModifiedBy>
  <cp:revision>3</cp:revision>
  <cp:lastPrinted>2020-10-21T00:25:00Z</cp:lastPrinted>
  <dcterms:created xsi:type="dcterms:W3CDTF">2021-08-20T05:39:00Z</dcterms:created>
  <dcterms:modified xsi:type="dcterms:W3CDTF">2021-11-08T05:03:00Z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0x010100C648D40723C7F647B0047EA234CDE7F4</vt:lpwstr>
  </property>
  <property fmtid="{D5CDD505-2E9C-101B-9397-08002B2CF9AE}" pid="3" name="bbMonth">
    <vt:lpwstr>355;#01 (January)|be27344d-73ee-4702-933c-63201e4a8e1c</vt:lpwstr>
  </property>
  <property fmtid="{D5CDD505-2E9C-101B-9397-08002B2CF9AE}" pid="4" name="Order">
    <vt:r8>210300</vt:r8>
  </property>
  <property fmtid="{D5CDD505-2E9C-101B-9397-08002B2CF9AE}" pid="5" name="TaxKeyword">
    <vt:lpwstr/>
  </property>
  <property fmtid="{D5CDD505-2E9C-101B-9397-08002B2CF9AE}" pid="6" name="xd_Signature">
    <vt:bool>false</vt:bool>
  </property>
  <property fmtid="{D5CDD505-2E9C-101B-9397-08002B2CF9AE}" pid="7" name="bbHRCategories">
    <vt:lpwstr/>
  </property>
  <property fmtid="{D5CDD505-2E9C-101B-9397-08002B2CF9AE}" pid="8" name="xd_ProgID">
    <vt:lpwstr/>
  </property>
  <property fmtid="{D5CDD505-2E9C-101B-9397-08002B2CF9AE}" pid="9" name="bbYear">
    <vt:lpwstr>238;#2014|0a695059-fe51-46c3-b801-cb6827743fab</vt:lpwstr>
  </property>
  <property fmtid="{D5CDD505-2E9C-101B-9397-08002B2CF9AE}" pid="10" name="TemplateUrl">
    <vt:lpwstr/>
  </property>
  <property fmtid="{D5CDD505-2E9C-101B-9397-08002B2CF9AE}" pid="11" name="_dlc_DocIdItemGuid">
    <vt:lpwstr>de756944-da61-44e4-8091-b9add05e9a57</vt:lpwstr>
  </property>
  <property fmtid="{D5CDD505-2E9C-101B-9397-08002B2CF9AE}" pid="12" name="_ExtendedDescription">
    <vt:lpwstr/>
  </property>
  <property fmtid="{D5CDD505-2E9C-101B-9397-08002B2CF9AE}" pid="13" name="ComplianceAssetId">
    <vt:lpwstr/>
  </property>
</Properties>
</file>